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D5A45" w14:textId="744E651E" w:rsidR="00130161" w:rsidRPr="005A0945" w:rsidRDefault="00627298" w:rsidP="003E596B">
      <w:pPr>
        <w:pStyle w:val="Styl"/>
        <w:widowControl/>
        <w:tabs>
          <w:tab w:val="right" w:pos="9070"/>
        </w:tabs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ZOW.DA.332.25</w:t>
      </w:r>
      <w:r w:rsidR="000C2E59">
        <w:rPr>
          <w:rFonts w:ascii="Cambria" w:hAnsi="Cambria"/>
          <w:sz w:val="24"/>
          <w:szCs w:val="24"/>
        </w:rPr>
        <w:t>.38.</w:t>
      </w:r>
      <w:r w:rsidR="00130161" w:rsidRPr="005A0945">
        <w:rPr>
          <w:rFonts w:ascii="Cambria" w:hAnsi="Cambria"/>
          <w:sz w:val="24"/>
          <w:szCs w:val="24"/>
        </w:rPr>
        <w:t>202</w:t>
      </w:r>
      <w:r w:rsidR="003E596B">
        <w:rPr>
          <w:rFonts w:ascii="Cambria" w:hAnsi="Cambria"/>
          <w:sz w:val="24"/>
          <w:szCs w:val="24"/>
        </w:rPr>
        <w:t>6</w:t>
      </w:r>
      <w:r w:rsidR="003E596B">
        <w:rPr>
          <w:rFonts w:ascii="Cambria" w:hAnsi="Cambria"/>
          <w:szCs w:val="24"/>
        </w:rPr>
        <w:tab/>
      </w:r>
      <w:r w:rsidR="00130161" w:rsidRPr="005A0945">
        <w:rPr>
          <w:rFonts w:ascii="Cambria" w:hAnsi="Cambria"/>
          <w:sz w:val="24"/>
          <w:szCs w:val="24"/>
        </w:rPr>
        <w:t xml:space="preserve">Załącznik nr </w:t>
      </w:r>
      <w:r w:rsidR="009A7502">
        <w:rPr>
          <w:rFonts w:ascii="Cambria" w:hAnsi="Cambria"/>
          <w:sz w:val="24"/>
          <w:szCs w:val="24"/>
        </w:rPr>
        <w:t>6</w:t>
      </w:r>
      <w:r w:rsidR="00130161" w:rsidRPr="005A0945">
        <w:rPr>
          <w:rFonts w:ascii="Cambria" w:hAnsi="Cambria"/>
          <w:sz w:val="24"/>
          <w:szCs w:val="24"/>
        </w:rPr>
        <w:t xml:space="preserve"> do SWZ</w:t>
      </w:r>
    </w:p>
    <w:p w14:paraId="725CC90D" w14:textId="77777777" w:rsidR="00130161" w:rsidRDefault="00130161" w:rsidP="00414ED7">
      <w:pPr>
        <w:spacing w:before="120" w:after="120"/>
        <w:rPr>
          <w:rFonts w:ascii="Cambria" w:hAnsi="Cambria"/>
        </w:rPr>
      </w:pPr>
    </w:p>
    <w:p w14:paraId="6C99FC91" w14:textId="77777777" w:rsidR="00414ED7" w:rsidRPr="0022508C" w:rsidRDefault="00414ED7" w:rsidP="00414ED7">
      <w:pPr>
        <w:spacing w:before="120" w:after="120"/>
        <w:rPr>
          <w:rFonts w:ascii="Cambria" w:hAnsi="Cambria"/>
        </w:rPr>
      </w:pPr>
      <w:r w:rsidRPr="0022508C">
        <w:rPr>
          <w:rFonts w:ascii="Cambria" w:hAnsi="Cambria"/>
        </w:rPr>
        <w:t>……………………………………………………….</w:t>
      </w:r>
    </w:p>
    <w:p w14:paraId="6A7B48D3" w14:textId="77777777" w:rsidR="00414ED7" w:rsidRPr="0022508C" w:rsidRDefault="00414ED7" w:rsidP="00414ED7">
      <w:pPr>
        <w:spacing w:before="120" w:after="120"/>
        <w:rPr>
          <w:rFonts w:ascii="Cambria" w:hAnsi="Cambria"/>
        </w:rPr>
      </w:pPr>
      <w:r w:rsidRPr="0022508C">
        <w:rPr>
          <w:rFonts w:ascii="Cambria" w:hAnsi="Cambria"/>
        </w:rPr>
        <w:t>……………………………………………………….</w:t>
      </w:r>
    </w:p>
    <w:p w14:paraId="16A5B420" w14:textId="77777777" w:rsidR="00414ED7" w:rsidRPr="0022508C" w:rsidRDefault="00414ED7" w:rsidP="00414ED7">
      <w:pPr>
        <w:spacing w:before="120" w:after="120"/>
        <w:rPr>
          <w:rFonts w:ascii="Cambria" w:hAnsi="Cambria"/>
        </w:rPr>
      </w:pPr>
      <w:r w:rsidRPr="0022508C">
        <w:rPr>
          <w:rFonts w:ascii="Cambria" w:hAnsi="Cambria"/>
        </w:rPr>
        <w:t>………………………………………………………</w:t>
      </w:r>
    </w:p>
    <w:p w14:paraId="6DFBF18F" w14:textId="77777777" w:rsidR="00414ED7" w:rsidRPr="0022508C" w:rsidRDefault="00906E76" w:rsidP="00906E76">
      <w:pPr>
        <w:rPr>
          <w:rFonts w:ascii="Cambria" w:hAnsi="Cambria"/>
          <w:i/>
          <w:vertAlign w:val="superscript"/>
        </w:rPr>
      </w:pPr>
      <w:r w:rsidRPr="0022508C">
        <w:rPr>
          <w:rFonts w:ascii="Cambria" w:hAnsi="Cambria"/>
          <w:i/>
          <w:vertAlign w:val="superscript"/>
        </w:rPr>
        <w:t xml:space="preserve">       </w:t>
      </w:r>
      <w:r w:rsidR="0022508C" w:rsidRPr="0022508C">
        <w:rPr>
          <w:rFonts w:ascii="Cambria" w:hAnsi="Cambria"/>
          <w:i/>
          <w:vertAlign w:val="superscript"/>
        </w:rPr>
        <w:t xml:space="preserve">                                    </w:t>
      </w:r>
      <w:r w:rsidRPr="0022508C">
        <w:rPr>
          <w:rFonts w:ascii="Cambria" w:hAnsi="Cambria"/>
          <w:i/>
          <w:vertAlign w:val="superscript"/>
        </w:rPr>
        <w:t xml:space="preserve"> </w:t>
      </w:r>
      <w:r w:rsidR="00414ED7" w:rsidRPr="0022508C">
        <w:rPr>
          <w:rFonts w:ascii="Cambria" w:hAnsi="Cambria"/>
          <w:i/>
          <w:vertAlign w:val="superscript"/>
        </w:rPr>
        <w:t xml:space="preserve"> (Wykonawca) </w:t>
      </w:r>
    </w:p>
    <w:p w14:paraId="756EF528" w14:textId="77777777" w:rsidR="009E7D79" w:rsidRPr="0022508C" w:rsidRDefault="009E7D79" w:rsidP="009E7D79">
      <w:pPr>
        <w:rPr>
          <w:rFonts w:ascii="Cambria" w:hAnsi="Cambria"/>
          <w:sz w:val="24"/>
          <w:szCs w:val="24"/>
        </w:rPr>
      </w:pPr>
    </w:p>
    <w:p w14:paraId="3CBFE343" w14:textId="77777777" w:rsidR="006E593A" w:rsidRPr="0022508C" w:rsidRDefault="0000086D" w:rsidP="006E593A">
      <w:pPr>
        <w:jc w:val="center"/>
        <w:rPr>
          <w:rFonts w:ascii="Cambria" w:hAnsi="Cambria"/>
          <w:b/>
          <w:sz w:val="24"/>
          <w:szCs w:val="24"/>
        </w:rPr>
      </w:pPr>
      <w:r w:rsidRPr="0022508C">
        <w:rPr>
          <w:rFonts w:ascii="Cambria" w:hAnsi="Cambria"/>
          <w:b/>
          <w:sz w:val="24"/>
          <w:szCs w:val="24"/>
        </w:rPr>
        <w:t>OŚWIADCZENIE W</w:t>
      </w:r>
      <w:r w:rsidR="006E593A" w:rsidRPr="0022508C">
        <w:rPr>
          <w:rFonts w:ascii="Cambria" w:hAnsi="Cambria"/>
          <w:b/>
          <w:sz w:val="24"/>
          <w:szCs w:val="24"/>
        </w:rPr>
        <w:t>YKONAWCY</w:t>
      </w:r>
    </w:p>
    <w:p w14:paraId="287E5230" w14:textId="77777777" w:rsidR="006E593A" w:rsidRPr="003E596B" w:rsidRDefault="006E593A" w:rsidP="003E596B">
      <w:pPr>
        <w:jc w:val="center"/>
        <w:rPr>
          <w:rFonts w:ascii="Cambria" w:hAnsi="Cambria"/>
          <w:b/>
          <w:sz w:val="24"/>
          <w:szCs w:val="24"/>
        </w:rPr>
      </w:pPr>
      <w:r w:rsidRPr="003E596B">
        <w:rPr>
          <w:rFonts w:ascii="Cambria" w:hAnsi="Cambria"/>
          <w:b/>
          <w:sz w:val="24"/>
          <w:szCs w:val="24"/>
        </w:rPr>
        <w:t>O BRAKU PODSTAW DO WYKLUCZENIA Z POSTĘPOWANIA</w:t>
      </w:r>
    </w:p>
    <w:p w14:paraId="1123D4E8" w14:textId="7E8A30D9" w:rsidR="006E593A" w:rsidRPr="0022508C" w:rsidRDefault="006E593A" w:rsidP="00414ED7">
      <w:pPr>
        <w:spacing w:line="276" w:lineRule="auto"/>
        <w:jc w:val="center"/>
        <w:rPr>
          <w:rFonts w:ascii="Cambria" w:hAnsi="Cambria"/>
          <w:sz w:val="24"/>
          <w:szCs w:val="24"/>
        </w:rPr>
      </w:pPr>
      <w:r w:rsidRPr="0022508C">
        <w:rPr>
          <w:rFonts w:ascii="Cambria" w:hAnsi="Cambria"/>
          <w:sz w:val="24"/>
          <w:szCs w:val="24"/>
        </w:rPr>
        <w:t>zgodnie z art. 125 ust. 1</w:t>
      </w:r>
      <w:r w:rsidRPr="0022508C">
        <w:rPr>
          <w:rFonts w:ascii="Cambria" w:hAnsi="Cambria"/>
          <w:b/>
          <w:sz w:val="24"/>
          <w:szCs w:val="24"/>
        </w:rPr>
        <w:t xml:space="preserve"> </w:t>
      </w:r>
      <w:r w:rsidRPr="0022508C">
        <w:rPr>
          <w:rFonts w:ascii="Cambria" w:hAnsi="Cambria"/>
          <w:sz w:val="24"/>
          <w:szCs w:val="24"/>
        </w:rPr>
        <w:t>ustawy z dnia 11 września 2019 r. Prawo zam</w:t>
      </w:r>
      <w:r w:rsidR="006477EB">
        <w:rPr>
          <w:rFonts w:ascii="Cambria" w:hAnsi="Cambria"/>
          <w:sz w:val="24"/>
          <w:szCs w:val="24"/>
        </w:rPr>
        <w:t>ówień publicznych (</w:t>
      </w:r>
      <w:r w:rsidR="003E596B" w:rsidRPr="003E596B">
        <w:rPr>
          <w:rFonts w:ascii="Cambria" w:hAnsi="Cambria"/>
          <w:sz w:val="24"/>
          <w:szCs w:val="24"/>
        </w:rPr>
        <w:t xml:space="preserve">Dz.U. 2026 poz. </w:t>
      </w:r>
      <w:r w:rsidR="00A848B5">
        <w:rPr>
          <w:rFonts w:ascii="Cambria" w:hAnsi="Cambria"/>
          <w:sz w:val="24"/>
          <w:szCs w:val="24"/>
        </w:rPr>
        <w:t>793</w:t>
      </w:r>
      <w:r w:rsidRPr="0022508C">
        <w:rPr>
          <w:rFonts w:ascii="Cambria" w:hAnsi="Cambria"/>
          <w:sz w:val="24"/>
          <w:szCs w:val="24"/>
        </w:rPr>
        <w:t>)</w:t>
      </w:r>
    </w:p>
    <w:p w14:paraId="26AB771D" w14:textId="77777777" w:rsidR="006E593A" w:rsidRPr="0022508C" w:rsidRDefault="006E593A" w:rsidP="006E593A">
      <w:pPr>
        <w:ind w:right="-2"/>
        <w:jc w:val="center"/>
        <w:rPr>
          <w:rFonts w:ascii="Cambria" w:hAnsi="Cambria"/>
          <w:i/>
        </w:rPr>
      </w:pPr>
      <w:r w:rsidRPr="0022508C">
        <w:rPr>
          <w:rFonts w:ascii="Cambria" w:hAnsi="Cambria"/>
          <w:i/>
        </w:rPr>
        <w:t>(dokument składany wraz z ofertą odrębnie przez Wykonawcę i podmiot udostępniający zasoby)</w:t>
      </w:r>
    </w:p>
    <w:p w14:paraId="1B055B2B" w14:textId="77777777" w:rsidR="0000086D" w:rsidRPr="0022508C" w:rsidRDefault="0000086D" w:rsidP="006E593A">
      <w:pPr>
        <w:ind w:right="-2"/>
        <w:jc w:val="center"/>
        <w:rPr>
          <w:rFonts w:ascii="Cambria" w:hAnsi="Cambria"/>
          <w:i/>
          <w:sz w:val="24"/>
          <w:szCs w:val="24"/>
        </w:rPr>
      </w:pPr>
    </w:p>
    <w:p w14:paraId="37874CF9" w14:textId="77777777" w:rsidR="0000086D" w:rsidRPr="0022508C" w:rsidRDefault="0000086D" w:rsidP="006E593A">
      <w:pPr>
        <w:ind w:right="-2"/>
        <w:jc w:val="center"/>
        <w:rPr>
          <w:rFonts w:ascii="Cambria" w:hAnsi="Cambria"/>
          <w:i/>
          <w:sz w:val="24"/>
          <w:szCs w:val="24"/>
        </w:rPr>
      </w:pPr>
    </w:p>
    <w:p w14:paraId="7894D058" w14:textId="1DA03A22" w:rsidR="00173AE3" w:rsidRPr="002F1086" w:rsidRDefault="006E593A" w:rsidP="00173AE3">
      <w:pPr>
        <w:pStyle w:val="Tekstpodstawowywcity"/>
        <w:spacing w:line="276" w:lineRule="auto"/>
        <w:ind w:firstLine="425"/>
        <w:rPr>
          <w:rFonts w:ascii="Cambria" w:hAnsi="Cambria"/>
          <w:b/>
          <w:highlight w:val="yellow"/>
        </w:rPr>
      </w:pPr>
      <w:r w:rsidRPr="0022508C">
        <w:rPr>
          <w:rFonts w:ascii="Cambria" w:eastAsia="Calibri" w:hAnsi="Cambria"/>
        </w:rPr>
        <w:t>Przystępując do udziału w postępowaniu o zamówienie publiczne</w:t>
      </w:r>
      <w:r w:rsidR="00FB476B" w:rsidRPr="0022508C">
        <w:rPr>
          <w:rFonts w:ascii="Cambria" w:eastAsia="Calibri" w:hAnsi="Cambria"/>
        </w:rPr>
        <w:t xml:space="preserve"> </w:t>
      </w:r>
      <w:r w:rsidR="00173AE3" w:rsidRPr="002F1086">
        <w:rPr>
          <w:rFonts w:ascii="Cambria" w:eastAsia="Cambria" w:hAnsi="Cambria" w:cs="Cambria"/>
          <w:b/>
          <w:szCs w:val="24"/>
        </w:rPr>
        <w:t xml:space="preserve">na wymianę stolarki okiennej w budynku przy ul. Gościnnej 19 w pomieszczeniach Klubu Seniora Gościnny </w:t>
      </w:r>
      <w:r w:rsidR="00546050" w:rsidRPr="00546050">
        <w:rPr>
          <w:rFonts w:ascii="Cambria" w:eastAsia="Cambria" w:hAnsi="Cambria" w:cs="Cambria"/>
          <w:b/>
          <w:szCs w:val="24"/>
        </w:rPr>
        <w:t>oraz stolarki drzwiowej w budynku przy ul. Lwowskiej 28 w pomieszczeniach Centrum Usług Socjalnych</w:t>
      </w:r>
    </w:p>
    <w:p w14:paraId="5CA0C9D1" w14:textId="5C926E0D" w:rsidR="006E593A" w:rsidRPr="0022508C" w:rsidRDefault="006E593A" w:rsidP="00414ED7">
      <w:pPr>
        <w:pStyle w:val="Standard"/>
        <w:spacing w:line="276" w:lineRule="auto"/>
        <w:jc w:val="both"/>
        <w:rPr>
          <w:rFonts w:ascii="Cambria" w:hAnsi="Cambria"/>
        </w:rPr>
      </w:pPr>
      <w:r w:rsidRPr="0022508C">
        <w:rPr>
          <w:rFonts w:ascii="Cambria" w:eastAsia="Calibri" w:hAnsi="Cambria"/>
        </w:rPr>
        <w:t>, w imieniu</w:t>
      </w:r>
      <w:r w:rsidRPr="0022508C">
        <w:rPr>
          <w:rFonts w:ascii="Cambria" w:hAnsi="Cambria"/>
        </w:rPr>
        <w:t xml:space="preserve"> reprezentowanego przeze mnie Wykonawcy (firmy/konsorcjum) </w:t>
      </w:r>
      <w:r w:rsidRPr="0022508C">
        <w:rPr>
          <w:rFonts w:ascii="Cambria" w:hAnsi="Cambria"/>
          <w:kern w:val="1"/>
          <w:lang w:eastAsia="ar-SA"/>
        </w:rPr>
        <w:t>/ podmiotu udostępniającego zasoby*</w:t>
      </w:r>
      <w:r w:rsidRPr="0022508C">
        <w:rPr>
          <w:rFonts w:ascii="Cambria" w:hAnsi="Cambria"/>
        </w:rPr>
        <w:t xml:space="preserve">: </w:t>
      </w:r>
    </w:p>
    <w:p w14:paraId="1F6B3D35" w14:textId="77777777" w:rsidR="006E593A" w:rsidRPr="0022508C" w:rsidRDefault="006E593A" w:rsidP="00414ED7">
      <w:pPr>
        <w:spacing w:before="120" w:after="120"/>
        <w:ind w:right="45"/>
        <w:jc w:val="center"/>
        <w:rPr>
          <w:rFonts w:ascii="Cambria" w:hAnsi="Cambria"/>
          <w:sz w:val="24"/>
          <w:szCs w:val="24"/>
        </w:rPr>
      </w:pPr>
      <w:r w:rsidRPr="0022508C">
        <w:rPr>
          <w:rFonts w:ascii="Cambria" w:hAnsi="Cambria"/>
          <w:sz w:val="24"/>
          <w:szCs w:val="24"/>
        </w:rPr>
        <w:t>.........</w:t>
      </w:r>
      <w:r w:rsidR="00906E76" w:rsidRPr="0022508C">
        <w:rPr>
          <w:rFonts w:ascii="Cambria" w:hAnsi="Cambria"/>
          <w:sz w:val="24"/>
          <w:szCs w:val="24"/>
        </w:rPr>
        <w:t>................................</w:t>
      </w:r>
      <w:r w:rsidRPr="0022508C">
        <w:rPr>
          <w:rFonts w:ascii="Cambria" w:hAnsi="Cambria"/>
          <w:sz w:val="24"/>
          <w:szCs w:val="24"/>
        </w:rPr>
        <w:t>.............................................................................................................................................</w:t>
      </w:r>
    </w:p>
    <w:p w14:paraId="7017CB67" w14:textId="77777777" w:rsidR="006E593A" w:rsidRPr="0022508C" w:rsidRDefault="006E593A" w:rsidP="00414ED7">
      <w:pPr>
        <w:spacing w:before="120" w:after="120"/>
        <w:ind w:right="45"/>
        <w:jc w:val="center"/>
        <w:rPr>
          <w:rFonts w:ascii="Cambria" w:hAnsi="Cambria"/>
          <w:sz w:val="24"/>
          <w:szCs w:val="24"/>
        </w:rPr>
      </w:pPr>
      <w:r w:rsidRPr="0022508C">
        <w:rPr>
          <w:rFonts w:ascii="Cambria" w:hAnsi="Cambria"/>
          <w:sz w:val="24"/>
          <w:szCs w:val="24"/>
        </w:rPr>
        <w:t>.................</w:t>
      </w:r>
      <w:r w:rsidR="00906E76" w:rsidRPr="0022508C">
        <w:rPr>
          <w:rFonts w:ascii="Cambria" w:hAnsi="Cambria"/>
          <w:sz w:val="24"/>
          <w:szCs w:val="24"/>
        </w:rPr>
        <w:t>.................................</w:t>
      </w:r>
      <w:r w:rsidRPr="0022508C">
        <w:rPr>
          <w:rFonts w:ascii="Cambria" w:hAnsi="Cambria"/>
          <w:sz w:val="24"/>
          <w:szCs w:val="24"/>
        </w:rPr>
        <w:t>.....................................................................................................................................</w:t>
      </w:r>
    </w:p>
    <w:p w14:paraId="5BE3349D" w14:textId="77777777" w:rsidR="006E593A" w:rsidRPr="0022508C" w:rsidRDefault="006E593A" w:rsidP="006E593A">
      <w:pPr>
        <w:suppressAutoHyphens/>
        <w:ind w:firstLine="708"/>
        <w:jc w:val="center"/>
        <w:rPr>
          <w:rFonts w:ascii="Cambria" w:hAnsi="Cambria"/>
          <w:i/>
          <w:kern w:val="1"/>
          <w:sz w:val="24"/>
          <w:szCs w:val="24"/>
          <w:vertAlign w:val="superscript"/>
          <w:lang w:eastAsia="ar-SA"/>
        </w:rPr>
      </w:pPr>
      <w:r w:rsidRPr="0022508C">
        <w:rPr>
          <w:rFonts w:ascii="Cambria" w:hAnsi="Cambria"/>
          <w:i/>
          <w:kern w:val="1"/>
          <w:sz w:val="24"/>
          <w:szCs w:val="24"/>
          <w:vertAlign w:val="superscript"/>
          <w:lang w:eastAsia="ar-SA"/>
        </w:rPr>
        <w:t>(pełna nazwa i siedziba Wykonawcy / podmiotu udostępniającego*, wraz z NIP/PESEL, KRS/CEiDG)</w:t>
      </w:r>
    </w:p>
    <w:p w14:paraId="3666512A" w14:textId="77777777" w:rsidR="006E593A" w:rsidRPr="0022508C" w:rsidRDefault="006E593A" w:rsidP="0000086D">
      <w:pPr>
        <w:numPr>
          <w:ilvl w:val="0"/>
          <w:numId w:val="11"/>
        </w:numPr>
        <w:suppressAutoHyphens/>
        <w:spacing w:line="276" w:lineRule="auto"/>
        <w:contextualSpacing/>
        <w:jc w:val="both"/>
        <w:rPr>
          <w:rFonts w:ascii="Cambria" w:eastAsia="Calibri" w:hAnsi="Cambria"/>
          <w:sz w:val="24"/>
          <w:szCs w:val="24"/>
        </w:rPr>
      </w:pPr>
      <w:r w:rsidRPr="0022508C">
        <w:rPr>
          <w:rFonts w:ascii="Cambria" w:eastAsia="Calibri" w:hAnsi="Cambria"/>
          <w:sz w:val="24"/>
          <w:szCs w:val="24"/>
        </w:rPr>
        <w:t>oświadczam, że nie podlegam wykluczeniu z postępowania na podstawie art. 108 ustawy,</w:t>
      </w:r>
    </w:p>
    <w:p w14:paraId="0E4481D7" w14:textId="77777777" w:rsidR="006E593A" w:rsidRPr="0022508C" w:rsidRDefault="006E593A" w:rsidP="0000086D">
      <w:pPr>
        <w:numPr>
          <w:ilvl w:val="0"/>
          <w:numId w:val="11"/>
        </w:numPr>
        <w:suppressAutoHyphens/>
        <w:spacing w:line="276" w:lineRule="auto"/>
        <w:contextualSpacing/>
        <w:jc w:val="both"/>
        <w:rPr>
          <w:rFonts w:ascii="Cambria" w:eastAsia="Calibri" w:hAnsi="Cambria"/>
          <w:sz w:val="24"/>
          <w:szCs w:val="24"/>
        </w:rPr>
      </w:pPr>
      <w:r w:rsidRPr="0022508C">
        <w:rPr>
          <w:rFonts w:ascii="Cambria" w:eastAsia="Calibri" w:hAnsi="Cambria"/>
          <w:sz w:val="24"/>
          <w:szCs w:val="24"/>
        </w:rPr>
        <w:t>oświadczam, że zachodzą w stosunku do mnie podstawy wykluczenia</w:t>
      </w:r>
      <w:r w:rsidR="00906E76" w:rsidRPr="0022508C">
        <w:rPr>
          <w:rFonts w:ascii="Cambria" w:eastAsia="Calibri" w:hAnsi="Cambria"/>
          <w:sz w:val="24"/>
          <w:szCs w:val="24"/>
        </w:rPr>
        <w:t xml:space="preserve"> </w:t>
      </w:r>
      <w:r w:rsidR="00906E76" w:rsidRPr="0022508C">
        <w:rPr>
          <w:rFonts w:ascii="Cambria" w:eastAsia="Calibri" w:hAnsi="Cambria"/>
          <w:sz w:val="24"/>
          <w:szCs w:val="24"/>
        </w:rPr>
        <w:br/>
      </w:r>
      <w:r w:rsidRPr="0022508C">
        <w:rPr>
          <w:rFonts w:ascii="Cambria" w:eastAsia="Calibri" w:hAnsi="Cambria"/>
          <w:sz w:val="24"/>
          <w:szCs w:val="24"/>
        </w:rPr>
        <w:t xml:space="preserve">z postępowania na podstawie art. …..… ustawy </w:t>
      </w:r>
      <w:r w:rsidRPr="0022508C">
        <w:rPr>
          <w:rFonts w:ascii="Cambria" w:eastAsia="Calibri" w:hAnsi="Cambria"/>
          <w:i/>
          <w:sz w:val="24"/>
          <w:szCs w:val="24"/>
        </w:rPr>
        <w:t xml:space="preserve">(podać mającą zastosowanie podstawę wykluczenia spośród wymienionych w art. 108 ustawy Pzp). </w:t>
      </w:r>
      <w:r w:rsidRPr="0022508C">
        <w:rPr>
          <w:rFonts w:ascii="Cambria" w:eastAsia="Calibri" w:hAnsi="Cambria"/>
          <w:sz w:val="24"/>
          <w:szCs w:val="24"/>
        </w:rPr>
        <w:t xml:space="preserve">Jednocześnie oświadczam, że w związku z ww. okolicznością, na podstawie art. 110 ust. 2 ustawy podjąłem następujące środki naprawcze: </w:t>
      </w:r>
    </w:p>
    <w:p w14:paraId="7535D6D1" w14:textId="77777777" w:rsidR="006E593A" w:rsidRPr="0022508C" w:rsidRDefault="006E593A" w:rsidP="00414ED7">
      <w:pPr>
        <w:spacing w:before="120" w:after="120" w:line="276" w:lineRule="auto"/>
        <w:ind w:left="284"/>
        <w:jc w:val="both"/>
        <w:rPr>
          <w:rFonts w:ascii="Cambria" w:eastAsia="Calibri" w:hAnsi="Cambria"/>
          <w:sz w:val="24"/>
          <w:szCs w:val="24"/>
        </w:rPr>
      </w:pPr>
      <w:r w:rsidRPr="0022508C">
        <w:rPr>
          <w:rFonts w:ascii="Cambria" w:eastAsia="Calibri" w:hAnsi="Cambria"/>
          <w:sz w:val="24"/>
          <w:szCs w:val="24"/>
        </w:rPr>
        <w:t>………………………………………………….………………………………………..…………………...........…………………………………………………………………………………….</w:t>
      </w:r>
      <w:r w:rsidR="00D36747">
        <w:rPr>
          <w:rFonts w:ascii="Cambria" w:eastAsia="Calibri" w:hAnsi="Cambria"/>
          <w:sz w:val="24"/>
          <w:szCs w:val="24"/>
        </w:rPr>
        <w:t>..……………………………………………</w:t>
      </w:r>
    </w:p>
    <w:p w14:paraId="2D7EF53B" w14:textId="53FBAC1B" w:rsidR="007776B5" w:rsidRPr="003960CB" w:rsidRDefault="007776B5" w:rsidP="003960CB">
      <w:pPr>
        <w:numPr>
          <w:ilvl w:val="0"/>
          <w:numId w:val="11"/>
        </w:numPr>
        <w:spacing w:line="276" w:lineRule="auto"/>
        <w:jc w:val="both"/>
        <w:rPr>
          <w:rFonts w:ascii="Cambria" w:hAnsi="Cambria"/>
          <w:color w:val="222222"/>
          <w:sz w:val="24"/>
          <w:szCs w:val="24"/>
        </w:rPr>
      </w:pPr>
      <w:r w:rsidRPr="003960CB">
        <w:rPr>
          <w:rFonts w:ascii="Cambria" w:hAnsi="Cambria"/>
          <w:sz w:val="24"/>
          <w:szCs w:val="24"/>
        </w:rPr>
        <w:t>oświadczam, że nie zachodzą w stosunku do mnie przesłanki wykluczenia z postępowania na podstawie art.  7 ust. 1 ustawy z dnia 13 kwietnia 2022 r.</w:t>
      </w:r>
      <w:r w:rsidRPr="003960CB">
        <w:rPr>
          <w:rFonts w:ascii="Cambria" w:hAnsi="Cambria"/>
          <w:i/>
          <w:iCs/>
          <w:sz w:val="24"/>
          <w:szCs w:val="24"/>
        </w:rPr>
        <w:t xml:space="preserve"> </w:t>
      </w:r>
      <w:r w:rsidRPr="003960CB">
        <w:rPr>
          <w:rFonts w:ascii="Cambria" w:hAnsi="Cambria"/>
          <w:i/>
          <w:iCs/>
          <w:color w:val="222222"/>
          <w:sz w:val="24"/>
          <w:szCs w:val="24"/>
        </w:rPr>
        <w:t xml:space="preserve">o szczególnych rozwiązaniach w zakresie przeciwdziałania wspieraniu agresji na Ukrainę oraz służących ochronie bezpieczeństwa narodowego </w:t>
      </w:r>
      <w:r w:rsidRPr="003960CB">
        <w:rPr>
          <w:rFonts w:ascii="Cambria" w:hAnsi="Cambria"/>
          <w:iCs/>
          <w:color w:val="222222"/>
          <w:sz w:val="24"/>
          <w:szCs w:val="24"/>
        </w:rPr>
        <w:t>(Dz. U.</w:t>
      </w:r>
      <w:r w:rsidR="006D1BE0">
        <w:rPr>
          <w:rFonts w:ascii="Cambria" w:hAnsi="Cambria"/>
          <w:iCs/>
          <w:color w:val="222222"/>
          <w:sz w:val="24"/>
          <w:szCs w:val="24"/>
        </w:rPr>
        <w:t xml:space="preserve"> 2022</w:t>
      </w:r>
      <w:r w:rsidRPr="003960CB">
        <w:rPr>
          <w:rFonts w:ascii="Cambria" w:hAnsi="Cambria"/>
          <w:iCs/>
          <w:color w:val="222222"/>
          <w:sz w:val="24"/>
          <w:szCs w:val="24"/>
        </w:rPr>
        <w:t xml:space="preserve"> poz. 835)</w:t>
      </w:r>
      <w:r w:rsidRPr="003960CB">
        <w:rPr>
          <w:rStyle w:val="Odwoanieprzypisudolnego"/>
          <w:rFonts w:ascii="Cambria" w:hAnsi="Cambria"/>
          <w:i/>
          <w:iCs/>
          <w:color w:val="222222"/>
          <w:sz w:val="24"/>
          <w:szCs w:val="24"/>
        </w:rPr>
        <w:footnoteReference w:id="1"/>
      </w:r>
      <w:r w:rsidRPr="003960CB">
        <w:rPr>
          <w:rFonts w:ascii="Cambria" w:hAnsi="Cambria"/>
          <w:i/>
          <w:iCs/>
          <w:color w:val="222222"/>
          <w:sz w:val="24"/>
          <w:szCs w:val="24"/>
        </w:rPr>
        <w:t>.</w:t>
      </w:r>
      <w:r w:rsidRPr="003960CB">
        <w:rPr>
          <w:rFonts w:ascii="Cambria" w:hAnsi="Cambria"/>
          <w:color w:val="222222"/>
          <w:sz w:val="24"/>
          <w:szCs w:val="24"/>
        </w:rPr>
        <w:t xml:space="preserve"> </w:t>
      </w:r>
    </w:p>
    <w:p w14:paraId="7A92A216" w14:textId="77777777" w:rsidR="006E593A" w:rsidRPr="0022508C" w:rsidRDefault="006E593A" w:rsidP="003960CB">
      <w:pPr>
        <w:numPr>
          <w:ilvl w:val="0"/>
          <w:numId w:val="11"/>
        </w:numPr>
        <w:spacing w:line="276" w:lineRule="auto"/>
        <w:contextualSpacing/>
        <w:jc w:val="both"/>
        <w:rPr>
          <w:rFonts w:ascii="Cambria" w:eastAsia="Calibri" w:hAnsi="Cambria"/>
          <w:sz w:val="24"/>
          <w:szCs w:val="24"/>
        </w:rPr>
      </w:pPr>
      <w:r w:rsidRPr="0022508C">
        <w:rPr>
          <w:rFonts w:ascii="Cambria" w:eastAsia="Calibri" w:hAnsi="Cambria"/>
          <w:sz w:val="24"/>
          <w:szCs w:val="24"/>
        </w:rPr>
        <w:lastRenderedPageBreak/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66611509" w14:textId="77777777" w:rsidR="006E593A" w:rsidRPr="0022508C" w:rsidRDefault="006E593A" w:rsidP="006E593A">
      <w:pPr>
        <w:tabs>
          <w:tab w:val="num" w:pos="720"/>
          <w:tab w:val="left" w:pos="900"/>
          <w:tab w:val="left" w:pos="1300"/>
        </w:tabs>
        <w:ind w:right="48"/>
        <w:jc w:val="right"/>
        <w:rPr>
          <w:rFonts w:ascii="Cambria" w:hAnsi="Cambria"/>
          <w:i/>
          <w:iCs/>
        </w:rPr>
      </w:pPr>
      <w:r w:rsidRPr="0022508C">
        <w:rPr>
          <w:rFonts w:ascii="Cambria" w:hAnsi="Cambria"/>
          <w:i/>
          <w:iCs/>
        </w:rPr>
        <w:t>*niepotrzebne skreślić</w:t>
      </w:r>
    </w:p>
    <w:p w14:paraId="3570DB9A" w14:textId="77777777" w:rsidR="0000086D" w:rsidRPr="0022508C" w:rsidRDefault="0000086D" w:rsidP="006E593A">
      <w:pPr>
        <w:spacing w:line="360" w:lineRule="auto"/>
        <w:jc w:val="both"/>
        <w:rPr>
          <w:rFonts w:ascii="Cambria" w:hAnsi="Cambria"/>
          <w:sz w:val="24"/>
          <w:szCs w:val="24"/>
        </w:rPr>
      </w:pPr>
    </w:p>
    <w:p w14:paraId="45A57AE9" w14:textId="77777777" w:rsidR="00056CD1" w:rsidRPr="0022508C" w:rsidRDefault="00056CD1" w:rsidP="006E593A">
      <w:pPr>
        <w:spacing w:line="360" w:lineRule="auto"/>
        <w:jc w:val="both"/>
        <w:rPr>
          <w:rFonts w:ascii="Cambria" w:hAnsi="Cambria"/>
          <w:sz w:val="24"/>
          <w:szCs w:val="24"/>
        </w:rPr>
      </w:pPr>
    </w:p>
    <w:p w14:paraId="78691FEC" w14:textId="77777777" w:rsidR="006E593A" w:rsidRPr="0022508C" w:rsidRDefault="00056CD1" w:rsidP="00056CD1">
      <w:pPr>
        <w:spacing w:line="360" w:lineRule="auto"/>
        <w:jc w:val="both"/>
        <w:rPr>
          <w:rFonts w:ascii="Cambria" w:hAnsi="Cambria"/>
          <w:sz w:val="24"/>
          <w:szCs w:val="24"/>
        </w:rPr>
      </w:pPr>
      <w:r w:rsidRPr="0022508C">
        <w:rPr>
          <w:rFonts w:ascii="Cambria" w:hAnsi="Cambria"/>
          <w:sz w:val="24"/>
          <w:szCs w:val="24"/>
        </w:rPr>
        <w:t>………….</w:t>
      </w:r>
      <w:r w:rsidR="006E593A" w:rsidRPr="0022508C">
        <w:rPr>
          <w:rFonts w:ascii="Cambria" w:hAnsi="Cambria"/>
          <w:sz w:val="24"/>
          <w:szCs w:val="24"/>
        </w:rPr>
        <w:t>……………</w:t>
      </w:r>
      <w:r w:rsidR="0000086D" w:rsidRPr="0022508C">
        <w:rPr>
          <w:rFonts w:ascii="Cambria" w:hAnsi="Cambria"/>
          <w:sz w:val="24"/>
          <w:szCs w:val="24"/>
        </w:rPr>
        <w:t>…….</w:t>
      </w:r>
      <w:r w:rsidR="006E593A" w:rsidRPr="0022508C">
        <w:rPr>
          <w:rFonts w:ascii="Cambria" w:hAnsi="Cambria"/>
          <w:sz w:val="24"/>
          <w:szCs w:val="24"/>
        </w:rPr>
        <w:t>…</w:t>
      </w:r>
      <w:r w:rsidRPr="0022508C">
        <w:rPr>
          <w:rFonts w:ascii="Cambria" w:hAnsi="Cambria"/>
          <w:sz w:val="24"/>
          <w:szCs w:val="24"/>
        </w:rPr>
        <w:t xml:space="preserve">                                         </w:t>
      </w:r>
      <w:r w:rsidR="00906E76" w:rsidRPr="0022508C">
        <w:rPr>
          <w:rFonts w:ascii="Cambria" w:hAnsi="Cambria"/>
          <w:sz w:val="24"/>
          <w:szCs w:val="24"/>
        </w:rPr>
        <w:t xml:space="preserve">               </w:t>
      </w:r>
      <w:r w:rsidRPr="0022508C">
        <w:rPr>
          <w:rFonts w:ascii="Cambria" w:hAnsi="Cambria"/>
          <w:sz w:val="24"/>
          <w:szCs w:val="24"/>
        </w:rPr>
        <w:t>……………</w:t>
      </w:r>
      <w:r w:rsidR="00906E76" w:rsidRPr="0022508C">
        <w:rPr>
          <w:rFonts w:ascii="Cambria" w:hAnsi="Cambria"/>
          <w:sz w:val="24"/>
          <w:szCs w:val="24"/>
        </w:rPr>
        <w:t>…………………</w:t>
      </w:r>
      <w:r w:rsidRPr="0022508C">
        <w:rPr>
          <w:rFonts w:ascii="Cambria" w:hAnsi="Cambria"/>
          <w:sz w:val="24"/>
          <w:szCs w:val="24"/>
        </w:rPr>
        <w:t>……………………….</w:t>
      </w:r>
    </w:p>
    <w:p w14:paraId="73FA946C" w14:textId="77777777" w:rsidR="006E593A" w:rsidRPr="0022508C" w:rsidRDefault="00056CD1" w:rsidP="006E593A">
      <w:pPr>
        <w:rPr>
          <w:rFonts w:ascii="Cambria" w:hAnsi="Cambria"/>
          <w:i/>
        </w:rPr>
      </w:pPr>
      <w:r w:rsidRPr="0022508C">
        <w:rPr>
          <w:rFonts w:ascii="Cambria" w:hAnsi="Cambria"/>
          <w:i/>
        </w:rPr>
        <w:t xml:space="preserve">      </w:t>
      </w:r>
      <w:r w:rsidR="00FB476B" w:rsidRPr="0022508C">
        <w:rPr>
          <w:rFonts w:ascii="Cambria" w:hAnsi="Cambria"/>
          <w:i/>
        </w:rPr>
        <w:t xml:space="preserve">    </w:t>
      </w:r>
      <w:r w:rsidR="00414ED7" w:rsidRPr="0022508C">
        <w:rPr>
          <w:rFonts w:ascii="Cambria" w:hAnsi="Cambria"/>
          <w:i/>
        </w:rPr>
        <w:t>(</w:t>
      </w:r>
      <w:r w:rsidR="006E593A" w:rsidRPr="0022508C">
        <w:rPr>
          <w:rFonts w:ascii="Cambria" w:hAnsi="Cambria"/>
          <w:i/>
        </w:rPr>
        <w:t>data i miejscowość</w:t>
      </w:r>
      <w:r w:rsidR="00414ED7" w:rsidRPr="0022508C">
        <w:rPr>
          <w:rFonts w:ascii="Cambria" w:hAnsi="Cambria"/>
        </w:rPr>
        <w:t>)</w:t>
      </w:r>
      <w:r w:rsidR="006E593A" w:rsidRPr="0022508C">
        <w:rPr>
          <w:rFonts w:ascii="Cambria" w:hAnsi="Cambria"/>
        </w:rPr>
        <w:t xml:space="preserve">                                                        </w:t>
      </w:r>
      <w:r w:rsidR="006E593A" w:rsidRPr="0022508C">
        <w:rPr>
          <w:rFonts w:ascii="Cambria" w:hAnsi="Cambria"/>
        </w:rPr>
        <w:tab/>
      </w:r>
      <w:r w:rsidR="00FB476B" w:rsidRPr="0022508C">
        <w:rPr>
          <w:rFonts w:ascii="Cambria" w:hAnsi="Cambria"/>
        </w:rPr>
        <w:t xml:space="preserve">          </w:t>
      </w:r>
      <w:r w:rsidR="006E593A" w:rsidRPr="0022508C">
        <w:rPr>
          <w:rFonts w:ascii="Cambria" w:hAnsi="Cambria"/>
        </w:rPr>
        <w:t xml:space="preserve"> </w:t>
      </w:r>
      <w:r w:rsidR="00414ED7" w:rsidRPr="0022508C">
        <w:rPr>
          <w:rFonts w:ascii="Cambria" w:hAnsi="Cambria"/>
        </w:rPr>
        <w:t>(</w:t>
      </w:r>
      <w:r w:rsidR="006E593A" w:rsidRPr="0022508C">
        <w:rPr>
          <w:rFonts w:ascii="Cambria" w:hAnsi="Cambria"/>
          <w:i/>
        </w:rPr>
        <w:t>Czytelny  podpis osoby upoważnionej do</w:t>
      </w:r>
      <w:r w:rsidR="0000086D" w:rsidRPr="0022508C">
        <w:rPr>
          <w:rFonts w:ascii="Cambria" w:hAnsi="Cambria"/>
          <w:i/>
        </w:rPr>
        <w:t xml:space="preserve"> </w:t>
      </w:r>
      <w:r w:rsidR="006E593A" w:rsidRPr="0022508C">
        <w:rPr>
          <w:rFonts w:ascii="Cambria" w:hAnsi="Cambria"/>
          <w:i/>
        </w:rPr>
        <w:tab/>
      </w:r>
      <w:r w:rsidR="006E593A" w:rsidRPr="0022508C">
        <w:rPr>
          <w:rFonts w:ascii="Cambria" w:hAnsi="Cambria"/>
          <w:i/>
        </w:rPr>
        <w:tab/>
      </w:r>
      <w:r w:rsidR="006E593A" w:rsidRPr="0022508C">
        <w:rPr>
          <w:rFonts w:ascii="Cambria" w:hAnsi="Cambria"/>
          <w:i/>
        </w:rPr>
        <w:tab/>
      </w:r>
      <w:r w:rsidR="006E593A" w:rsidRPr="0022508C">
        <w:rPr>
          <w:rFonts w:ascii="Cambria" w:hAnsi="Cambria"/>
          <w:i/>
        </w:rPr>
        <w:tab/>
      </w:r>
      <w:r w:rsidR="006E593A" w:rsidRPr="0022508C">
        <w:rPr>
          <w:rFonts w:ascii="Cambria" w:hAnsi="Cambria"/>
          <w:i/>
        </w:rPr>
        <w:tab/>
      </w:r>
      <w:r w:rsidR="0000086D" w:rsidRPr="0022508C">
        <w:rPr>
          <w:rFonts w:ascii="Cambria" w:hAnsi="Cambria"/>
          <w:i/>
        </w:rPr>
        <w:tab/>
      </w:r>
      <w:r w:rsidR="0000086D" w:rsidRPr="0022508C">
        <w:rPr>
          <w:rFonts w:ascii="Cambria" w:hAnsi="Cambria"/>
          <w:i/>
        </w:rPr>
        <w:tab/>
      </w:r>
      <w:r w:rsidR="0000086D" w:rsidRPr="0022508C">
        <w:rPr>
          <w:rFonts w:ascii="Cambria" w:hAnsi="Cambria"/>
          <w:i/>
        </w:rPr>
        <w:tab/>
      </w:r>
      <w:r w:rsidR="00FB476B" w:rsidRPr="0022508C">
        <w:rPr>
          <w:rFonts w:ascii="Cambria" w:hAnsi="Cambria"/>
          <w:i/>
        </w:rPr>
        <w:t xml:space="preserve">          </w:t>
      </w:r>
      <w:r w:rsidR="006E593A" w:rsidRPr="0022508C">
        <w:rPr>
          <w:rFonts w:ascii="Cambria" w:hAnsi="Cambria"/>
          <w:i/>
        </w:rPr>
        <w:t>podpisania Oświadczenia</w:t>
      </w:r>
      <w:r w:rsidR="00414ED7" w:rsidRPr="0022508C">
        <w:rPr>
          <w:rFonts w:ascii="Cambria" w:hAnsi="Cambria"/>
          <w:i/>
        </w:rPr>
        <w:t>)</w:t>
      </w:r>
    </w:p>
    <w:sectPr w:rsidR="006E593A" w:rsidRPr="0022508C" w:rsidSect="00627298"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18" w:right="1418" w:bottom="1418" w:left="1418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38D76" w14:textId="77777777" w:rsidR="00216D65" w:rsidRDefault="00216D65">
      <w:r>
        <w:separator/>
      </w:r>
    </w:p>
  </w:endnote>
  <w:endnote w:type="continuationSeparator" w:id="0">
    <w:p w14:paraId="38C59630" w14:textId="77777777" w:rsidR="00216D65" w:rsidRDefault="00216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65FB6" w14:textId="77777777" w:rsidR="00336EEB" w:rsidRDefault="00336EEB" w:rsidP="00336EE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52798" w14:textId="77777777" w:rsidR="00120037" w:rsidRDefault="00120037" w:rsidP="00737C71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0CF60" w14:textId="77777777" w:rsidR="00DD1595" w:rsidRPr="009E7D79" w:rsidRDefault="00A47D39" w:rsidP="009E7D79">
    <w:pPr>
      <w:pStyle w:val="Stopka"/>
      <w:rPr>
        <w:szCs w:val="2"/>
      </w:rPr>
    </w:pPr>
    <w:r w:rsidRPr="009E7D79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F05A5" w14:textId="77777777" w:rsidR="00216D65" w:rsidRDefault="00216D65">
      <w:r>
        <w:separator/>
      </w:r>
    </w:p>
  </w:footnote>
  <w:footnote w:type="continuationSeparator" w:id="0">
    <w:p w14:paraId="580F0DC6" w14:textId="77777777" w:rsidR="00216D65" w:rsidRDefault="00216D65">
      <w:r>
        <w:continuationSeparator/>
      </w:r>
    </w:p>
  </w:footnote>
  <w:footnote w:id="1">
    <w:p w14:paraId="2AFC4DE0" w14:textId="77777777" w:rsidR="007776B5" w:rsidRPr="0004369B" w:rsidRDefault="007776B5" w:rsidP="007776B5">
      <w:pPr>
        <w:jc w:val="both"/>
        <w:rPr>
          <w:color w:val="222222"/>
          <w:sz w:val="16"/>
          <w:szCs w:val="16"/>
        </w:rPr>
      </w:pPr>
      <w:r w:rsidRPr="0004369B">
        <w:rPr>
          <w:rStyle w:val="Odwoanieprzypisudolnego"/>
          <w:sz w:val="16"/>
          <w:szCs w:val="16"/>
        </w:rPr>
        <w:footnoteRef/>
      </w:r>
      <w:r w:rsidRPr="0004369B">
        <w:rPr>
          <w:sz w:val="16"/>
          <w:szCs w:val="16"/>
        </w:rPr>
        <w:t xml:space="preserve"> </w:t>
      </w:r>
      <w:r w:rsidRPr="0004369B">
        <w:rPr>
          <w:color w:val="222222"/>
          <w:sz w:val="16"/>
          <w:szCs w:val="16"/>
        </w:rPr>
        <w:t xml:space="preserve">Zgodnie z treścią art. 7 ust. 1 ustawy z dnia 13 kwietnia 2022 r. </w:t>
      </w:r>
      <w:r w:rsidRPr="0004369B">
        <w:rPr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04369B">
        <w:rPr>
          <w:color w:val="222222"/>
          <w:sz w:val="16"/>
          <w:szCs w:val="16"/>
        </w:rPr>
        <w:t>z postępowania o udzielenie zamówienia publicznego lub konkursu prowadzonego na podstawie ustawy Pzp wyklucza się:</w:t>
      </w:r>
    </w:p>
    <w:p w14:paraId="2C444E1D" w14:textId="77777777" w:rsidR="007776B5" w:rsidRPr="0004369B" w:rsidRDefault="007776B5" w:rsidP="007776B5">
      <w:pPr>
        <w:jc w:val="both"/>
        <w:rPr>
          <w:color w:val="222222"/>
          <w:sz w:val="16"/>
          <w:szCs w:val="16"/>
        </w:rPr>
      </w:pPr>
      <w:r w:rsidRPr="0004369B">
        <w:rPr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37569CD" w14:textId="77777777" w:rsidR="007776B5" w:rsidRPr="0004369B" w:rsidRDefault="007776B5" w:rsidP="007776B5">
      <w:pPr>
        <w:jc w:val="both"/>
        <w:rPr>
          <w:color w:val="222222"/>
          <w:sz w:val="16"/>
          <w:szCs w:val="16"/>
        </w:rPr>
      </w:pPr>
      <w:r w:rsidRPr="0004369B">
        <w:rPr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A68D14F" w14:textId="77777777" w:rsidR="007776B5" w:rsidRPr="00761CEB" w:rsidRDefault="007776B5" w:rsidP="007776B5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04369B">
        <w:rPr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4EAAE" w14:textId="32CC33B1" w:rsidR="00872008" w:rsidRDefault="00872008" w:rsidP="00872008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3FA36C7"/>
    <w:multiLevelType w:val="hybridMultilevel"/>
    <w:tmpl w:val="23CA4914"/>
    <w:lvl w:ilvl="0" w:tplc="166C92BC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9B5305"/>
    <w:multiLevelType w:val="multilevel"/>
    <w:tmpl w:val="C284DBAE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3" w15:restartNumberingAfterBreak="0">
    <w:nsid w:val="1AF031C8"/>
    <w:multiLevelType w:val="hybridMultilevel"/>
    <w:tmpl w:val="868C14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B4239CC"/>
    <w:multiLevelType w:val="hybridMultilevel"/>
    <w:tmpl w:val="FB5240A2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9E0EEE"/>
    <w:multiLevelType w:val="multilevel"/>
    <w:tmpl w:val="46C444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6" w15:restartNumberingAfterBreak="0">
    <w:nsid w:val="3AF21C2F"/>
    <w:multiLevelType w:val="hybridMultilevel"/>
    <w:tmpl w:val="C284DBAE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7" w15:restartNumberingAfterBreak="0">
    <w:nsid w:val="505F1F0E"/>
    <w:multiLevelType w:val="multilevel"/>
    <w:tmpl w:val="7EC27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B753467"/>
    <w:multiLevelType w:val="hybridMultilevel"/>
    <w:tmpl w:val="2206B0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D176D47"/>
    <w:multiLevelType w:val="hybridMultilevel"/>
    <w:tmpl w:val="25767AD8"/>
    <w:lvl w:ilvl="0" w:tplc="EEFCDC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5935119">
    <w:abstractNumId w:val="8"/>
  </w:num>
  <w:num w:numId="2" w16cid:durableId="16350840">
    <w:abstractNumId w:val="1"/>
  </w:num>
  <w:num w:numId="3" w16cid:durableId="629481410">
    <w:abstractNumId w:val="7"/>
  </w:num>
  <w:num w:numId="4" w16cid:durableId="1860851908">
    <w:abstractNumId w:val="6"/>
  </w:num>
  <w:num w:numId="5" w16cid:durableId="926353983">
    <w:abstractNumId w:val="5"/>
  </w:num>
  <w:num w:numId="6" w16cid:durableId="1160659081">
    <w:abstractNumId w:val="2"/>
  </w:num>
  <w:num w:numId="7" w16cid:durableId="1784299464">
    <w:abstractNumId w:val="4"/>
  </w:num>
  <w:num w:numId="8" w16cid:durableId="19737557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2316667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013358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31328777">
    <w:abstractNumId w:val="3"/>
  </w:num>
  <w:num w:numId="12" w16cid:durableId="3449824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595"/>
    <w:rsid w:val="00000047"/>
    <w:rsid w:val="0000086D"/>
    <w:rsid w:val="00010D57"/>
    <w:rsid w:val="00010F98"/>
    <w:rsid w:val="00044420"/>
    <w:rsid w:val="00044F3E"/>
    <w:rsid w:val="00051A6F"/>
    <w:rsid w:val="00056CD1"/>
    <w:rsid w:val="000754B9"/>
    <w:rsid w:val="00083F59"/>
    <w:rsid w:val="00085371"/>
    <w:rsid w:val="00093EE0"/>
    <w:rsid w:val="000A4D55"/>
    <w:rsid w:val="000B12C8"/>
    <w:rsid w:val="000B593C"/>
    <w:rsid w:val="000C2E59"/>
    <w:rsid w:val="000C4E1F"/>
    <w:rsid w:val="000D7B76"/>
    <w:rsid w:val="000E637A"/>
    <w:rsid w:val="000F4D71"/>
    <w:rsid w:val="000F578B"/>
    <w:rsid w:val="00111985"/>
    <w:rsid w:val="00115B49"/>
    <w:rsid w:val="00120037"/>
    <w:rsid w:val="00130161"/>
    <w:rsid w:val="00136178"/>
    <w:rsid w:val="00137205"/>
    <w:rsid w:val="0014498F"/>
    <w:rsid w:val="0016059E"/>
    <w:rsid w:val="001614BA"/>
    <w:rsid w:val="00163E0B"/>
    <w:rsid w:val="00165C4B"/>
    <w:rsid w:val="00165F0B"/>
    <w:rsid w:val="00173AE3"/>
    <w:rsid w:val="0017703F"/>
    <w:rsid w:val="00184394"/>
    <w:rsid w:val="0018560B"/>
    <w:rsid w:val="00193184"/>
    <w:rsid w:val="001A0281"/>
    <w:rsid w:val="001B5E3F"/>
    <w:rsid w:val="001C102C"/>
    <w:rsid w:val="001C652C"/>
    <w:rsid w:val="001F5BB8"/>
    <w:rsid w:val="001F5E75"/>
    <w:rsid w:val="002055AF"/>
    <w:rsid w:val="00216D65"/>
    <w:rsid w:val="0021755B"/>
    <w:rsid w:val="0022233D"/>
    <w:rsid w:val="0022306E"/>
    <w:rsid w:val="00223969"/>
    <w:rsid w:val="0022508C"/>
    <w:rsid w:val="00234BB4"/>
    <w:rsid w:val="002366A7"/>
    <w:rsid w:val="00241F80"/>
    <w:rsid w:val="002447B9"/>
    <w:rsid w:val="002556C0"/>
    <w:rsid w:val="00265DF3"/>
    <w:rsid w:val="00290F94"/>
    <w:rsid w:val="002A613E"/>
    <w:rsid w:val="002B1E07"/>
    <w:rsid w:val="002B28BB"/>
    <w:rsid w:val="002B5400"/>
    <w:rsid w:val="002B7552"/>
    <w:rsid w:val="002C2DE7"/>
    <w:rsid w:val="002C319A"/>
    <w:rsid w:val="002C5CE1"/>
    <w:rsid w:val="002D3BDF"/>
    <w:rsid w:val="002F3934"/>
    <w:rsid w:val="003024A8"/>
    <w:rsid w:val="00306850"/>
    <w:rsid w:val="00323F3B"/>
    <w:rsid w:val="003305EA"/>
    <w:rsid w:val="00336EEB"/>
    <w:rsid w:val="003374EC"/>
    <w:rsid w:val="003451B0"/>
    <w:rsid w:val="003715BF"/>
    <w:rsid w:val="00375AD6"/>
    <w:rsid w:val="00380AB5"/>
    <w:rsid w:val="00381942"/>
    <w:rsid w:val="00381B77"/>
    <w:rsid w:val="0039500B"/>
    <w:rsid w:val="003960CB"/>
    <w:rsid w:val="003A4B1D"/>
    <w:rsid w:val="003B384F"/>
    <w:rsid w:val="003B5750"/>
    <w:rsid w:val="003D29D0"/>
    <w:rsid w:val="003E36ED"/>
    <w:rsid w:val="003E596B"/>
    <w:rsid w:val="003F6927"/>
    <w:rsid w:val="004052F2"/>
    <w:rsid w:val="00414ED7"/>
    <w:rsid w:val="00415097"/>
    <w:rsid w:val="00422381"/>
    <w:rsid w:val="0044740E"/>
    <w:rsid w:val="00460820"/>
    <w:rsid w:val="004704CB"/>
    <w:rsid w:val="0047799C"/>
    <w:rsid w:val="00477A50"/>
    <w:rsid w:val="00491D4C"/>
    <w:rsid w:val="004925DF"/>
    <w:rsid w:val="00495AAD"/>
    <w:rsid w:val="004967AD"/>
    <w:rsid w:val="00496B19"/>
    <w:rsid w:val="00496DC2"/>
    <w:rsid w:val="004A41CB"/>
    <w:rsid w:val="004C55DE"/>
    <w:rsid w:val="004D1331"/>
    <w:rsid w:val="004D5C77"/>
    <w:rsid w:val="004E3862"/>
    <w:rsid w:val="004E4C68"/>
    <w:rsid w:val="00527513"/>
    <w:rsid w:val="00533E9F"/>
    <w:rsid w:val="005441D3"/>
    <w:rsid w:val="00546050"/>
    <w:rsid w:val="0056132E"/>
    <w:rsid w:val="005800B3"/>
    <w:rsid w:val="00594745"/>
    <w:rsid w:val="005A5013"/>
    <w:rsid w:val="005B57D5"/>
    <w:rsid w:val="005C32F1"/>
    <w:rsid w:val="005C3627"/>
    <w:rsid w:val="005D744D"/>
    <w:rsid w:val="005D7CD8"/>
    <w:rsid w:val="005E1A2B"/>
    <w:rsid w:val="005E7526"/>
    <w:rsid w:val="005E7BF7"/>
    <w:rsid w:val="005F34A2"/>
    <w:rsid w:val="005F35E0"/>
    <w:rsid w:val="0060349F"/>
    <w:rsid w:val="00606A62"/>
    <w:rsid w:val="00614BAA"/>
    <w:rsid w:val="006151BA"/>
    <w:rsid w:val="00627298"/>
    <w:rsid w:val="00630213"/>
    <w:rsid w:val="00631E31"/>
    <w:rsid w:val="0064413A"/>
    <w:rsid w:val="006477EB"/>
    <w:rsid w:val="00656B8C"/>
    <w:rsid w:val="00664D2F"/>
    <w:rsid w:val="00666F39"/>
    <w:rsid w:val="006717C2"/>
    <w:rsid w:val="00672CAF"/>
    <w:rsid w:val="00683B3A"/>
    <w:rsid w:val="0069343D"/>
    <w:rsid w:val="00696598"/>
    <w:rsid w:val="006A7A3D"/>
    <w:rsid w:val="006B4706"/>
    <w:rsid w:val="006B51E7"/>
    <w:rsid w:val="006C48B6"/>
    <w:rsid w:val="006D1BE0"/>
    <w:rsid w:val="006D3BE0"/>
    <w:rsid w:val="006E593A"/>
    <w:rsid w:val="006F7801"/>
    <w:rsid w:val="00730A71"/>
    <w:rsid w:val="00736B31"/>
    <w:rsid w:val="00737C71"/>
    <w:rsid w:val="00746496"/>
    <w:rsid w:val="00747C6F"/>
    <w:rsid w:val="007776B5"/>
    <w:rsid w:val="007B4091"/>
    <w:rsid w:val="007B6F2E"/>
    <w:rsid w:val="007D4726"/>
    <w:rsid w:val="007D494C"/>
    <w:rsid w:val="007D7906"/>
    <w:rsid w:val="007E098E"/>
    <w:rsid w:val="007F1B5E"/>
    <w:rsid w:val="0081387C"/>
    <w:rsid w:val="00816A3F"/>
    <w:rsid w:val="00821812"/>
    <w:rsid w:val="00821C43"/>
    <w:rsid w:val="008460DE"/>
    <w:rsid w:val="0086365B"/>
    <w:rsid w:val="008655AC"/>
    <w:rsid w:val="00872008"/>
    <w:rsid w:val="0087448A"/>
    <w:rsid w:val="00882E9F"/>
    <w:rsid w:val="008A66C1"/>
    <w:rsid w:val="008B118B"/>
    <w:rsid w:val="008B3891"/>
    <w:rsid w:val="008B74AA"/>
    <w:rsid w:val="008C4FEE"/>
    <w:rsid w:val="008D4CAF"/>
    <w:rsid w:val="008E370F"/>
    <w:rsid w:val="00906E76"/>
    <w:rsid w:val="009201F4"/>
    <w:rsid w:val="0092231D"/>
    <w:rsid w:val="00923600"/>
    <w:rsid w:val="009362C6"/>
    <w:rsid w:val="0094743B"/>
    <w:rsid w:val="009533C9"/>
    <w:rsid w:val="00955AC7"/>
    <w:rsid w:val="0099242E"/>
    <w:rsid w:val="00992F4A"/>
    <w:rsid w:val="009A21D7"/>
    <w:rsid w:val="009A7502"/>
    <w:rsid w:val="009B1518"/>
    <w:rsid w:val="009D628F"/>
    <w:rsid w:val="009E7D79"/>
    <w:rsid w:val="00A10F6F"/>
    <w:rsid w:val="00A11C9E"/>
    <w:rsid w:val="00A164BC"/>
    <w:rsid w:val="00A21B6B"/>
    <w:rsid w:val="00A24942"/>
    <w:rsid w:val="00A32425"/>
    <w:rsid w:val="00A3660E"/>
    <w:rsid w:val="00A36D79"/>
    <w:rsid w:val="00A46EFE"/>
    <w:rsid w:val="00A47D39"/>
    <w:rsid w:val="00A617F3"/>
    <w:rsid w:val="00A807A7"/>
    <w:rsid w:val="00A83639"/>
    <w:rsid w:val="00A848B5"/>
    <w:rsid w:val="00A91A38"/>
    <w:rsid w:val="00A960ED"/>
    <w:rsid w:val="00AA3610"/>
    <w:rsid w:val="00AB7377"/>
    <w:rsid w:val="00AC506E"/>
    <w:rsid w:val="00AC6B8F"/>
    <w:rsid w:val="00AD4057"/>
    <w:rsid w:val="00AD4109"/>
    <w:rsid w:val="00AE076A"/>
    <w:rsid w:val="00AF12E5"/>
    <w:rsid w:val="00AF158F"/>
    <w:rsid w:val="00B0461F"/>
    <w:rsid w:val="00B11DB6"/>
    <w:rsid w:val="00B26102"/>
    <w:rsid w:val="00B454A3"/>
    <w:rsid w:val="00B50595"/>
    <w:rsid w:val="00B55C46"/>
    <w:rsid w:val="00B726DF"/>
    <w:rsid w:val="00B83C75"/>
    <w:rsid w:val="00BA1C95"/>
    <w:rsid w:val="00BB350F"/>
    <w:rsid w:val="00BB45C9"/>
    <w:rsid w:val="00BB5901"/>
    <w:rsid w:val="00BC5F09"/>
    <w:rsid w:val="00BD5FA2"/>
    <w:rsid w:val="00BE3451"/>
    <w:rsid w:val="00BE6092"/>
    <w:rsid w:val="00C063B5"/>
    <w:rsid w:val="00C06BF6"/>
    <w:rsid w:val="00C26798"/>
    <w:rsid w:val="00C32968"/>
    <w:rsid w:val="00C42DF3"/>
    <w:rsid w:val="00C46544"/>
    <w:rsid w:val="00C72193"/>
    <w:rsid w:val="00C774FD"/>
    <w:rsid w:val="00C82AB6"/>
    <w:rsid w:val="00C835E9"/>
    <w:rsid w:val="00C840B4"/>
    <w:rsid w:val="00C90C7A"/>
    <w:rsid w:val="00C91F7C"/>
    <w:rsid w:val="00C9341B"/>
    <w:rsid w:val="00C95586"/>
    <w:rsid w:val="00CA110B"/>
    <w:rsid w:val="00CA1276"/>
    <w:rsid w:val="00CA4D6F"/>
    <w:rsid w:val="00CA67C1"/>
    <w:rsid w:val="00CB38B1"/>
    <w:rsid w:val="00CB6204"/>
    <w:rsid w:val="00CB6F1D"/>
    <w:rsid w:val="00CC401D"/>
    <w:rsid w:val="00CC527A"/>
    <w:rsid w:val="00CE03B7"/>
    <w:rsid w:val="00CF4123"/>
    <w:rsid w:val="00D20499"/>
    <w:rsid w:val="00D255FC"/>
    <w:rsid w:val="00D36747"/>
    <w:rsid w:val="00D36B5D"/>
    <w:rsid w:val="00D41785"/>
    <w:rsid w:val="00D52832"/>
    <w:rsid w:val="00D60385"/>
    <w:rsid w:val="00D651D8"/>
    <w:rsid w:val="00D86303"/>
    <w:rsid w:val="00DA14DD"/>
    <w:rsid w:val="00DC3A91"/>
    <w:rsid w:val="00DD1595"/>
    <w:rsid w:val="00DD482A"/>
    <w:rsid w:val="00DD51F9"/>
    <w:rsid w:val="00DE0405"/>
    <w:rsid w:val="00DE252B"/>
    <w:rsid w:val="00DE5B9C"/>
    <w:rsid w:val="00E02CF8"/>
    <w:rsid w:val="00E05550"/>
    <w:rsid w:val="00E11C70"/>
    <w:rsid w:val="00E148EA"/>
    <w:rsid w:val="00E21364"/>
    <w:rsid w:val="00E22764"/>
    <w:rsid w:val="00E379A5"/>
    <w:rsid w:val="00E54721"/>
    <w:rsid w:val="00E8114C"/>
    <w:rsid w:val="00E82594"/>
    <w:rsid w:val="00E9289C"/>
    <w:rsid w:val="00EA7221"/>
    <w:rsid w:val="00EA7FDB"/>
    <w:rsid w:val="00EB2E64"/>
    <w:rsid w:val="00EB5766"/>
    <w:rsid w:val="00EB7F73"/>
    <w:rsid w:val="00EC667E"/>
    <w:rsid w:val="00ED1F77"/>
    <w:rsid w:val="00ED34A1"/>
    <w:rsid w:val="00ED3B30"/>
    <w:rsid w:val="00EF15CD"/>
    <w:rsid w:val="00EF678B"/>
    <w:rsid w:val="00EF6D1F"/>
    <w:rsid w:val="00EF7049"/>
    <w:rsid w:val="00F005FB"/>
    <w:rsid w:val="00F052FA"/>
    <w:rsid w:val="00F37303"/>
    <w:rsid w:val="00F412FC"/>
    <w:rsid w:val="00F43A3A"/>
    <w:rsid w:val="00F46593"/>
    <w:rsid w:val="00F53FC1"/>
    <w:rsid w:val="00F568D6"/>
    <w:rsid w:val="00F65551"/>
    <w:rsid w:val="00F74ACD"/>
    <w:rsid w:val="00FB1340"/>
    <w:rsid w:val="00FB3010"/>
    <w:rsid w:val="00FB476B"/>
    <w:rsid w:val="00FB7D5C"/>
    <w:rsid w:val="00FC2B5C"/>
    <w:rsid w:val="00FC5B3D"/>
    <w:rsid w:val="00FC6B74"/>
    <w:rsid w:val="00FD72E2"/>
    <w:rsid w:val="00FF0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  <w14:docId w14:val="38D00687"/>
  <w15:chartTrackingRefBased/>
  <w15:docId w15:val="{9A53E10E-9114-4AF3-98F8-D4C68B808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204"/>
  </w:style>
  <w:style w:type="paragraph" w:styleId="Nagwek2">
    <w:name w:val="heading 2"/>
    <w:basedOn w:val="Normalny"/>
    <w:next w:val="Normalny"/>
    <w:link w:val="Nagwek2Znak"/>
    <w:semiHidden/>
    <w:unhideWhenUsed/>
    <w:qFormat/>
    <w:rsid w:val="00BA1C9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CB6204"/>
    <w:pPr>
      <w:keepNext/>
      <w:spacing w:line="360" w:lineRule="auto"/>
      <w:ind w:left="567"/>
      <w:jc w:val="center"/>
      <w:outlineLvl w:val="2"/>
    </w:pPr>
    <w:rPr>
      <w:b/>
      <w:sz w:val="24"/>
      <w:lang w:val="x-none" w:eastAsia="x-none"/>
    </w:rPr>
  </w:style>
  <w:style w:type="paragraph" w:styleId="Nagwek4">
    <w:name w:val="heading 4"/>
    <w:basedOn w:val="Normalny"/>
    <w:next w:val="Normalny"/>
    <w:qFormat/>
    <w:rsid w:val="00CB6204"/>
    <w:pPr>
      <w:keepNext/>
      <w:spacing w:line="360" w:lineRule="auto"/>
      <w:ind w:left="567"/>
      <w:jc w:val="right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CB620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CB6204"/>
    <w:pPr>
      <w:ind w:firstLine="426"/>
      <w:jc w:val="both"/>
    </w:pPr>
    <w:rPr>
      <w:sz w:val="24"/>
      <w:lang w:val="x-none" w:eastAsia="x-none"/>
    </w:rPr>
  </w:style>
  <w:style w:type="paragraph" w:styleId="Stopka">
    <w:name w:val="footer"/>
    <w:basedOn w:val="Normalny"/>
    <w:link w:val="StopkaZnak"/>
    <w:uiPriority w:val="99"/>
    <w:rsid w:val="00336EE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6EEB"/>
  </w:style>
  <w:style w:type="character" w:customStyle="1" w:styleId="StopkaZnak">
    <w:name w:val="Stopka Znak"/>
    <w:basedOn w:val="Domylnaczcionkaakapitu"/>
    <w:link w:val="Stopka"/>
    <w:uiPriority w:val="99"/>
    <w:rsid w:val="00120037"/>
  </w:style>
  <w:style w:type="character" w:customStyle="1" w:styleId="NagwekZnak">
    <w:name w:val="Nagłówek Znak"/>
    <w:basedOn w:val="Domylnaczcionkaakapitu"/>
    <w:link w:val="Nagwek"/>
    <w:uiPriority w:val="99"/>
    <w:rsid w:val="00120037"/>
  </w:style>
  <w:style w:type="paragraph" w:styleId="Tekstdymka">
    <w:name w:val="Balloon Text"/>
    <w:basedOn w:val="Normalny"/>
    <w:link w:val="TekstdymkaZnak"/>
    <w:rsid w:val="00EF678B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EF678B"/>
    <w:rPr>
      <w:rFonts w:ascii="Tahoma" w:hAnsi="Tahoma" w:cs="Tahoma"/>
      <w:sz w:val="16"/>
      <w:szCs w:val="16"/>
    </w:rPr>
  </w:style>
  <w:style w:type="character" w:customStyle="1" w:styleId="TekstpodstawowywcityZnak">
    <w:name w:val="Tekst podstawowy wcięty Znak"/>
    <w:link w:val="Tekstpodstawowywcity"/>
    <w:rsid w:val="002F3934"/>
    <w:rPr>
      <w:sz w:val="24"/>
    </w:rPr>
  </w:style>
  <w:style w:type="character" w:customStyle="1" w:styleId="Nagwek2Znak">
    <w:name w:val="Nagłówek 2 Znak"/>
    <w:link w:val="Nagwek2"/>
    <w:semiHidden/>
    <w:rsid w:val="00BA1C9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w00">
    <w:name w:val="w_00"/>
    <w:rsid w:val="007D4726"/>
    <w:pPr>
      <w:widowControl w:val="0"/>
      <w:suppressAutoHyphens/>
    </w:pPr>
    <w:rPr>
      <w:rFonts w:eastAsia="Lucida Sans Unicode" w:cs="Tahoma"/>
      <w:sz w:val="22"/>
      <w:szCs w:val="24"/>
      <w:lang w:eastAsia="zh-CN" w:bidi="hi-IN"/>
    </w:rPr>
  </w:style>
  <w:style w:type="character" w:customStyle="1" w:styleId="Nagwek3Znak">
    <w:name w:val="Nagłówek 3 Znak"/>
    <w:link w:val="Nagwek3"/>
    <w:rsid w:val="002B5400"/>
    <w:rPr>
      <w:b/>
      <w:sz w:val="24"/>
    </w:rPr>
  </w:style>
  <w:style w:type="paragraph" w:customStyle="1" w:styleId="Standard">
    <w:name w:val="Standard"/>
    <w:rsid w:val="007D494C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  <w:style w:type="paragraph" w:customStyle="1" w:styleId="Tekstpodstawowy21">
    <w:name w:val="Tekst podstawowy 21"/>
    <w:basedOn w:val="Normalny"/>
    <w:rsid w:val="00C32968"/>
    <w:pPr>
      <w:suppressAutoHyphens/>
      <w:jc w:val="both"/>
    </w:pPr>
    <w:rPr>
      <w:sz w:val="28"/>
      <w:lang w:eastAsia="ar-SA"/>
    </w:rPr>
  </w:style>
  <w:style w:type="character" w:styleId="Odwoanieprzypisudolnego">
    <w:name w:val="footnote reference"/>
    <w:uiPriority w:val="99"/>
    <w:unhideWhenUsed/>
    <w:rsid w:val="007776B5"/>
    <w:rPr>
      <w:vertAlign w:val="superscript"/>
    </w:rPr>
  </w:style>
  <w:style w:type="paragraph" w:customStyle="1" w:styleId="Styl">
    <w:name w:val="Styl"/>
    <w:uiPriority w:val="99"/>
    <w:rsid w:val="00130161"/>
    <w:pPr>
      <w:widowControl w:val="0"/>
      <w:overflowPunct w:val="0"/>
      <w:autoSpaceDE w:val="0"/>
      <w:autoSpaceDN w:val="0"/>
      <w:adjustRightIn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3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7</TotalTime>
  <Pages>2</Pages>
  <Words>266</Words>
  <Characters>2376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Datacomp Sp. z o.o.</Company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</dc:creator>
  <cp:keywords/>
  <cp:lastModifiedBy>k.kowalczyk</cp:lastModifiedBy>
  <cp:revision>10</cp:revision>
  <cp:lastPrinted>2019-01-29T09:19:00Z</cp:lastPrinted>
  <dcterms:created xsi:type="dcterms:W3CDTF">2023-02-20T11:01:00Z</dcterms:created>
  <dcterms:modified xsi:type="dcterms:W3CDTF">2026-10-12T05:46:00Z</dcterms:modified>
</cp:coreProperties>
</file>