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2E99B" w14:textId="2B348AFD" w:rsidR="00931F25" w:rsidRPr="00E5253E" w:rsidRDefault="00931F25" w:rsidP="00202F11">
      <w:pPr>
        <w:spacing w:line="259" w:lineRule="auto"/>
        <w:rPr>
          <w:rFonts w:ascii="Times New Roman" w:hAnsi="Times New Roman"/>
          <w:sz w:val="22"/>
          <w:szCs w:val="22"/>
        </w:rPr>
      </w:pPr>
      <w:r w:rsidRPr="00476B0D">
        <w:rPr>
          <w:rFonts w:ascii="Times New Roman" w:hAnsi="Times New Roman"/>
          <w:sz w:val="22"/>
          <w:szCs w:val="22"/>
        </w:rPr>
        <w:t>N</w:t>
      </w:r>
      <w:r w:rsidR="00DB6852" w:rsidRPr="00476B0D">
        <w:rPr>
          <w:rFonts w:ascii="Times New Roman" w:hAnsi="Times New Roman"/>
          <w:sz w:val="22"/>
          <w:szCs w:val="22"/>
        </w:rPr>
        <w:t>r</w:t>
      </w:r>
      <w:r w:rsidR="002E269F" w:rsidRPr="00476B0D">
        <w:rPr>
          <w:rFonts w:ascii="Times New Roman" w:hAnsi="Times New Roman"/>
          <w:sz w:val="22"/>
          <w:szCs w:val="22"/>
        </w:rPr>
        <w:t xml:space="preserve"> postępowania:</w:t>
      </w:r>
      <w:r w:rsidR="000B0079">
        <w:rPr>
          <w:rFonts w:ascii="Times New Roman" w:hAnsi="Times New Roman"/>
          <w:sz w:val="22"/>
          <w:szCs w:val="22"/>
        </w:rPr>
        <w:t xml:space="preserve"> </w:t>
      </w:r>
      <w:bookmarkStart w:id="0" w:name="_Hlk244165504"/>
      <w:r w:rsidR="000B0079">
        <w:rPr>
          <w:rFonts w:ascii="Times New Roman" w:hAnsi="Times New Roman"/>
          <w:sz w:val="22"/>
          <w:szCs w:val="22"/>
        </w:rPr>
        <w:t>ZOA.2710.2.2026</w:t>
      </w:r>
      <w:bookmarkEnd w:id="0"/>
    </w:p>
    <w:p w14:paraId="2D488466" w14:textId="2B6462F5" w:rsidR="008F4612" w:rsidRPr="00E5253E" w:rsidRDefault="008F4612" w:rsidP="005B1EC4">
      <w:pPr>
        <w:tabs>
          <w:tab w:val="num" w:pos="888"/>
        </w:tabs>
        <w:spacing w:after="120"/>
        <w:jc w:val="right"/>
        <w:rPr>
          <w:rFonts w:ascii="Times New Roman" w:hAnsi="Times New Roman"/>
          <w:bCs/>
          <w:sz w:val="22"/>
          <w:szCs w:val="22"/>
        </w:rPr>
      </w:pPr>
      <w:r w:rsidRPr="00E5253E">
        <w:rPr>
          <w:rFonts w:ascii="Times New Roman" w:hAnsi="Times New Roman"/>
          <w:bCs/>
          <w:sz w:val="22"/>
          <w:szCs w:val="22"/>
        </w:rPr>
        <w:t>Z</w:t>
      </w:r>
      <w:r w:rsidR="00B35779" w:rsidRPr="00E5253E">
        <w:rPr>
          <w:rFonts w:ascii="Times New Roman" w:hAnsi="Times New Roman"/>
          <w:bCs/>
          <w:sz w:val="22"/>
          <w:szCs w:val="22"/>
        </w:rPr>
        <w:t>ałącznik</w:t>
      </w:r>
      <w:r w:rsidRPr="00E5253E">
        <w:rPr>
          <w:rFonts w:ascii="Times New Roman" w:hAnsi="Times New Roman"/>
          <w:bCs/>
          <w:sz w:val="22"/>
          <w:szCs w:val="22"/>
        </w:rPr>
        <w:t xml:space="preserve"> Nr </w:t>
      </w:r>
      <w:r w:rsidR="00480311">
        <w:rPr>
          <w:rFonts w:ascii="Times New Roman" w:hAnsi="Times New Roman"/>
          <w:bCs/>
          <w:sz w:val="22"/>
          <w:szCs w:val="22"/>
        </w:rPr>
        <w:t>2</w:t>
      </w:r>
      <w:r w:rsidR="008F3A2C" w:rsidRPr="00E5253E">
        <w:rPr>
          <w:rFonts w:ascii="Times New Roman" w:hAnsi="Times New Roman"/>
          <w:bCs/>
          <w:sz w:val="22"/>
          <w:szCs w:val="22"/>
        </w:rPr>
        <w:t xml:space="preserve"> do </w:t>
      </w:r>
      <w:r w:rsidR="00480311">
        <w:rPr>
          <w:rFonts w:ascii="Times New Roman" w:hAnsi="Times New Roman"/>
          <w:bCs/>
          <w:sz w:val="22"/>
          <w:szCs w:val="22"/>
        </w:rPr>
        <w:t>SWZ</w:t>
      </w:r>
    </w:p>
    <w:p w14:paraId="520C1385" w14:textId="77777777" w:rsidR="002D518D" w:rsidRPr="00E5253E" w:rsidRDefault="002D518D" w:rsidP="00202F11">
      <w:pPr>
        <w:tabs>
          <w:tab w:val="num" w:pos="888"/>
        </w:tabs>
        <w:spacing w:after="120"/>
        <w:rPr>
          <w:rFonts w:ascii="Times New Roman" w:hAnsi="Times New Roman"/>
          <w:b/>
          <w:bCs/>
          <w:sz w:val="22"/>
          <w:szCs w:val="22"/>
        </w:rPr>
      </w:pPr>
    </w:p>
    <w:p w14:paraId="3455C6AF" w14:textId="4D760C6B" w:rsidR="002545E6" w:rsidRPr="00E5253E" w:rsidRDefault="002545E6" w:rsidP="002545E6">
      <w:pPr>
        <w:spacing w:after="120"/>
        <w:jc w:val="right"/>
        <w:rPr>
          <w:rFonts w:ascii="Times New Roman" w:hAnsi="Times New Roman"/>
          <w:sz w:val="22"/>
          <w:szCs w:val="22"/>
          <w:lang w:val="cs-CZ"/>
        </w:rPr>
      </w:pPr>
      <w:r w:rsidRPr="00E5253E">
        <w:rPr>
          <w:rFonts w:ascii="Times New Roman" w:hAnsi="Times New Roman"/>
          <w:sz w:val="22"/>
          <w:szCs w:val="22"/>
        </w:rPr>
        <w:t>..............................., d</w:t>
      </w:r>
      <w:r w:rsidR="002D7CDF">
        <w:rPr>
          <w:rFonts w:ascii="Times New Roman" w:hAnsi="Times New Roman"/>
          <w:sz w:val="22"/>
          <w:szCs w:val="22"/>
        </w:rPr>
        <w:t>nia ....................... 202</w:t>
      </w:r>
      <w:r w:rsidR="00245C1B">
        <w:rPr>
          <w:rFonts w:ascii="Times New Roman" w:hAnsi="Times New Roman"/>
          <w:sz w:val="22"/>
          <w:szCs w:val="22"/>
        </w:rPr>
        <w:t>6</w:t>
      </w:r>
      <w:r w:rsidRPr="00E5253E">
        <w:rPr>
          <w:rFonts w:ascii="Times New Roman" w:hAnsi="Times New Roman"/>
          <w:sz w:val="22"/>
          <w:szCs w:val="22"/>
        </w:rPr>
        <w:t xml:space="preserve"> r.</w:t>
      </w:r>
    </w:p>
    <w:p w14:paraId="59B3FA98" w14:textId="77777777" w:rsidR="00956274" w:rsidRPr="00E5253E" w:rsidRDefault="00956274" w:rsidP="002545E6">
      <w:pPr>
        <w:tabs>
          <w:tab w:val="num" w:pos="888"/>
        </w:tabs>
        <w:spacing w:after="120"/>
        <w:jc w:val="right"/>
        <w:rPr>
          <w:rFonts w:ascii="Times New Roman" w:hAnsi="Times New Roman"/>
          <w:b/>
          <w:bCs/>
          <w:sz w:val="22"/>
          <w:szCs w:val="22"/>
        </w:rPr>
      </w:pPr>
    </w:p>
    <w:p w14:paraId="1643470E" w14:textId="77777777" w:rsidR="007B03C5" w:rsidRPr="00E5253E" w:rsidRDefault="007B03C5" w:rsidP="00960467">
      <w:pPr>
        <w:tabs>
          <w:tab w:val="num" w:pos="888"/>
        </w:tabs>
        <w:spacing w:after="120"/>
        <w:jc w:val="center"/>
        <w:rPr>
          <w:rFonts w:ascii="Times New Roman" w:hAnsi="Times New Roman"/>
          <w:b/>
          <w:bCs/>
          <w:sz w:val="22"/>
          <w:szCs w:val="22"/>
        </w:rPr>
      </w:pPr>
      <w:r w:rsidRPr="00E5253E">
        <w:rPr>
          <w:rFonts w:ascii="Times New Roman" w:hAnsi="Times New Roman"/>
          <w:b/>
          <w:bCs/>
          <w:sz w:val="22"/>
          <w:szCs w:val="22"/>
        </w:rPr>
        <w:t>FORMULARZ OFERTY</w:t>
      </w:r>
    </w:p>
    <w:p w14:paraId="2E099038" w14:textId="77777777" w:rsidR="00956274" w:rsidRPr="00E5253E" w:rsidRDefault="00956274" w:rsidP="007F58FA">
      <w:pPr>
        <w:spacing w:after="120"/>
        <w:ind w:right="-1134"/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3FEE8DA9" w14:textId="77777777" w:rsidR="00202F11" w:rsidRPr="00E5253E" w:rsidRDefault="00202F11" w:rsidP="007F58FA">
      <w:pPr>
        <w:spacing w:after="120"/>
        <w:ind w:right="-1134"/>
        <w:jc w:val="both"/>
        <w:rPr>
          <w:rFonts w:ascii="Times New Roman" w:hAnsi="Times New Roman"/>
          <w:i/>
          <w:iCs/>
          <w:sz w:val="22"/>
          <w:szCs w:val="22"/>
        </w:rPr>
      </w:pPr>
      <w:r w:rsidRPr="00E5253E">
        <w:rPr>
          <w:rFonts w:ascii="Times New Roman" w:hAnsi="Times New Roman"/>
          <w:i/>
          <w:iCs/>
          <w:sz w:val="22"/>
          <w:szCs w:val="22"/>
        </w:rPr>
        <w:t>…………………………………</w:t>
      </w:r>
    </w:p>
    <w:p w14:paraId="3DBD53A7" w14:textId="77777777" w:rsidR="008F4612" w:rsidRPr="00E5253E" w:rsidRDefault="008F4612" w:rsidP="007F58FA">
      <w:pPr>
        <w:spacing w:after="120"/>
        <w:ind w:right="-1134"/>
        <w:jc w:val="both"/>
        <w:rPr>
          <w:rFonts w:ascii="Times New Roman" w:hAnsi="Times New Roman"/>
          <w:i/>
          <w:iCs/>
          <w:sz w:val="18"/>
          <w:szCs w:val="18"/>
        </w:rPr>
      </w:pPr>
      <w:r w:rsidRPr="00E5253E">
        <w:rPr>
          <w:rFonts w:ascii="Times New Roman" w:hAnsi="Times New Roman"/>
          <w:i/>
          <w:iCs/>
          <w:sz w:val="18"/>
          <w:szCs w:val="18"/>
        </w:rPr>
        <w:t>(Nazwa i adres Wykonawcy)</w:t>
      </w:r>
    </w:p>
    <w:p w14:paraId="233EFD8B" w14:textId="77777777" w:rsidR="002A0413" w:rsidRPr="00E5253E" w:rsidRDefault="002A0413" w:rsidP="007F58FA">
      <w:pPr>
        <w:spacing w:after="120"/>
        <w:ind w:right="-1134"/>
        <w:jc w:val="both"/>
        <w:rPr>
          <w:rFonts w:ascii="Times New Roman" w:hAnsi="Times New Roman"/>
          <w:i/>
          <w:iCs/>
          <w:sz w:val="22"/>
          <w:szCs w:val="22"/>
        </w:rPr>
      </w:pPr>
    </w:p>
    <w:p w14:paraId="42918919" w14:textId="77777777" w:rsidR="00DB6852" w:rsidRPr="00E5253E" w:rsidRDefault="0044115D" w:rsidP="002D518D">
      <w:pPr>
        <w:pStyle w:val="Bezodstpw"/>
        <w:spacing w:after="120" w:line="276" w:lineRule="auto"/>
        <w:jc w:val="both"/>
        <w:rPr>
          <w:rFonts w:ascii="Times New Roman" w:hAnsi="Times New Roman"/>
        </w:rPr>
      </w:pPr>
      <w:r w:rsidRPr="00E5253E">
        <w:rPr>
          <w:rFonts w:ascii="Times New Roman" w:hAnsi="Times New Roman"/>
        </w:rPr>
        <w:t>Ja/My* niżej podpisany/ni*</w:t>
      </w:r>
      <w:r w:rsidR="008F4612" w:rsidRPr="00E5253E">
        <w:rPr>
          <w:rFonts w:ascii="Times New Roman" w:hAnsi="Times New Roman"/>
        </w:rPr>
        <w:t xml:space="preserve"> ..............................................</w:t>
      </w:r>
      <w:r w:rsidRPr="00E5253E">
        <w:rPr>
          <w:rFonts w:ascii="Times New Roman" w:hAnsi="Times New Roman"/>
        </w:rPr>
        <w:t>....……………… jako uprawniony/ni *</w:t>
      </w:r>
      <w:r w:rsidR="002D518D" w:rsidRPr="00E5253E">
        <w:rPr>
          <w:rFonts w:ascii="Times New Roman" w:hAnsi="Times New Roman"/>
        </w:rPr>
        <w:t xml:space="preserve"> do </w:t>
      </w:r>
      <w:r w:rsidR="008F4612" w:rsidRPr="00E5253E">
        <w:rPr>
          <w:rFonts w:ascii="Times New Roman" w:hAnsi="Times New Roman"/>
        </w:rPr>
        <w:t>działania w imieniu i na rzec</w:t>
      </w:r>
      <w:r w:rsidR="009C16C6" w:rsidRPr="00E5253E">
        <w:rPr>
          <w:rFonts w:ascii="Times New Roman" w:hAnsi="Times New Roman"/>
        </w:rPr>
        <w:t xml:space="preserve">z Wykonawcy wskazanego wyżej, w </w:t>
      </w:r>
      <w:r w:rsidR="008F4612" w:rsidRPr="00E5253E">
        <w:rPr>
          <w:rFonts w:ascii="Times New Roman" w:hAnsi="Times New Roman"/>
        </w:rPr>
        <w:t>odpowiedzi na ogłoszenie</w:t>
      </w:r>
      <w:r w:rsidR="0038576A" w:rsidRPr="00E5253E">
        <w:rPr>
          <w:rFonts w:ascii="Times New Roman" w:hAnsi="Times New Roman"/>
        </w:rPr>
        <w:t>,</w:t>
      </w:r>
      <w:r w:rsidR="008F4612" w:rsidRPr="00E5253E">
        <w:rPr>
          <w:rFonts w:ascii="Times New Roman" w:hAnsi="Times New Roman"/>
        </w:rPr>
        <w:t xml:space="preserve"> </w:t>
      </w:r>
      <w:r w:rsidR="0038576A" w:rsidRPr="00E5253E">
        <w:rPr>
          <w:rFonts w:ascii="Times New Roman" w:hAnsi="Times New Roman"/>
        </w:rPr>
        <w:t>s</w:t>
      </w:r>
      <w:r w:rsidR="009C16C6" w:rsidRPr="00E5253E">
        <w:rPr>
          <w:rFonts w:ascii="Times New Roman" w:hAnsi="Times New Roman"/>
        </w:rPr>
        <w:t>kładając Ofertę w postępowaniu o udzielenie zamówienia publicznego, którego przedmiotem jest:</w:t>
      </w:r>
    </w:p>
    <w:p w14:paraId="6445687C" w14:textId="0C46B11F" w:rsidR="0038576A" w:rsidRPr="00245C1B" w:rsidRDefault="009D505B" w:rsidP="002D518D">
      <w:pPr>
        <w:pStyle w:val="Bezodstpw"/>
        <w:spacing w:line="276" w:lineRule="auto"/>
        <w:jc w:val="both"/>
        <w:rPr>
          <w:rFonts w:ascii="Times New Roman" w:hAnsi="Times New Roman"/>
          <w:b/>
        </w:rPr>
      </w:pPr>
      <w:bookmarkStart w:id="1" w:name="_Hlk244253573"/>
      <w:r w:rsidRPr="009D505B">
        <w:rPr>
          <w:rFonts w:ascii="Times New Roman" w:hAnsi="Times New Roman"/>
          <w:b/>
        </w:rPr>
        <w:t>Dostawa sprzętu komputerowego, oprogramowania oraz urządzeń peryferyjnych do Podlaskiej Wojewódzkiej Komendy OHP i jej jednostek organizacyjnych</w:t>
      </w:r>
      <w:bookmarkEnd w:id="1"/>
      <w:r>
        <w:rPr>
          <w:rFonts w:ascii="Times New Roman" w:hAnsi="Times New Roman"/>
          <w:b/>
        </w:rPr>
        <w:t xml:space="preserve"> </w:t>
      </w:r>
      <w:r w:rsidR="00DF79C9" w:rsidRPr="00245C1B">
        <w:rPr>
          <w:rFonts w:ascii="Times New Roman" w:hAnsi="Times New Roman"/>
          <w:b/>
        </w:rPr>
        <w:t>–</w:t>
      </w:r>
      <w:r w:rsidR="00A60371" w:rsidRPr="00245C1B">
        <w:rPr>
          <w:rFonts w:ascii="Times New Roman" w:hAnsi="Times New Roman"/>
          <w:b/>
        </w:rPr>
        <w:t xml:space="preserve"> </w:t>
      </w:r>
      <w:r w:rsidR="003531C6" w:rsidRPr="00245C1B">
        <w:rPr>
          <w:rFonts w:ascii="Times New Roman" w:hAnsi="Times New Roman"/>
          <w:b/>
        </w:rPr>
        <w:t>n</w:t>
      </w:r>
      <w:r w:rsidR="0090355A" w:rsidRPr="00245C1B">
        <w:rPr>
          <w:rFonts w:ascii="Times New Roman" w:hAnsi="Times New Roman"/>
          <w:b/>
        </w:rPr>
        <w:t>r postępowania</w:t>
      </w:r>
      <w:r w:rsidR="001345EF" w:rsidRPr="00245C1B">
        <w:rPr>
          <w:rFonts w:ascii="Times New Roman" w:hAnsi="Times New Roman"/>
          <w:b/>
        </w:rPr>
        <w:t xml:space="preserve"> </w:t>
      </w:r>
      <w:r w:rsidR="00FF470B" w:rsidRPr="00FF470B">
        <w:rPr>
          <w:rFonts w:ascii="Times New Roman" w:hAnsi="Times New Roman"/>
          <w:b/>
        </w:rPr>
        <w:t>ZOA.2710.2.2026</w:t>
      </w:r>
    </w:p>
    <w:p w14:paraId="55C6462C" w14:textId="77777777" w:rsidR="00D42425" w:rsidRDefault="00D42425" w:rsidP="002D518D">
      <w:pPr>
        <w:pStyle w:val="Bezodstpw"/>
        <w:spacing w:line="276" w:lineRule="auto"/>
        <w:jc w:val="both"/>
        <w:rPr>
          <w:rFonts w:ascii="Times New Roman" w:hAnsi="Times New Roman"/>
          <w:b/>
        </w:rPr>
      </w:pPr>
    </w:p>
    <w:p w14:paraId="47749DCD" w14:textId="44110FD3" w:rsidR="001345EF" w:rsidRDefault="001345EF" w:rsidP="00202F11">
      <w:pPr>
        <w:pStyle w:val="Tekstpodstawowywcity"/>
        <w:ind w:left="0"/>
        <w:jc w:val="both"/>
        <w:rPr>
          <w:rFonts w:ascii="Times New Roman" w:hAnsi="Times New Roman"/>
          <w:bCs/>
          <w:sz w:val="22"/>
          <w:szCs w:val="22"/>
        </w:rPr>
      </w:pPr>
      <w:r w:rsidRPr="00E5253E">
        <w:rPr>
          <w:rFonts w:ascii="Times New Roman" w:hAnsi="Times New Roman"/>
          <w:bCs/>
          <w:sz w:val="22"/>
          <w:szCs w:val="22"/>
        </w:rPr>
        <w:t>Oferuję/my</w:t>
      </w:r>
      <w:r w:rsidR="000107A0" w:rsidRPr="00E5253E">
        <w:rPr>
          <w:rFonts w:ascii="Times New Roman" w:hAnsi="Times New Roman"/>
          <w:sz w:val="22"/>
          <w:szCs w:val="22"/>
        </w:rPr>
        <w:t>*</w:t>
      </w:r>
      <w:r w:rsidRPr="00E5253E">
        <w:rPr>
          <w:rFonts w:ascii="Times New Roman" w:hAnsi="Times New Roman"/>
          <w:bCs/>
          <w:sz w:val="22"/>
          <w:szCs w:val="22"/>
        </w:rPr>
        <w:t xml:space="preserve"> wykonanie niniejszego zamówienia </w:t>
      </w:r>
      <w:r w:rsidR="00FA5719" w:rsidRPr="00E5253E">
        <w:rPr>
          <w:rFonts w:ascii="Times New Roman" w:hAnsi="Times New Roman"/>
          <w:bCs/>
          <w:sz w:val="22"/>
          <w:szCs w:val="22"/>
        </w:rPr>
        <w:t xml:space="preserve">zgodnie </w:t>
      </w:r>
      <w:r w:rsidR="008F3A2C" w:rsidRPr="00E5253E">
        <w:rPr>
          <w:rFonts w:ascii="Times New Roman" w:hAnsi="Times New Roman"/>
          <w:bCs/>
          <w:sz w:val="22"/>
          <w:szCs w:val="22"/>
        </w:rPr>
        <w:t xml:space="preserve">z wymogami </w:t>
      </w:r>
      <w:r w:rsidR="00245C1B">
        <w:rPr>
          <w:rFonts w:ascii="Times New Roman" w:hAnsi="Times New Roman"/>
          <w:bCs/>
          <w:sz w:val="22"/>
          <w:szCs w:val="22"/>
        </w:rPr>
        <w:t>określonymi w opisie przedmiotu zamówienia oraz w SWZ:</w:t>
      </w:r>
    </w:p>
    <w:p w14:paraId="719BAFA4" w14:textId="77777777" w:rsidR="00362256" w:rsidRDefault="00362256" w:rsidP="00202F11">
      <w:pPr>
        <w:pStyle w:val="Tekstpodstawowywcity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4DD9FA98" w14:textId="7F9788AB" w:rsidR="00245C1B" w:rsidRPr="00245C1B" w:rsidRDefault="00245C1B" w:rsidP="00C91CBB">
      <w:pPr>
        <w:pStyle w:val="Tekstpodstawowywcity"/>
        <w:ind w:left="0"/>
        <w:rPr>
          <w:rFonts w:ascii="Times New Roman" w:hAnsi="Times New Roman"/>
          <w:b/>
          <w:sz w:val="22"/>
          <w:szCs w:val="22"/>
        </w:rPr>
      </w:pPr>
      <w:r w:rsidRPr="00245C1B">
        <w:rPr>
          <w:rFonts w:ascii="Times New Roman" w:hAnsi="Times New Roman"/>
          <w:b/>
          <w:sz w:val="22"/>
          <w:szCs w:val="22"/>
        </w:rPr>
        <w:t xml:space="preserve">Część I </w:t>
      </w:r>
      <w:r>
        <w:rPr>
          <w:rFonts w:ascii="Times New Roman" w:hAnsi="Times New Roman"/>
          <w:b/>
          <w:sz w:val="22"/>
          <w:szCs w:val="22"/>
        </w:rPr>
        <w:t>–</w:t>
      </w:r>
      <w:r w:rsidRPr="00245C1B">
        <w:rPr>
          <w:rFonts w:ascii="Times New Roman" w:hAnsi="Times New Roman"/>
          <w:b/>
          <w:sz w:val="22"/>
          <w:szCs w:val="22"/>
        </w:rPr>
        <w:t xml:space="preserve"> Dostawa sprzętu komputerowego z oprogramowaniem oraz urządzeń peryferyjnych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398"/>
        <w:gridCol w:w="657"/>
        <w:gridCol w:w="1406"/>
        <w:gridCol w:w="1281"/>
      </w:tblGrid>
      <w:tr w:rsidR="00DF79C9" w:rsidRPr="00E5253E" w14:paraId="19F7CFD1" w14:textId="77777777" w:rsidTr="002D7CDF">
        <w:trPr>
          <w:trHeight w:val="449"/>
        </w:trPr>
        <w:tc>
          <w:tcPr>
            <w:tcW w:w="292" w:type="pct"/>
            <w:shd w:val="clear" w:color="auto" w:fill="auto"/>
            <w:vAlign w:val="center"/>
          </w:tcPr>
          <w:p w14:paraId="5FD68F65" w14:textId="77777777" w:rsidR="00DF79C9" w:rsidRPr="00E5253E" w:rsidRDefault="00DF79C9" w:rsidP="007E2C4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Lp.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4548124C" w14:textId="77777777" w:rsidR="00DF79C9" w:rsidRPr="00E5253E" w:rsidRDefault="00DF79C9" w:rsidP="007E2C4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354" w:type="pct"/>
            <w:vAlign w:val="center"/>
          </w:tcPr>
          <w:p w14:paraId="78F2CA11" w14:textId="77777777" w:rsidR="00DF79C9" w:rsidRPr="00E5253E" w:rsidRDefault="00DF79C9" w:rsidP="007E2C4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757" w:type="pct"/>
            <w:vAlign w:val="center"/>
          </w:tcPr>
          <w:p w14:paraId="153EF3ED" w14:textId="77777777" w:rsidR="00DF79C9" w:rsidRPr="00E5253E" w:rsidRDefault="00DF79C9" w:rsidP="007E2C4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2B20876B" w14:textId="77777777" w:rsidR="00DF79C9" w:rsidRPr="00E5253E" w:rsidRDefault="00DF79C9" w:rsidP="007E2C4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Wartość</w:t>
            </w:r>
            <w:r w:rsidRPr="00E5253E">
              <w:rPr>
                <w:rFonts w:ascii="Times New Roman" w:hAnsi="Times New Roman"/>
                <w:b/>
                <w:sz w:val="22"/>
                <w:szCs w:val="22"/>
              </w:rPr>
              <w:br/>
              <w:t>brutto</w:t>
            </w:r>
          </w:p>
        </w:tc>
      </w:tr>
      <w:tr w:rsidR="00594534" w:rsidRPr="00E5253E" w14:paraId="3BBFF824" w14:textId="77777777" w:rsidTr="00245C1B">
        <w:trPr>
          <w:trHeight w:hRule="exact" w:val="607"/>
        </w:trPr>
        <w:tc>
          <w:tcPr>
            <w:tcW w:w="292" w:type="pct"/>
            <w:shd w:val="clear" w:color="auto" w:fill="auto"/>
            <w:vAlign w:val="center"/>
          </w:tcPr>
          <w:p w14:paraId="290A6A4B" w14:textId="376163AF" w:rsidR="00594534" w:rsidRDefault="00A958E8" w:rsidP="002D7CD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59453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05987EF2" w14:textId="73A9BAA0" w:rsidR="00594534" w:rsidRDefault="00476B0D" w:rsidP="00594534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Komputer przenośny (laptop)</w:t>
            </w:r>
            <w:r w:rsidR="00245C1B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z oprogramowaniem</w:t>
            </w:r>
          </w:p>
        </w:tc>
        <w:tc>
          <w:tcPr>
            <w:tcW w:w="354" w:type="pct"/>
            <w:vAlign w:val="center"/>
          </w:tcPr>
          <w:p w14:paraId="464ABDF4" w14:textId="273D82F6" w:rsidR="00594534" w:rsidRDefault="00245C1B" w:rsidP="002D7CD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7" w:type="pct"/>
            <w:vAlign w:val="center"/>
          </w:tcPr>
          <w:p w14:paraId="3C660608" w14:textId="77777777" w:rsidR="00594534" w:rsidRPr="00E5253E" w:rsidRDefault="00594534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31022E88" w14:textId="77777777" w:rsidR="00594534" w:rsidRPr="00E5253E" w:rsidRDefault="00594534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A958E8" w:rsidRPr="00E5253E" w14:paraId="25988851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4785E10C" w14:textId="3EE715C7" w:rsidR="00A958E8" w:rsidRDefault="00A958E8" w:rsidP="005945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7617716F" w14:textId="6A36451A" w:rsidR="00A958E8" w:rsidRPr="002D7CDF" w:rsidRDefault="00245C1B" w:rsidP="00A958E8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Myszka optyczna przewodowa</w:t>
            </w:r>
          </w:p>
        </w:tc>
        <w:tc>
          <w:tcPr>
            <w:tcW w:w="354" w:type="pct"/>
            <w:vAlign w:val="center"/>
          </w:tcPr>
          <w:p w14:paraId="7C6794A0" w14:textId="7CCEAB60" w:rsidR="00A958E8" w:rsidRDefault="00245C1B" w:rsidP="008560E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7" w:type="pct"/>
            <w:vAlign w:val="center"/>
          </w:tcPr>
          <w:p w14:paraId="2CBDAE25" w14:textId="77777777" w:rsidR="00A958E8" w:rsidRPr="00E5253E" w:rsidRDefault="00A958E8" w:rsidP="008560EA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03CE8A33" w14:textId="77777777" w:rsidR="00A958E8" w:rsidRPr="00E5253E" w:rsidRDefault="00A958E8" w:rsidP="008560EA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45C1B" w:rsidRPr="00E5253E" w14:paraId="0DC8114F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5148A2F6" w14:textId="2A084555" w:rsidR="00245C1B" w:rsidRDefault="00245C1B" w:rsidP="00A958E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6AA08D02" w14:textId="769AA724" w:rsidR="00245C1B" w:rsidRDefault="00245C1B" w:rsidP="00A958E8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Klawiatura zewnętrzna przewodowa</w:t>
            </w:r>
          </w:p>
        </w:tc>
        <w:tc>
          <w:tcPr>
            <w:tcW w:w="354" w:type="pct"/>
            <w:vAlign w:val="center"/>
          </w:tcPr>
          <w:p w14:paraId="2C4E772B" w14:textId="57C621FC" w:rsidR="00245C1B" w:rsidRDefault="00245C1B" w:rsidP="00A958E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7" w:type="pct"/>
            <w:vAlign w:val="center"/>
          </w:tcPr>
          <w:p w14:paraId="593E869C" w14:textId="77777777" w:rsidR="00245C1B" w:rsidRPr="00E5253E" w:rsidRDefault="00245C1B" w:rsidP="00A958E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4EBEEE48" w14:textId="77777777" w:rsidR="00245C1B" w:rsidRPr="00E5253E" w:rsidRDefault="00245C1B" w:rsidP="00A958E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245C1B" w:rsidRPr="00E5253E" w14:paraId="73DE5E43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67A5DD98" w14:textId="548EE1E1" w:rsidR="00245C1B" w:rsidRDefault="00245C1B" w:rsidP="00A958E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6132EDCD" w14:textId="278B7F08" w:rsidR="00245C1B" w:rsidRDefault="00245C1B" w:rsidP="00A958E8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Replikator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portów do laptopa</w:t>
            </w:r>
          </w:p>
        </w:tc>
        <w:tc>
          <w:tcPr>
            <w:tcW w:w="354" w:type="pct"/>
            <w:vAlign w:val="center"/>
          </w:tcPr>
          <w:p w14:paraId="79D9CCA7" w14:textId="43D65348" w:rsidR="00245C1B" w:rsidRDefault="00245C1B" w:rsidP="00A958E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7" w:type="pct"/>
            <w:vAlign w:val="center"/>
          </w:tcPr>
          <w:p w14:paraId="338D142F" w14:textId="77777777" w:rsidR="00245C1B" w:rsidRPr="00E5253E" w:rsidRDefault="00245C1B" w:rsidP="00A958E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464C301B" w14:textId="77777777" w:rsidR="00245C1B" w:rsidRPr="00E5253E" w:rsidRDefault="00245C1B" w:rsidP="00A958E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A958E8" w:rsidRPr="00E5253E" w14:paraId="603AF3BC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2DE407BB" w14:textId="2543C567" w:rsidR="00A958E8" w:rsidRDefault="00245C1B" w:rsidP="00A958E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="00A958E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20096DB2" w14:textId="0BF73E54" w:rsidR="00A958E8" w:rsidRPr="002D7CDF" w:rsidRDefault="00245C1B" w:rsidP="00A958E8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Torba do laptopa</w:t>
            </w:r>
          </w:p>
        </w:tc>
        <w:tc>
          <w:tcPr>
            <w:tcW w:w="354" w:type="pct"/>
            <w:vAlign w:val="center"/>
          </w:tcPr>
          <w:p w14:paraId="24C21A8F" w14:textId="304077E7" w:rsidR="00A958E8" w:rsidRDefault="00245C1B" w:rsidP="00A958E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7" w:type="pct"/>
            <w:vAlign w:val="center"/>
          </w:tcPr>
          <w:p w14:paraId="4581B212" w14:textId="77777777" w:rsidR="00A958E8" w:rsidRPr="00E5253E" w:rsidRDefault="00A958E8" w:rsidP="00A958E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1B993961" w14:textId="77777777" w:rsidR="00A958E8" w:rsidRPr="00E5253E" w:rsidRDefault="00A958E8" w:rsidP="00A958E8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94534" w:rsidRPr="00E5253E" w14:paraId="3AC7B57B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4E9F43A9" w14:textId="6AF13DA2" w:rsidR="00594534" w:rsidRDefault="00245C1B" w:rsidP="005945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59453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4EF38847" w14:textId="55BC9227" w:rsidR="00594534" w:rsidRPr="002D7CDF" w:rsidRDefault="00594534" w:rsidP="008560EA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2D7CDF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Oprogramowanie biurowe </w:t>
            </w:r>
            <w:r w:rsidRPr="002D7CDF">
              <w:rPr>
                <w:rFonts w:ascii="Times New Roman" w:hAnsi="Times New Roman"/>
                <w:sz w:val="22"/>
                <w:szCs w:val="22"/>
              </w:rPr>
              <w:t>Microsoft Office 202</w:t>
            </w:r>
            <w:r w:rsidR="00A958E8">
              <w:rPr>
                <w:rFonts w:ascii="Times New Roman" w:hAnsi="Times New Roman"/>
                <w:sz w:val="22"/>
                <w:szCs w:val="22"/>
              </w:rPr>
              <w:t>4 LTSC</w:t>
            </w:r>
            <w:r w:rsidRPr="002D7CDF">
              <w:rPr>
                <w:rFonts w:ascii="Times New Roman" w:hAnsi="Times New Roman"/>
                <w:sz w:val="22"/>
                <w:szCs w:val="22"/>
              </w:rPr>
              <w:t xml:space="preserve"> Professional Plus – wersja edukacyjna</w:t>
            </w:r>
          </w:p>
        </w:tc>
        <w:tc>
          <w:tcPr>
            <w:tcW w:w="354" w:type="pct"/>
            <w:vAlign w:val="center"/>
          </w:tcPr>
          <w:p w14:paraId="6FBFFC7C" w14:textId="0F5B6136" w:rsidR="00594534" w:rsidRDefault="00245C1B" w:rsidP="008560EA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57" w:type="pct"/>
            <w:vAlign w:val="center"/>
          </w:tcPr>
          <w:p w14:paraId="33460215" w14:textId="77777777" w:rsidR="00594534" w:rsidRPr="00E5253E" w:rsidRDefault="00594534" w:rsidP="008560EA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1FCA9BCC" w14:textId="77777777" w:rsidR="00594534" w:rsidRPr="00E5253E" w:rsidRDefault="00594534" w:rsidP="008560EA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594534" w:rsidRPr="00E5253E" w14:paraId="4C0B30F4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1A89F765" w14:textId="1CC5BF49" w:rsidR="00594534" w:rsidRDefault="004449E1" w:rsidP="005945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="00594534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0FA7DB8C" w14:textId="29616E6C" w:rsidR="00594534" w:rsidRDefault="00594534" w:rsidP="00510A2A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Monitor</w:t>
            </w:r>
            <w:r w:rsidRPr="00E5253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komputerowy</w:t>
            </w:r>
          </w:p>
        </w:tc>
        <w:tc>
          <w:tcPr>
            <w:tcW w:w="354" w:type="pct"/>
            <w:vAlign w:val="center"/>
          </w:tcPr>
          <w:p w14:paraId="359E4A26" w14:textId="397AF2AE" w:rsidR="00594534" w:rsidRDefault="00362256" w:rsidP="002D7CD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vAlign w:val="center"/>
          </w:tcPr>
          <w:p w14:paraId="148F67CD" w14:textId="77777777" w:rsidR="00594534" w:rsidRPr="00E5253E" w:rsidRDefault="00594534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5C8DEEB3" w14:textId="77777777" w:rsidR="00594534" w:rsidRPr="00E5253E" w:rsidRDefault="00594534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76B0D" w:rsidRPr="00E5253E" w14:paraId="231F892A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6461D801" w14:textId="0F82A54C" w:rsidR="00476B0D" w:rsidRDefault="004449E1" w:rsidP="002D7CD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="00476B0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16A7400F" w14:textId="06E2C9BE" w:rsidR="00476B0D" w:rsidRDefault="00A958E8" w:rsidP="00A958E8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Urządzenie wielofunkcyjne </w:t>
            </w:r>
            <w:r w:rsidR="00245C1B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laserowe monochromatyczne</w:t>
            </w:r>
          </w:p>
        </w:tc>
        <w:tc>
          <w:tcPr>
            <w:tcW w:w="354" w:type="pct"/>
            <w:vAlign w:val="center"/>
          </w:tcPr>
          <w:p w14:paraId="29514150" w14:textId="3461D616" w:rsidR="00476B0D" w:rsidRDefault="00362256" w:rsidP="002D7CD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vAlign w:val="center"/>
          </w:tcPr>
          <w:p w14:paraId="2D4366F1" w14:textId="77777777" w:rsidR="00476B0D" w:rsidRPr="00E5253E" w:rsidRDefault="00476B0D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0DD0ECF7" w14:textId="77777777" w:rsidR="00476B0D" w:rsidRPr="00E5253E" w:rsidRDefault="00476B0D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76B0D" w:rsidRPr="00E5253E" w14:paraId="7082E638" w14:textId="77777777" w:rsidTr="00245C1B">
        <w:trPr>
          <w:trHeight w:hRule="exact" w:val="624"/>
        </w:trPr>
        <w:tc>
          <w:tcPr>
            <w:tcW w:w="292" w:type="pct"/>
            <w:shd w:val="clear" w:color="auto" w:fill="auto"/>
            <w:vAlign w:val="center"/>
          </w:tcPr>
          <w:p w14:paraId="0BDDC409" w14:textId="4434536E" w:rsidR="00476B0D" w:rsidRDefault="004449E1" w:rsidP="002D7CD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="00476B0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4ED2AF0C" w14:textId="47A0E2F4" w:rsidR="00476B0D" w:rsidRDefault="00245C1B" w:rsidP="00A958E8">
            <w:pPr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Drukarka </w:t>
            </w:r>
            <w:r w:rsidR="00362256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laserowa monochromatyczna</w:t>
            </w:r>
          </w:p>
        </w:tc>
        <w:tc>
          <w:tcPr>
            <w:tcW w:w="354" w:type="pct"/>
            <w:vAlign w:val="center"/>
          </w:tcPr>
          <w:p w14:paraId="03922F16" w14:textId="6B8C5156" w:rsidR="00476B0D" w:rsidRDefault="00362256" w:rsidP="002D7CD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7" w:type="pct"/>
            <w:vAlign w:val="center"/>
          </w:tcPr>
          <w:p w14:paraId="1A251CA9" w14:textId="77777777" w:rsidR="00476B0D" w:rsidRPr="00E5253E" w:rsidRDefault="00476B0D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1CC945AE" w14:textId="77777777" w:rsidR="00476B0D" w:rsidRPr="00E5253E" w:rsidRDefault="00476B0D" w:rsidP="002D7CD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44A8D485" w14:textId="53BA4EB8" w:rsidR="00BD6646" w:rsidRPr="008D689B" w:rsidRDefault="004449E1" w:rsidP="004A5E4F">
      <w:pPr>
        <w:pStyle w:val="Tekstpodstawowywcity"/>
        <w:ind w:left="0"/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8D689B">
        <w:rPr>
          <w:rFonts w:ascii="Times New Roman" w:hAnsi="Times New Roman"/>
          <w:b/>
          <w:sz w:val="22"/>
          <w:szCs w:val="22"/>
          <w:u w:val="single"/>
        </w:rPr>
        <w:t xml:space="preserve">Minimalny zakres zamówienia dla pozycji 1-6 to 4 szt., dla pozycji 7 – 1 szt. </w:t>
      </w:r>
    </w:p>
    <w:p w14:paraId="625D2C27" w14:textId="7D029051" w:rsidR="0099623D" w:rsidRDefault="00CF604A" w:rsidP="0099623D">
      <w:pPr>
        <w:pStyle w:val="Tekstpodstawowywcity"/>
        <w:ind w:left="0"/>
        <w:rPr>
          <w:rFonts w:ascii="Times New Roman" w:hAnsi="Times New Roman"/>
          <w:bCs/>
          <w:sz w:val="22"/>
          <w:szCs w:val="22"/>
        </w:rPr>
      </w:pPr>
      <w:r w:rsidRPr="00362256">
        <w:rPr>
          <w:rFonts w:ascii="Times New Roman" w:hAnsi="Times New Roman"/>
          <w:b/>
          <w:bCs/>
          <w:sz w:val="22"/>
          <w:szCs w:val="22"/>
        </w:rPr>
        <w:t>Łączna c</w:t>
      </w:r>
      <w:r w:rsidR="00D42425" w:rsidRPr="00362256">
        <w:rPr>
          <w:rFonts w:ascii="Times New Roman" w:hAnsi="Times New Roman"/>
          <w:b/>
          <w:bCs/>
          <w:sz w:val="22"/>
          <w:szCs w:val="22"/>
        </w:rPr>
        <w:t>ena ofertowa brutto</w:t>
      </w:r>
      <w:r w:rsidR="00362256" w:rsidRPr="00362256">
        <w:rPr>
          <w:rFonts w:ascii="Times New Roman" w:hAnsi="Times New Roman"/>
          <w:b/>
          <w:bCs/>
          <w:sz w:val="22"/>
          <w:szCs w:val="22"/>
        </w:rPr>
        <w:t xml:space="preserve"> dla części I</w:t>
      </w:r>
      <w:r w:rsidR="00D42425" w:rsidRPr="00362256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4A5E4F" w:rsidRPr="00362256">
        <w:rPr>
          <w:rFonts w:ascii="Times New Roman" w:hAnsi="Times New Roman"/>
          <w:b/>
          <w:bCs/>
          <w:sz w:val="22"/>
          <w:szCs w:val="22"/>
        </w:rPr>
        <w:t>(</w:t>
      </w:r>
      <w:r w:rsidR="00D42425" w:rsidRPr="00362256">
        <w:rPr>
          <w:rFonts w:ascii="Times New Roman" w:hAnsi="Times New Roman"/>
          <w:b/>
          <w:bCs/>
          <w:sz w:val="22"/>
          <w:szCs w:val="22"/>
        </w:rPr>
        <w:t>z podatkiem VAT) ………………………………..zł</w:t>
      </w:r>
      <w:r w:rsidR="00B00377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="00B00377">
        <w:rPr>
          <w:rFonts w:ascii="Times New Roman" w:hAnsi="Times New Roman"/>
          <w:b/>
          <w:bCs/>
          <w:sz w:val="22"/>
          <w:szCs w:val="22"/>
        </w:rPr>
        <w:br/>
      </w:r>
      <w:r w:rsidR="00D42425" w:rsidRPr="00E5253E">
        <w:rPr>
          <w:rFonts w:ascii="Times New Roman" w:hAnsi="Times New Roman"/>
          <w:bCs/>
          <w:sz w:val="22"/>
          <w:szCs w:val="22"/>
        </w:rPr>
        <w:t>w tym VAT</w:t>
      </w:r>
      <w:r w:rsidR="00362256">
        <w:rPr>
          <w:rFonts w:ascii="Times New Roman" w:hAnsi="Times New Roman"/>
          <w:bCs/>
          <w:sz w:val="22"/>
          <w:szCs w:val="22"/>
        </w:rPr>
        <w:t xml:space="preserve"> .</w:t>
      </w:r>
      <w:r w:rsidR="00D42425" w:rsidRPr="00E5253E">
        <w:rPr>
          <w:rFonts w:ascii="Times New Roman" w:hAnsi="Times New Roman"/>
          <w:bCs/>
          <w:sz w:val="22"/>
          <w:szCs w:val="22"/>
        </w:rPr>
        <w:t>..%</w:t>
      </w:r>
    </w:p>
    <w:p w14:paraId="1E3C2045" w14:textId="006D0A29" w:rsidR="00F91AC3" w:rsidRDefault="00BD6646" w:rsidP="0099623D">
      <w:pPr>
        <w:pStyle w:val="Tekstpodstawowywcity"/>
        <w:ind w:left="0"/>
        <w:rPr>
          <w:rFonts w:ascii="Times New Roman" w:hAnsi="Times New Roman"/>
          <w:bCs/>
          <w:sz w:val="22"/>
          <w:szCs w:val="22"/>
        </w:rPr>
      </w:pPr>
      <w:r w:rsidRPr="00476B0D">
        <w:rPr>
          <w:rFonts w:ascii="Times New Roman" w:hAnsi="Times New Roman"/>
          <w:bCs/>
          <w:sz w:val="22"/>
          <w:szCs w:val="22"/>
        </w:rPr>
        <w:t>Dostawę sprzętu</w:t>
      </w:r>
      <w:r w:rsidR="00F91AC3" w:rsidRPr="00476B0D">
        <w:rPr>
          <w:rFonts w:ascii="Times New Roman" w:hAnsi="Times New Roman"/>
          <w:bCs/>
          <w:sz w:val="22"/>
          <w:szCs w:val="22"/>
        </w:rPr>
        <w:t xml:space="preserve"> </w:t>
      </w:r>
      <w:r w:rsidR="00CF604A" w:rsidRPr="00476B0D">
        <w:rPr>
          <w:rFonts w:ascii="Times New Roman" w:hAnsi="Times New Roman"/>
          <w:bCs/>
          <w:sz w:val="22"/>
          <w:szCs w:val="22"/>
        </w:rPr>
        <w:t xml:space="preserve">zrealizujemy w ciągu </w:t>
      </w:r>
      <w:r w:rsidR="00A958E8" w:rsidRPr="008B2E68">
        <w:rPr>
          <w:rFonts w:ascii="Times New Roman" w:hAnsi="Times New Roman"/>
          <w:bCs/>
          <w:sz w:val="22"/>
          <w:szCs w:val="22"/>
        </w:rPr>
        <w:t>10</w:t>
      </w:r>
      <w:r w:rsidR="00F91AC3" w:rsidRPr="008B2E68">
        <w:rPr>
          <w:rFonts w:ascii="Times New Roman" w:hAnsi="Times New Roman"/>
          <w:bCs/>
          <w:sz w:val="22"/>
          <w:szCs w:val="22"/>
        </w:rPr>
        <w:t xml:space="preserve"> dni</w:t>
      </w:r>
      <w:r w:rsidR="00E4002A">
        <w:rPr>
          <w:rFonts w:ascii="Times New Roman" w:hAnsi="Times New Roman"/>
          <w:bCs/>
          <w:sz w:val="22"/>
          <w:szCs w:val="22"/>
        </w:rPr>
        <w:t xml:space="preserve"> roboczych</w:t>
      </w:r>
      <w:r w:rsidR="00F91AC3" w:rsidRPr="00476B0D">
        <w:rPr>
          <w:rFonts w:ascii="Times New Roman" w:hAnsi="Times New Roman"/>
          <w:bCs/>
          <w:sz w:val="22"/>
          <w:szCs w:val="22"/>
        </w:rPr>
        <w:t xml:space="preserve"> od dnia </w:t>
      </w:r>
      <w:r w:rsidR="008B2E68">
        <w:rPr>
          <w:rFonts w:ascii="Times New Roman" w:hAnsi="Times New Roman"/>
          <w:bCs/>
          <w:sz w:val="22"/>
          <w:szCs w:val="22"/>
        </w:rPr>
        <w:t>akceptacji zestawienia</w:t>
      </w:r>
      <w:r w:rsidR="00F91AC3" w:rsidRPr="00476B0D">
        <w:rPr>
          <w:rFonts w:ascii="Times New Roman" w:hAnsi="Times New Roman"/>
          <w:bCs/>
          <w:sz w:val="22"/>
          <w:szCs w:val="22"/>
        </w:rPr>
        <w:t>.</w:t>
      </w:r>
    </w:p>
    <w:p w14:paraId="7368B3EA" w14:textId="77777777" w:rsidR="0099623D" w:rsidRPr="00E5253E" w:rsidRDefault="0099623D" w:rsidP="0099623D">
      <w:pPr>
        <w:pStyle w:val="Tekstpodstawowywcity"/>
        <w:ind w:left="0"/>
        <w:rPr>
          <w:rFonts w:ascii="Times New Roman" w:hAnsi="Times New Roman"/>
          <w:bCs/>
          <w:sz w:val="22"/>
          <w:szCs w:val="22"/>
        </w:rPr>
      </w:pPr>
    </w:p>
    <w:p w14:paraId="299F64FA" w14:textId="029C9015" w:rsidR="00362256" w:rsidRPr="00362256" w:rsidRDefault="00362256" w:rsidP="00C91CBB">
      <w:pPr>
        <w:pStyle w:val="Tekstpodstawowywcity"/>
        <w:ind w:left="0"/>
        <w:rPr>
          <w:rFonts w:ascii="Times New Roman" w:hAnsi="Times New Roman"/>
          <w:b/>
          <w:sz w:val="22"/>
          <w:szCs w:val="22"/>
        </w:rPr>
      </w:pPr>
      <w:r w:rsidRPr="00362256">
        <w:rPr>
          <w:rFonts w:ascii="Times New Roman" w:hAnsi="Times New Roman"/>
          <w:b/>
          <w:sz w:val="22"/>
          <w:szCs w:val="22"/>
        </w:rPr>
        <w:lastRenderedPageBreak/>
        <w:t xml:space="preserve">Część II – Dostawa licencji na oprogramowanie antywirusowe </w:t>
      </w:r>
      <w:proofErr w:type="spellStart"/>
      <w:r w:rsidRPr="00362256">
        <w:rPr>
          <w:rFonts w:ascii="Times New Roman" w:hAnsi="Times New Roman"/>
          <w:b/>
          <w:sz w:val="22"/>
          <w:szCs w:val="22"/>
        </w:rPr>
        <w:t>Eset</w:t>
      </w:r>
      <w:proofErr w:type="spellEnd"/>
      <w:r w:rsidRPr="00362256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362256">
        <w:rPr>
          <w:rFonts w:ascii="Times New Roman" w:hAnsi="Times New Roman"/>
          <w:b/>
          <w:sz w:val="22"/>
          <w:szCs w:val="22"/>
        </w:rPr>
        <w:t>Protect</w:t>
      </w:r>
      <w:proofErr w:type="spellEnd"/>
      <w:r w:rsidRPr="00362256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362256">
        <w:rPr>
          <w:rFonts w:ascii="Times New Roman" w:hAnsi="Times New Roman"/>
          <w:b/>
          <w:sz w:val="22"/>
          <w:szCs w:val="22"/>
        </w:rPr>
        <w:t>Entry</w:t>
      </w:r>
      <w:proofErr w:type="spellEnd"/>
      <w:r w:rsidR="009D505B">
        <w:rPr>
          <w:rFonts w:ascii="Times New Roman" w:hAnsi="Times New Roman"/>
          <w:b/>
          <w:sz w:val="22"/>
          <w:szCs w:val="22"/>
        </w:rPr>
        <w:t xml:space="preserve"> lub równoważne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398"/>
        <w:gridCol w:w="657"/>
        <w:gridCol w:w="1406"/>
        <w:gridCol w:w="1281"/>
      </w:tblGrid>
      <w:tr w:rsidR="00362256" w:rsidRPr="00E5253E" w14:paraId="5B3CBC86" w14:textId="77777777" w:rsidTr="00F36B49">
        <w:trPr>
          <w:trHeight w:val="449"/>
        </w:trPr>
        <w:tc>
          <w:tcPr>
            <w:tcW w:w="292" w:type="pct"/>
            <w:shd w:val="clear" w:color="auto" w:fill="auto"/>
            <w:vAlign w:val="center"/>
          </w:tcPr>
          <w:p w14:paraId="62F18BC8" w14:textId="77777777" w:rsidR="00362256" w:rsidRPr="00E5253E" w:rsidRDefault="00362256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Lp.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678C6400" w14:textId="77777777" w:rsidR="00362256" w:rsidRPr="00E5253E" w:rsidRDefault="00362256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354" w:type="pct"/>
            <w:vAlign w:val="center"/>
          </w:tcPr>
          <w:p w14:paraId="0FE546DE" w14:textId="77777777" w:rsidR="00362256" w:rsidRPr="00E5253E" w:rsidRDefault="00362256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757" w:type="pct"/>
            <w:vAlign w:val="center"/>
          </w:tcPr>
          <w:p w14:paraId="69DC7795" w14:textId="77777777" w:rsidR="00362256" w:rsidRPr="00E5253E" w:rsidRDefault="00362256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49E46D2A" w14:textId="77777777" w:rsidR="00362256" w:rsidRPr="00E5253E" w:rsidRDefault="00362256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Wartość</w:t>
            </w:r>
            <w:r w:rsidRPr="00E5253E">
              <w:rPr>
                <w:rFonts w:ascii="Times New Roman" w:hAnsi="Times New Roman"/>
                <w:b/>
                <w:sz w:val="22"/>
                <w:szCs w:val="22"/>
              </w:rPr>
              <w:br/>
              <w:t>brutto</w:t>
            </w:r>
          </w:p>
        </w:tc>
      </w:tr>
      <w:tr w:rsidR="00362256" w:rsidRPr="00362256" w14:paraId="057F2573" w14:textId="77777777" w:rsidTr="00362256">
        <w:trPr>
          <w:trHeight w:hRule="exact" w:val="1987"/>
        </w:trPr>
        <w:tc>
          <w:tcPr>
            <w:tcW w:w="292" w:type="pct"/>
            <w:shd w:val="clear" w:color="auto" w:fill="auto"/>
            <w:vAlign w:val="center"/>
          </w:tcPr>
          <w:p w14:paraId="44193978" w14:textId="77777777" w:rsidR="00362256" w:rsidRPr="00362256" w:rsidRDefault="00362256" w:rsidP="00F36B4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2256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7EDAA319" w14:textId="77777777" w:rsidR="00362256" w:rsidRDefault="00362256" w:rsidP="00F36B49">
            <w:pPr>
              <w:rPr>
                <w:rFonts w:ascii="Times New Roman" w:hAnsi="Times New Roman"/>
                <w:sz w:val="22"/>
                <w:szCs w:val="22"/>
              </w:rPr>
            </w:pPr>
            <w:r w:rsidRPr="00362256">
              <w:rPr>
                <w:rFonts w:ascii="Times New Roman" w:hAnsi="Times New Roman"/>
                <w:sz w:val="22"/>
                <w:szCs w:val="22"/>
              </w:rPr>
              <w:t xml:space="preserve">Licencja na oprogramowanie antywirusowe ESET PROTECT </w:t>
            </w:r>
            <w:proofErr w:type="spellStart"/>
            <w:r w:rsidRPr="00362256">
              <w:rPr>
                <w:rFonts w:ascii="Times New Roman" w:hAnsi="Times New Roman"/>
                <w:sz w:val="22"/>
                <w:szCs w:val="22"/>
              </w:rPr>
              <w:t>Entry</w:t>
            </w:r>
            <w:proofErr w:type="spellEnd"/>
            <w:r w:rsidRPr="00362256">
              <w:rPr>
                <w:rFonts w:ascii="Times New Roman" w:hAnsi="Times New Roman"/>
                <w:sz w:val="22"/>
                <w:szCs w:val="22"/>
              </w:rPr>
              <w:t xml:space="preserve"> na 230 stanowisk do ochrony stacji roboczych i serwerów lub oprogramowanie antywirusowe równoważne</w:t>
            </w:r>
          </w:p>
          <w:p w14:paraId="0B8E3708" w14:textId="77777777" w:rsidR="00362256" w:rsidRDefault="00362256" w:rsidP="00F36B49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BE93CD" w14:textId="1D0BE6CF" w:rsidR="00362256" w:rsidRPr="00362256" w:rsidRDefault="00362256" w:rsidP="00F36B4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…………………………………………</w:t>
            </w:r>
            <w:r w:rsidR="00C91CBB">
              <w:rPr>
                <w:rFonts w:ascii="Times New Roman" w:hAnsi="Times New Roman"/>
                <w:sz w:val="22"/>
                <w:szCs w:val="22"/>
              </w:rPr>
              <w:t>………….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362256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w przypadku </w:t>
            </w:r>
            <w:r w:rsidRPr="00362256">
              <w:rPr>
                <w:rFonts w:ascii="Times New Roman" w:hAnsi="Times New Roman"/>
                <w:sz w:val="16"/>
                <w:szCs w:val="16"/>
              </w:rPr>
              <w:t>oprogramowania</w:t>
            </w:r>
            <w:r w:rsidR="00C91CBB">
              <w:rPr>
                <w:rFonts w:ascii="Times New Roman" w:hAnsi="Times New Roman"/>
                <w:sz w:val="16"/>
                <w:szCs w:val="16"/>
              </w:rPr>
              <w:t xml:space="preserve"> równoważnego podać jego nazwę</w:t>
            </w:r>
            <w:r w:rsidRPr="0036225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54" w:type="pct"/>
            <w:vAlign w:val="center"/>
          </w:tcPr>
          <w:p w14:paraId="2838E5D5" w14:textId="543D6F71" w:rsidR="00362256" w:rsidRPr="00362256" w:rsidRDefault="00C91CBB" w:rsidP="00F36B49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757" w:type="pct"/>
            <w:vAlign w:val="center"/>
          </w:tcPr>
          <w:p w14:paraId="29D5E55C" w14:textId="77777777" w:rsidR="00362256" w:rsidRPr="00362256" w:rsidRDefault="00362256" w:rsidP="00F36B49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0DCCD11E" w14:textId="77777777" w:rsidR="00362256" w:rsidRPr="00362256" w:rsidRDefault="00362256" w:rsidP="00F36B49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6874A01C" w14:textId="77777777" w:rsidR="00362256" w:rsidRPr="00E5253E" w:rsidRDefault="00362256" w:rsidP="00362256">
      <w:pPr>
        <w:pStyle w:val="Tekstpodstawowywcity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5D2F3C6B" w14:textId="3FE1BE26" w:rsidR="00362256" w:rsidRPr="00E5253E" w:rsidRDefault="00362256" w:rsidP="00362256">
      <w:pPr>
        <w:pStyle w:val="Tekstpodstawowywcity"/>
        <w:ind w:left="0"/>
        <w:rPr>
          <w:rFonts w:ascii="Times New Roman" w:hAnsi="Times New Roman"/>
          <w:bCs/>
          <w:sz w:val="22"/>
          <w:szCs w:val="22"/>
        </w:rPr>
      </w:pPr>
      <w:r w:rsidRPr="00362256">
        <w:rPr>
          <w:rFonts w:ascii="Times New Roman" w:hAnsi="Times New Roman"/>
          <w:b/>
          <w:bCs/>
          <w:sz w:val="22"/>
          <w:szCs w:val="22"/>
        </w:rPr>
        <w:t>Łączna cena ofertowa brutto dla części I</w:t>
      </w:r>
      <w:r w:rsidR="00C91CBB">
        <w:rPr>
          <w:rFonts w:ascii="Times New Roman" w:hAnsi="Times New Roman"/>
          <w:b/>
          <w:bCs/>
          <w:sz w:val="22"/>
          <w:szCs w:val="22"/>
        </w:rPr>
        <w:t>I</w:t>
      </w:r>
      <w:r w:rsidRPr="00362256">
        <w:rPr>
          <w:rFonts w:ascii="Times New Roman" w:hAnsi="Times New Roman"/>
          <w:b/>
          <w:bCs/>
          <w:sz w:val="22"/>
          <w:szCs w:val="22"/>
        </w:rPr>
        <w:t xml:space="preserve"> (z podatkiem VAT) ………………………………..zł</w:t>
      </w:r>
      <w:r w:rsidR="00236EAF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="00236EAF">
        <w:rPr>
          <w:rFonts w:ascii="Times New Roman" w:hAnsi="Times New Roman"/>
          <w:b/>
          <w:bCs/>
          <w:sz w:val="22"/>
          <w:szCs w:val="22"/>
        </w:rPr>
        <w:br/>
      </w:r>
      <w:r w:rsidRPr="00E5253E">
        <w:rPr>
          <w:rFonts w:ascii="Times New Roman" w:hAnsi="Times New Roman"/>
          <w:bCs/>
          <w:sz w:val="22"/>
          <w:szCs w:val="22"/>
        </w:rPr>
        <w:t>w tym VAT</w:t>
      </w:r>
      <w:r>
        <w:rPr>
          <w:rFonts w:ascii="Times New Roman" w:hAnsi="Times New Roman"/>
          <w:bCs/>
          <w:sz w:val="22"/>
          <w:szCs w:val="22"/>
        </w:rPr>
        <w:t xml:space="preserve"> .</w:t>
      </w:r>
      <w:r w:rsidRPr="00E5253E">
        <w:rPr>
          <w:rFonts w:ascii="Times New Roman" w:hAnsi="Times New Roman"/>
          <w:bCs/>
          <w:sz w:val="22"/>
          <w:szCs w:val="22"/>
        </w:rPr>
        <w:t>..%</w:t>
      </w:r>
    </w:p>
    <w:p w14:paraId="782DC470" w14:textId="25A26302" w:rsidR="00362256" w:rsidRPr="00E5253E" w:rsidRDefault="00362256" w:rsidP="00362256">
      <w:pPr>
        <w:pStyle w:val="Tekstpodstawowywcity"/>
        <w:ind w:left="0"/>
        <w:jc w:val="both"/>
        <w:rPr>
          <w:rFonts w:ascii="Times New Roman" w:hAnsi="Times New Roman"/>
          <w:bCs/>
          <w:sz w:val="22"/>
          <w:szCs w:val="22"/>
        </w:rPr>
      </w:pPr>
      <w:r w:rsidRPr="00476B0D">
        <w:rPr>
          <w:rFonts w:ascii="Times New Roman" w:hAnsi="Times New Roman"/>
          <w:bCs/>
          <w:sz w:val="22"/>
          <w:szCs w:val="22"/>
        </w:rPr>
        <w:t xml:space="preserve">Dostawę </w:t>
      </w:r>
      <w:r w:rsidR="00C91CBB">
        <w:rPr>
          <w:rFonts w:ascii="Times New Roman" w:hAnsi="Times New Roman"/>
          <w:bCs/>
          <w:sz w:val="22"/>
          <w:szCs w:val="22"/>
        </w:rPr>
        <w:t>licencji</w:t>
      </w:r>
      <w:r w:rsidRPr="00476B0D">
        <w:rPr>
          <w:rFonts w:ascii="Times New Roman" w:hAnsi="Times New Roman"/>
          <w:bCs/>
          <w:sz w:val="22"/>
          <w:szCs w:val="22"/>
        </w:rPr>
        <w:t xml:space="preserve"> zrealizujemy w ciągu </w:t>
      </w:r>
      <w:r w:rsidRPr="009D505B">
        <w:rPr>
          <w:rFonts w:ascii="Times New Roman" w:hAnsi="Times New Roman"/>
          <w:bCs/>
          <w:sz w:val="22"/>
          <w:szCs w:val="22"/>
        </w:rPr>
        <w:t>1</w:t>
      </w:r>
      <w:r w:rsidR="00C91A47">
        <w:rPr>
          <w:rFonts w:ascii="Times New Roman" w:hAnsi="Times New Roman"/>
          <w:bCs/>
          <w:sz w:val="22"/>
          <w:szCs w:val="22"/>
        </w:rPr>
        <w:t>4</w:t>
      </w:r>
      <w:r w:rsidRPr="009D505B">
        <w:rPr>
          <w:rFonts w:ascii="Times New Roman" w:hAnsi="Times New Roman"/>
          <w:bCs/>
          <w:sz w:val="22"/>
          <w:szCs w:val="22"/>
        </w:rPr>
        <w:t xml:space="preserve"> dni</w:t>
      </w:r>
      <w:r>
        <w:rPr>
          <w:rFonts w:ascii="Times New Roman" w:hAnsi="Times New Roman"/>
          <w:bCs/>
          <w:sz w:val="22"/>
          <w:szCs w:val="22"/>
        </w:rPr>
        <w:t xml:space="preserve"> roboczych</w:t>
      </w:r>
      <w:r w:rsidRPr="00476B0D">
        <w:rPr>
          <w:rFonts w:ascii="Times New Roman" w:hAnsi="Times New Roman"/>
          <w:bCs/>
          <w:sz w:val="22"/>
          <w:szCs w:val="22"/>
        </w:rPr>
        <w:t xml:space="preserve"> od dnia podpisania umowy.</w:t>
      </w:r>
    </w:p>
    <w:p w14:paraId="03AEB38A" w14:textId="77777777" w:rsidR="00DF79C9" w:rsidRDefault="00DF79C9" w:rsidP="00202F11">
      <w:pPr>
        <w:pStyle w:val="Tekstpodstawowywcity"/>
        <w:widowControl/>
        <w:tabs>
          <w:tab w:val="num" w:pos="4969"/>
        </w:tabs>
        <w:autoSpaceDE/>
        <w:autoSpaceDN/>
        <w:adjustRightInd/>
        <w:ind w:left="0"/>
        <w:jc w:val="both"/>
        <w:rPr>
          <w:rFonts w:ascii="Times New Roman" w:hAnsi="Times New Roman"/>
          <w:sz w:val="22"/>
          <w:szCs w:val="22"/>
        </w:rPr>
      </w:pPr>
    </w:p>
    <w:p w14:paraId="75C185AC" w14:textId="4DCD5E66" w:rsidR="00C91CBB" w:rsidRPr="00C91CBB" w:rsidRDefault="00C91CBB" w:rsidP="00C91CBB">
      <w:pPr>
        <w:pStyle w:val="Tekstpodstawowywcity"/>
        <w:ind w:left="0"/>
        <w:rPr>
          <w:rFonts w:ascii="Times New Roman" w:hAnsi="Times New Roman"/>
          <w:b/>
          <w:sz w:val="22"/>
          <w:szCs w:val="22"/>
        </w:rPr>
      </w:pPr>
      <w:r w:rsidRPr="00C91CBB">
        <w:rPr>
          <w:rFonts w:ascii="Times New Roman" w:hAnsi="Times New Roman"/>
          <w:b/>
          <w:sz w:val="22"/>
          <w:szCs w:val="22"/>
        </w:rPr>
        <w:t>Część II</w:t>
      </w:r>
      <w:r>
        <w:rPr>
          <w:rFonts w:ascii="Times New Roman" w:hAnsi="Times New Roman"/>
          <w:b/>
          <w:sz w:val="22"/>
          <w:szCs w:val="22"/>
        </w:rPr>
        <w:t>I</w:t>
      </w:r>
      <w:r w:rsidRPr="00C91CBB">
        <w:rPr>
          <w:rFonts w:ascii="Times New Roman" w:hAnsi="Times New Roman"/>
          <w:b/>
          <w:sz w:val="22"/>
          <w:szCs w:val="22"/>
        </w:rPr>
        <w:t xml:space="preserve"> – Dostawa licencji bezpieczeństwa </w:t>
      </w:r>
      <w:proofErr w:type="spellStart"/>
      <w:r w:rsidRPr="00C91CBB">
        <w:rPr>
          <w:rFonts w:ascii="Times New Roman" w:hAnsi="Times New Roman"/>
          <w:b/>
          <w:sz w:val="22"/>
          <w:szCs w:val="22"/>
        </w:rPr>
        <w:t>Unified</w:t>
      </w:r>
      <w:proofErr w:type="spellEnd"/>
      <w:r w:rsidRPr="00C91CBB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C91CBB">
        <w:rPr>
          <w:rFonts w:ascii="Times New Roman" w:hAnsi="Times New Roman"/>
          <w:b/>
          <w:sz w:val="22"/>
          <w:szCs w:val="22"/>
        </w:rPr>
        <w:t>Threat</w:t>
      </w:r>
      <w:proofErr w:type="spellEnd"/>
      <w:r w:rsidRPr="00C91CBB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C91CBB">
        <w:rPr>
          <w:rFonts w:ascii="Times New Roman" w:hAnsi="Times New Roman"/>
          <w:b/>
          <w:sz w:val="22"/>
          <w:szCs w:val="22"/>
        </w:rPr>
        <w:t>Protection</w:t>
      </w:r>
      <w:proofErr w:type="spellEnd"/>
      <w:r w:rsidRPr="00C91CBB">
        <w:rPr>
          <w:rFonts w:ascii="Times New Roman" w:hAnsi="Times New Roman"/>
          <w:b/>
          <w:sz w:val="22"/>
          <w:szCs w:val="22"/>
        </w:rPr>
        <w:t xml:space="preserve"> (UTP) dla urządzenia FortiGate-100F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398"/>
        <w:gridCol w:w="657"/>
        <w:gridCol w:w="1406"/>
        <w:gridCol w:w="1281"/>
      </w:tblGrid>
      <w:tr w:rsidR="00C91CBB" w:rsidRPr="00E5253E" w14:paraId="2E3AFA8C" w14:textId="77777777" w:rsidTr="00F36B49">
        <w:trPr>
          <w:trHeight w:val="449"/>
        </w:trPr>
        <w:tc>
          <w:tcPr>
            <w:tcW w:w="292" w:type="pct"/>
            <w:shd w:val="clear" w:color="auto" w:fill="auto"/>
            <w:vAlign w:val="center"/>
          </w:tcPr>
          <w:p w14:paraId="1C321118" w14:textId="77777777" w:rsidR="00C91CBB" w:rsidRPr="00E5253E" w:rsidRDefault="00C91CBB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Lp.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47C69811" w14:textId="77777777" w:rsidR="00C91CBB" w:rsidRPr="00E5253E" w:rsidRDefault="00C91CBB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Nazwa</w:t>
            </w:r>
          </w:p>
        </w:tc>
        <w:tc>
          <w:tcPr>
            <w:tcW w:w="354" w:type="pct"/>
            <w:vAlign w:val="center"/>
          </w:tcPr>
          <w:p w14:paraId="28C48F8E" w14:textId="77777777" w:rsidR="00C91CBB" w:rsidRPr="00E5253E" w:rsidRDefault="00C91CBB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757" w:type="pct"/>
            <w:vAlign w:val="center"/>
          </w:tcPr>
          <w:p w14:paraId="17C40A16" w14:textId="77777777" w:rsidR="00C91CBB" w:rsidRPr="00E5253E" w:rsidRDefault="00C91CBB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Cena jednostkowa brutto</w:t>
            </w:r>
          </w:p>
        </w:tc>
        <w:tc>
          <w:tcPr>
            <w:tcW w:w="690" w:type="pct"/>
            <w:shd w:val="clear" w:color="auto" w:fill="auto"/>
            <w:vAlign w:val="center"/>
          </w:tcPr>
          <w:p w14:paraId="56C3BD1E" w14:textId="77777777" w:rsidR="00C91CBB" w:rsidRPr="00E5253E" w:rsidRDefault="00C91CBB" w:rsidP="00F36B4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5253E">
              <w:rPr>
                <w:rFonts w:ascii="Times New Roman" w:hAnsi="Times New Roman"/>
                <w:b/>
                <w:sz w:val="22"/>
                <w:szCs w:val="22"/>
              </w:rPr>
              <w:t>Wartość</w:t>
            </w:r>
            <w:r w:rsidRPr="00E5253E">
              <w:rPr>
                <w:rFonts w:ascii="Times New Roman" w:hAnsi="Times New Roman"/>
                <w:b/>
                <w:sz w:val="22"/>
                <w:szCs w:val="22"/>
              </w:rPr>
              <w:br/>
              <w:t>brutto</w:t>
            </w:r>
          </w:p>
        </w:tc>
      </w:tr>
      <w:tr w:rsidR="00C91CBB" w:rsidRPr="00362256" w14:paraId="0209FBA2" w14:textId="77777777" w:rsidTr="00C91CBB">
        <w:trPr>
          <w:trHeight w:hRule="exact" w:val="1081"/>
        </w:trPr>
        <w:tc>
          <w:tcPr>
            <w:tcW w:w="292" w:type="pct"/>
            <w:shd w:val="clear" w:color="auto" w:fill="auto"/>
            <w:vAlign w:val="center"/>
          </w:tcPr>
          <w:p w14:paraId="27AA8DC0" w14:textId="77777777" w:rsidR="00C91CBB" w:rsidRPr="00362256" w:rsidRDefault="00C91CBB" w:rsidP="00F36B4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2256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907" w:type="pct"/>
            <w:shd w:val="clear" w:color="auto" w:fill="auto"/>
            <w:vAlign w:val="center"/>
          </w:tcPr>
          <w:p w14:paraId="6E030193" w14:textId="5C1F5A5E" w:rsidR="00C91CBB" w:rsidRPr="00C91CBB" w:rsidRDefault="00C91CBB" w:rsidP="00F36B49">
            <w:pPr>
              <w:rPr>
                <w:rFonts w:ascii="Times New Roman" w:hAnsi="Times New Roman"/>
                <w:sz w:val="22"/>
                <w:szCs w:val="22"/>
              </w:rPr>
            </w:pPr>
            <w:r w:rsidRPr="00C91CBB">
              <w:rPr>
                <w:rFonts w:ascii="Times New Roman" w:hAnsi="Times New Roman"/>
                <w:sz w:val="22"/>
                <w:szCs w:val="22"/>
              </w:rPr>
              <w:t xml:space="preserve">Licencja bezpieczeństwa </w:t>
            </w:r>
            <w:proofErr w:type="spellStart"/>
            <w:r w:rsidRPr="00C91CBB">
              <w:rPr>
                <w:rFonts w:ascii="Times New Roman" w:hAnsi="Times New Roman"/>
                <w:sz w:val="22"/>
                <w:szCs w:val="22"/>
              </w:rPr>
              <w:t>Unified</w:t>
            </w:r>
            <w:proofErr w:type="spellEnd"/>
            <w:r w:rsidRPr="00C91CB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91CBB">
              <w:rPr>
                <w:rFonts w:ascii="Times New Roman" w:hAnsi="Times New Roman"/>
                <w:sz w:val="22"/>
                <w:szCs w:val="22"/>
              </w:rPr>
              <w:t>Threat</w:t>
            </w:r>
            <w:proofErr w:type="spellEnd"/>
            <w:r w:rsidRPr="00C91CB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91CBB">
              <w:rPr>
                <w:rFonts w:ascii="Times New Roman" w:hAnsi="Times New Roman"/>
                <w:sz w:val="22"/>
                <w:szCs w:val="22"/>
              </w:rPr>
              <w:t>Protection</w:t>
            </w:r>
            <w:proofErr w:type="spellEnd"/>
            <w:r w:rsidRPr="00C91CBB">
              <w:rPr>
                <w:rFonts w:ascii="Times New Roman" w:hAnsi="Times New Roman"/>
                <w:sz w:val="22"/>
                <w:szCs w:val="22"/>
              </w:rPr>
              <w:t xml:space="preserve"> (UTP) dla urządzenia FortiGate-100F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na okres 36 miesięcy</w:t>
            </w:r>
          </w:p>
        </w:tc>
        <w:tc>
          <w:tcPr>
            <w:tcW w:w="354" w:type="pct"/>
            <w:vAlign w:val="center"/>
          </w:tcPr>
          <w:p w14:paraId="046045F7" w14:textId="17E64626" w:rsidR="00C91CBB" w:rsidRPr="00362256" w:rsidRDefault="00C91CBB" w:rsidP="00F36B49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7" w:type="pct"/>
            <w:vAlign w:val="center"/>
          </w:tcPr>
          <w:p w14:paraId="7C68B505" w14:textId="77777777" w:rsidR="00C91CBB" w:rsidRPr="00362256" w:rsidRDefault="00C91CBB" w:rsidP="00F36B49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690" w:type="pct"/>
            <w:shd w:val="clear" w:color="auto" w:fill="auto"/>
            <w:vAlign w:val="center"/>
          </w:tcPr>
          <w:p w14:paraId="57F58C08" w14:textId="77777777" w:rsidR="00C91CBB" w:rsidRPr="00362256" w:rsidRDefault="00C91CBB" w:rsidP="00F36B49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54071878" w14:textId="77777777" w:rsidR="00C91CBB" w:rsidRPr="00E5253E" w:rsidRDefault="00C91CBB" w:rsidP="00C91CBB">
      <w:pPr>
        <w:pStyle w:val="Tekstpodstawowywcity"/>
        <w:ind w:left="0"/>
        <w:jc w:val="both"/>
        <w:rPr>
          <w:rFonts w:ascii="Times New Roman" w:hAnsi="Times New Roman"/>
          <w:bCs/>
          <w:sz w:val="22"/>
          <w:szCs w:val="22"/>
        </w:rPr>
      </w:pPr>
    </w:p>
    <w:p w14:paraId="2F428A4A" w14:textId="46EF732C" w:rsidR="00C91CBB" w:rsidRPr="00E5253E" w:rsidRDefault="00C91CBB" w:rsidP="00C91CBB">
      <w:pPr>
        <w:pStyle w:val="Tekstpodstawowywcity"/>
        <w:ind w:left="0"/>
        <w:rPr>
          <w:rFonts w:ascii="Times New Roman" w:hAnsi="Times New Roman"/>
          <w:bCs/>
          <w:sz w:val="22"/>
          <w:szCs w:val="22"/>
        </w:rPr>
      </w:pPr>
      <w:r w:rsidRPr="00362256">
        <w:rPr>
          <w:rFonts w:ascii="Times New Roman" w:hAnsi="Times New Roman"/>
          <w:b/>
          <w:bCs/>
          <w:sz w:val="22"/>
          <w:szCs w:val="22"/>
        </w:rPr>
        <w:t>Łączna cena ofertowa brutto dla części I</w:t>
      </w:r>
      <w:r>
        <w:rPr>
          <w:rFonts w:ascii="Times New Roman" w:hAnsi="Times New Roman"/>
          <w:b/>
          <w:bCs/>
          <w:sz w:val="22"/>
          <w:szCs w:val="22"/>
        </w:rPr>
        <w:t>II</w:t>
      </w:r>
      <w:r w:rsidRPr="00362256">
        <w:rPr>
          <w:rFonts w:ascii="Times New Roman" w:hAnsi="Times New Roman"/>
          <w:b/>
          <w:bCs/>
          <w:sz w:val="22"/>
          <w:szCs w:val="22"/>
        </w:rPr>
        <w:t xml:space="preserve"> (z podatkiem VAT) ………………………………..zł</w:t>
      </w:r>
      <w:r w:rsidR="00593BA6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="00593BA6">
        <w:rPr>
          <w:rFonts w:ascii="Times New Roman" w:hAnsi="Times New Roman"/>
          <w:b/>
          <w:bCs/>
          <w:sz w:val="22"/>
          <w:szCs w:val="22"/>
        </w:rPr>
        <w:br/>
      </w:r>
      <w:r w:rsidRPr="00E5253E">
        <w:rPr>
          <w:rFonts w:ascii="Times New Roman" w:hAnsi="Times New Roman"/>
          <w:bCs/>
          <w:sz w:val="22"/>
          <w:szCs w:val="22"/>
        </w:rPr>
        <w:t>w tym VAT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="00593BA6">
        <w:rPr>
          <w:rFonts w:ascii="Times New Roman" w:hAnsi="Times New Roman"/>
          <w:bCs/>
          <w:sz w:val="22"/>
          <w:szCs w:val="22"/>
        </w:rPr>
        <w:t>….</w:t>
      </w:r>
      <w:r w:rsidRPr="00E5253E">
        <w:rPr>
          <w:rFonts w:ascii="Times New Roman" w:hAnsi="Times New Roman"/>
          <w:bCs/>
          <w:sz w:val="22"/>
          <w:szCs w:val="22"/>
        </w:rPr>
        <w:t>..%</w:t>
      </w:r>
    </w:p>
    <w:p w14:paraId="26C0096F" w14:textId="77777777" w:rsidR="00C91CBB" w:rsidRPr="00E5253E" w:rsidRDefault="00C91CBB" w:rsidP="00C91CBB">
      <w:pPr>
        <w:pStyle w:val="Tekstpodstawowywcity"/>
        <w:ind w:left="0"/>
        <w:jc w:val="both"/>
        <w:rPr>
          <w:rFonts w:ascii="Times New Roman" w:hAnsi="Times New Roman"/>
          <w:bCs/>
          <w:sz w:val="22"/>
          <w:szCs w:val="22"/>
        </w:rPr>
      </w:pPr>
      <w:r w:rsidRPr="00476B0D">
        <w:rPr>
          <w:rFonts w:ascii="Times New Roman" w:hAnsi="Times New Roman"/>
          <w:bCs/>
          <w:sz w:val="22"/>
          <w:szCs w:val="22"/>
        </w:rPr>
        <w:t xml:space="preserve">Dostawę </w:t>
      </w:r>
      <w:r>
        <w:rPr>
          <w:rFonts w:ascii="Times New Roman" w:hAnsi="Times New Roman"/>
          <w:bCs/>
          <w:sz w:val="22"/>
          <w:szCs w:val="22"/>
        </w:rPr>
        <w:t>licencji</w:t>
      </w:r>
      <w:r w:rsidRPr="00476B0D">
        <w:rPr>
          <w:rFonts w:ascii="Times New Roman" w:hAnsi="Times New Roman"/>
          <w:bCs/>
          <w:sz w:val="22"/>
          <w:szCs w:val="22"/>
        </w:rPr>
        <w:t xml:space="preserve"> zrealizujemy w ciągu </w:t>
      </w:r>
      <w:r w:rsidRPr="009D505B">
        <w:rPr>
          <w:rFonts w:ascii="Times New Roman" w:hAnsi="Times New Roman"/>
          <w:bCs/>
          <w:sz w:val="22"/>
          <w:szCs w:val="22"/>
        </w:rPr>
        <w:t>10 dni roboczych</w:t>
      </w:r>
      <w:r w:rsidRPr="00476B0D">
        <w:rPr>
          <w:rFonts w:ascii="Times New Roman" w:hAnsi="Times New Roman"/>
          <w:bCs/>
          <w:sz w:val="22"/>
          <w:szCs w:val="22"/>
        </w:rPr>
        <w:t xml:space="preserve"> od dnia podpisania umowy.</w:t>
      </w:r>
    </w:p>
    <w:p w14:paraId="49D74E8C" w14:textId="77777777" w:rsidR="0099623D" w:rsidRDefault="0099623D" w:rsidP="00202F11">
      <w:pPr>
        <w:pStyle w:val="Tekstpodstawowywcity"/>
        <w:widowControl/>
        <w:tabs>
          <w:tab w:val="num" w:pos="4969"/>
        </w:tabs>
        <w:autoSpaceDE/>
        <w:autoSpaceDN/>
        <w:adjustRightInd/>
        <w:ind w:left="0"/>
        <w:jc w:val="both"/>
        <w:rPr>
          <w:rFonts w:ascii="Times New Roman" w:hAnsi="Times New Roman"/>
          <w:sz w:val="22"/>
          <w:szCs w:val="22"/>
        </w:rPr>
      </w:pPr>
    </w:p>
    <w:p w14:paraId="7DB618F0" w14:textId="4C18A572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Oświadczam/my, że </w:t>
      </w:r>
      <w:r w:rsidRPr="00593BA6">
        <w:rPr>
          <w:rFonts w:ascii="Times New Roman" w:hAnsi="Times New Roman"/>
          <w:i w:val="0"/>
          <w:iCs/>
          <w:sz w:val="22"/>
          <w:szCs w:val="22"/>
        </w:rPr>
        <w:t>jestem/</w:t>
      </w:r>
      <w:proofErr w:type="spellStart"/>
      <w:r w:rsidRPr="00593BA6">
        <w:rPr>
          <w:rFonts w:ascii="Times New Roman" w:hAnsi="Times New Roman"/>
          <w:i w:val="0"/>
          <w:iCs/>
          <w:sz w:val="22"/>
          <w:szCs w:val="22"/>
        </w:rPr>
        <w:t>śmy</w:t>
      </w:r>
      <w:proofErr w:type="spellEnd"/>
      <w:r w:rsidRPr="00593BA6">
        <w:rPr>
          <w:rFonts w:ascii="Times New Roman" w:hAnsi="Times New Roman"/>
          <w:i w:val="0"/>
          <w:iCs/>
          <w:sz w:val="22"/>
          <w:szCs w:val="22"/>
        </w:rPr>
        <w:t xml:space="preserve"> płatnikiem podatku VAT/</w:t>
      </w:r>
      <w:r w:rsidR="00593BA6">
        <w:rPr>
          <w:rFonts w:ascii="Times New Roman" w:hAnsi="Times New Roman"/>
          <w:i w:val="0"/>
          <w:iCs/>
          <w:sz w:val="22"/>
          <w:szCs w:val="22"/>
        </w:rPr>
        <w:t xml:space="preserve"> </w:t>
      </w:r>
      <w:r w:rsidRPr="00593BA6">
        <w:rPr>
          <w:rFonts w:ascii="Times New Roman" w:hAnsi="Times New Roman"/>
          <w:i w:val="0"/>
          <w:iCs/>
          <w:sz w:val="22"/>
          <w:szCs w:val="22"/>
        </w:rPr>
        <w:t>nie jest płatnikiem</w:t>
      </w:r>
      <w:r w:rsidR="00593BA6">
        <w:rPr>
          <w:rFonts w:ascii="Times New Roman" w:hAnsi="Times New Roman"/>
          <w:i w:val="0"/>
          <w:iCs/>
          <w:sz w:val="22"/>
          <w:szCs w:val="22"/>
        </w:rPr>
        <w:t>*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podatku VAT</w:t>
      </w:r>
    </w:p>
    <w:p w14:paraId="4D2096FD" w14:textId="5AA07D1E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Zobowiązuję/my się wykonać przedmiot Zamówienia zgodnie z Opisem Przedmiotu Zamówienia, stanowiącym załącznik nr 1 do SWZ oraz na warunkach określonych w </w:t>
      </w:r>
      <w:r>
        <w:rPr>
          <w:rFonts w:ascii="Times New Roman" w:hAnsi="Times New Roman"/>
          <w:b w:val="0"/>
          <w:bCs/>
          <w:i w:val="0"/>
          <w:iCs/>
          <w:sz w:val="22"/>
          <w:szCs w:val="22"/>
        </w:rPr>
        <w:t>projekcie umowy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. </w:t>
      </w:r>
    </w:p>
    <w:p w14:paraId="764D39BB" w14:textId="59ECCDA6" w:rsidR="00B7054A" w:rsidRPr="005952C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Zapoznałem/zapoznaliśmy się ze Specyfikacją Warunków Zamówienia (w tym z </w:t>
      </w:r>
      <w:r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zapisami projektu </w:t>
      </w:r>
      <w:r w:rsidRPr="005952CA">
        <w:rPr>
          <w:rFonts w:ascii="Times New Roman" w:hAnsi="Times New Roman"/>
          <w:b w:val="0"/>
          <w:bCs/>
          <w:i w:val="0"/>
          <w:iCs/>
          <w:sz w:val="22"/>
          <w:szCs w:val="22"/>
        </w:rPr>
        <w:t>umowy) i nie wnoszę/nie wnosimy do niej żadnych zastrzeżeń oraz przyjmuję/przyjmujemy warunki w niej zawarte oraz zdobyliśmy konieczne informacje do przygotowania oferty.</w:t>
      </w:r>
    </w:p>
    <w:p w14:paraId="0BACA243" w14:textId="1D5CE4D1" w:rsidR="00B7054A" w:rsidRPr="005952C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5952C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Oświadczam/my, że jestem/jesteśmy związany/ni niniejszą ofertą do dnia </w:t>
      </w:r>
      <w:r w:rsidR="005952CA" w:rsidRPr="005952CA">
        <w:rPr>
          <w:rFonts w:ascii="Times New Roman" w:hAnsi="Times New Roman"/>
          <w:b w:val="0"/>
          <w:bCs/>
          <w:i w:val="0"/>
          <w:iCs/>
          <w:sz w:val="22"/>
          <w:szCs w:val="22"/>
        </w:rPr>
        <w:t>08.12.2026</w:t>
      </w:r>
      <w:r w:rsidRPr="005952C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r.</w:t>
      </w:r>
    </w:p>
    <w:p w14:paraId="78D9AA65" w14:textId="767FF7E1" w:rsidR="00B7054A" w:rsidRPr="005952CA" w:rsidRDefault="00B7054A" w:rsidP="00593BA6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5952CA">
        <w:rPr>
          <w:rFonts w:ascii="Times New Roman" w:hAnsi="Times New Roman"/>
          <w:b w:val="0"/>
          <w:bCs/>
          <w:i w:val="0"/>
          <w:iCs/>
          <w:sz w:val="22"/>
          <w:szCs w:val="22"/>
        </w:rPr>
        <w:t>W przypadku wybrania naszej oferty, jako najkorzystniejszej, zobowiązuję/zobowiązujemy się do zawarcia Umowy w miejscu i terminie wskazanym przez Zamawiającego.</w:t>
      </w:r>
    </w:p>
    <w:p w14:paraId="516ADE86" w14:textId="26557C89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Oferta została złożona na ……………………….. stronach.</w:t>
      </w:r>
    </w:p>
    <w:p w14:paraId="0BE7A202" w14:textId="6B2235D3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Niniejszym informuję/my, iż podwykonawcom </w:t>
      </w:r>
      <w:r w:rsidRPr="00593BA6">
        <w:rPr>
          <w:rFonts w:ascii="Times New Roman" w:hAnsi="Times New Roman"/>
          <w:i w:val="0"/>
          <w:iCs/>
          <w:sz w:val="22"/>
          <w:szCs w:val="22"/>
        </w:rPr>
        <w:t>nie zamierzam/</w:t>
      </w:r>
      <w:r w:rsidR="00593BA6">
        <w:rPr>
          <w:rFonts w:ascii="Times New Roman" w:hAnsi="Times New Roman"/>
          <w:i w:val="0"/>
          <w:iCs/>
          <w:sz w:val="22"/>
          <w:szCs w:val="22"/>
        </w:rPr>
        <w:t xml:space="preserve"> </w:t>
      </w:r>
      <w:r w:rsidRPr="00593BA6">
        <w:rPr>
          <w:rFonts w:ascii="Times New Roman" w:hAnsi="Times New Roman"/>
          <w:i w:val="0"/>
          <w:iCs/>
          <w:sz w:val="22"/>
          <w:szCs w:val="22"/>
        </w:rPr>
        <w:t>zamierzam*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powierzyć żadnych/</w:t>
      </w:r>
      <w:r w:rsidR="00D75AC8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następujące części Zamówienia: </w:t>
      </w:r>
    </w:p>
    <w:p w14:paraId="503EECB5" w14:textId="1ECE8AF9" w:rsidR="00B7054A" w:rsidRPr="00B7054A" w:rsidRDefault="00B7054A" w:rsidP="00B64AB4">
      <w:pPr>
        <w:pStyle w:val="Akapitzlist"/>
        <w:numPr>
          <w:ilvl w:val="1"/>
          <w:numId w:val="6"/>
        </w:numPr>
        <w:tabs>
          <w:tab w:val="left" w:pos="851"/>
        </w:tabs>
        <w:spacing w:after="120" w:line="276" w:lineRule="auto"/>
        <w:ind w:left="709" w:hanging="425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………………………………………………… (nazwa podwykonawcy)</w:t>
      </w:r>
    </w:p>
    <w:p w14:paraId="190BCE9F" w14:textId="31662691" w:rsidR="00B7054A" w:rsidRPr="00B7054A" w:rsidRDefault="00B7054A" w:rsidP="00B64AB4">
      <w:pPr>
        <w:pStyle w:val="Akapitzlist"/>
        <w:numPr>
          <w:ilvl w:val="1"/>
          <w:numId w:val="6"/>
        </w:numPr>
        <w:tabs>
          <w:tab w:val="left" w:pos="851"/>
        </w:tabs>
        <w:spacing w:after="120" w:line="276" w:lineRule="auto"/>
        <w:ind w:left="709" w:hanging="425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………………………………………………… (nazwa podwykonawcy)</w:t>
      </w:r>
    </w:p>
    <w:p w14:paraId="75026EB1" w14:textId="77777777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Informacja musi określać, które dokładnie części zamówienia zostaną powierzone podwykonawcom wraz z podaniem firm podwykonawców.</w:t>
      </w:r>
    </w:p>
    <w:p w14:paraId="795D80B2" w14:textId="36E24FC9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284" w:hanging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lastRenderedPageBreak/>
        <w:t>Niniejszym informuję, że informacje składające się na ofertę, zawarte na stronach ........................ stanowią tajemnicę przedsiębiorstwa w rozumieniu przepisów ustawy o zwalczaniu nieuczciwej konkurencji i jako takie nie mogą być ogólnie udostępnione. **</w:t>
      </w:r>
    </w:p>
    <w:p w14:paraId="131F2B5F" w14:textId="231B93F5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426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uzyskałem w celu ubiegania się o udzielenie zamówienia publicznego w niniejszym postępowaniu. </w:t>
      </w:r>
    </w:p>
    <w:p w14:paraId="2DCF94FC" w14:textId="7407F1D9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Oświadczenie dotyczące tzw. odwróconego podatku VAT:</w:t>
      </w:r>
    </w:p>
    <w:p w14:paraId="0F93473D" w14:textId="381FAF11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Informujemy, iż wybór oferty </w:t>
      </w:r>
      <w:r w:rsidRPr="00D75AC8">
        <w:rPr>
          <w:rFonts w:ascii="Times New Roman" w:hAnsi="Times New Roman"/>
          <w:i w:val="0"/>
          <w:iCs/>
          <w:sz w:val="22"/>
          <w:szCs w:val="22"/>
        </w:rPr>
        <w:t>nie będzie/</w:t>
      </w:r>
      <w:r w:rsidR="00D75AC8" w:rsidRPr="00D75AC8">
        <w:rPr>
          <w:rFonts w:ascii="Times New Roman" w:hAnsi="Times New Roman"/>
          <w:i w:val="0"/>
          <w:iCs/>
          <w:sz w:val="22"/>
          <w:szCs w:val="22"/>
        </w:rPr>
        <w:t xml:space="preserve"> </w:t>
      </w:r>
      <w:r w:rsidRPr="00D75AC8">
        <w:rPr>
          <w:rFonts w:ascii="Times New Roman" w:hAnsi="Times New Roman"/>
          <w:i w:val="0"/>
          <w:iCs/>
          <w:sz w:val="22"/>
          <w:szCs w:val="22"/>
        </w:rPr>
        <w:t>będzie</w:t>
      </w:r>
      <w:r w:rsidR="00D75AC8">
        <w:rPr>
          <w:rFonts w:ascii="Times New Roman" w:hAnsi="Times New Roman"/>
          <w:i w:val="0"/>
          <w:iCs/>
          <w:sz w:val="22"/>
          <w:szCs w:val="22"/>
        </w:rPr>
        <w:t>*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prowadzić do powstania u zamawiającego obowiązku podatkowego zgodnie z przepisami o podatku od towarów i usług. </w:t>
      </w:r>
    </w:p>
    <w:p w14:paraId="2020B1C6" w14:textId="6FD5F57C" w:rsidR="00B7054A" w:rsidRPr="00B7054A" w:rsidRDefault="00B7054A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Jestem/jesteśmy:</w:t>
      </w:r>
    </w:p>
    <w:p w14:paraId="2150BEC4" w14:textId="5AB54916" w:rsidR="00B7054A" w:rsidRPr="00B7054A" w:rsidRDefault="00B7054A" w:rsidP="00593BA6">
      <w:pPr>
        <w:pStyle w:val="Akapitzlist"/>
        <w:numPr>
          <w:ilvl w:val="2"/>
          <w:numId w:val="5"/>
        </w:numPr>
        <w:spacing w:after="120" w:line="276" w:lineRule="auto"/>
        <w:ind w:left="567" w:hanging="141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osobą fizyczną nieprowadzącą działalności gospodarczej*</w:t>
      </w:r>
    </w:p>
    <w:p w14:paraId="31B323C5" w14:textId="5409EB66" w:rsidR="00B7054A" w:rsidRPr="00B7054A" w:rsidRDefault="00B7054A" w:rsidP="00593BA6">
      <w:pPr>
        <w:pStyle w:val="Akapitzlist"/>
        <w:numPr>
          <w:ilvl w:val="2"/>
          <w:numId w:val="5"/>
        </w:numPr>
        <w:spacing w:after="120" w:line="276" w:lineRule="auto"/>
        <w:ind w:left="567" w:hanging="141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mikro przedsiębiorcą *</w:t>
      </w:r>
    </w:p>
    <w:p w14:paraId="407009BE" w14:textId="1B987FE0" w:rsidR="00B7054A" w:rsidRPr="00B7054A" w:rsidRDefault="00B7054A" w:rsidP="00593BA6">
      <w:pPr>
        <w:pStyle w:val="Akapitzlist"/>
        <w:numPr>
          <w:ilvl w:val="2"/>
          <w:numId w:val="5"/>
        </w:numPr>
        <w:spacing w:after="120" w:line="276" w:lineRule="auto"/>
        <w:ind w:left="567" w:hanging="141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małym przedsiębiorcą*</w:t>
      </w:r>
    </w:p>
    <w:p w14:paraId="25329B50" w14:textId="446E635B" w:rsidR="00B7054A" w:rsidRPr="00B7054A" w:rsidRDefault="00B7054A" w:rsidP="00593BA6">
      <w:pPr>
        <w:pStyle w:val="Akapitzlist"/>
        <w:numPr>
          <w:ilvl w:val="2"/>
          <w:numId w:val="5"/>
        </w:numPr>
        <w:spacing w:after="120" w:line="276" w:lineRule="auto"/>
        <w:ind w:left="567" w:hanging="141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średnim przedsiębiorcą*</w:t>
      </w:r>
    </w:p>
    <w:p w14:paraId="217D0503" w14:textId="59E66FA0" w:rsidR="00B7054A" w:rsidRDefault="00B7054A" w:rsidP="00593BA6">
      <w:pPr>
        <w:pStyle w:val="Akapitzlist"/>
        <w:numPr>
          <w:ilvl w:val="2"/>
          <w:numId w:val="5"/>
        </w:numPr>
        <w:spacing w:after="120" w:line="276" w:lineRule="auto"/>
        <w:ind w:left="567" w:hanging="141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dużym przedsiębiorcą *</w:t>
      </w:r>
    </w:p>
    <w:p w14:paraId="711990DD" w14:textId="2252CC42" w:rsidR="00D75AC8" w:rsidRDefault="00FF0A5E" w:rsidP="00593BA6">
      <w:pPr>
        <w:pStyle w:val="Akapitzlist"/>
        <w:numPr>
          <w:ilvl w:val="0"/>
          <w:numId w:val="5"/>
        </w:numPr>
        <w:tabs>
          <w:tab w:val="left" w:pos="567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>Oświadczam, że sprzęt komputerowy</w:t>
      </w:r>
      <w:r w:rsidR="00CE1065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oraz oprogramowanie a także </w:t>
      </w:r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wszelkie powiązane z nim produkty, usługi i procesy ICT, które zostaną dostarczone w ramach realizacji zamówienia publicznego, będą w pełni zgodne z wymaganiami określonymi w rozdziale </w:t>
      </w:r>
      <w:r w:rsid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>V</w:t>
      </w:r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SWZ dotyczącymi </w:t>
      </w:r>
      <w:proofErr w:type="spellStart"/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>cyberbezpieczeństwa</w:t>
      </w:r>
      <w:proofErr w:type="spellEnd"/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. Gwarantuję, że na dzień dostawy żadne z oferowanych rozwiązań nie będzie objęte negatywną rekomendacją, o której mowa w art. 33 ust. 4 ustawy </w:t>
      </w:r>
      <w:r w:rsidR="00461A21" w:rsidRP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z dnia 5 lipca 2018 r. </w:t>
      </w:r>
      <w:r w:rsidR="00593BA6">
        <w:rPr>
          <w:rFonts w:ascii="Times New Roman" w:hAnsi="Times New Roman"/>
          <w:b w:val="0"/>
          <w:bCs/>
          <w:i w:val="0"/>
          <w:iCs/>
          <w:sz w:val="22"/>
          <w:szCs w:val="22"/>
        </w:rPr>
        <w:br/>
      </w:r>
      <w:r w:rsidR="00461A21" w:rsidRP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o krajowym systemie </w:t>
      </w:r>
      <w:proofErr w:type="spellStart"/>
      <w:r w:rsidR="00461A21" w:rsidRP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>cyberbezpieczeństwa</w:t>
      </w:r>
      <w:proofErr w:type="spellEnd"/>
      <w:r w:rsidR="00461A21" w:rsidRP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>,</w:t>
      </w:r>
      <w:r w:rsid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</w:t>
      </w:r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>ani nie będzie pochodzić od dostawcy uznanego za dostawcę wysokiego ryzyka</w:t>
      </w:r>
      <w:r w:rsid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</w:t>
      </w:r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>na</w:t>
      </w:r>
      <w:r w:rsidR="00461A21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 </w:t>
      </w:r>
      <w:r w:rsidRPr="00FF0A5E">
        <w:rPr>
          <w:rFonts w:ascii="Times New Roman" w:hAnsi="Times New Roman"/>
          <w:b w:val="0"/>
          <w:bCs/>
          <w:i w:val="0"/>
          <w:iCs/>
          <w:sz w:val="22"/>
          <w:szCs w:val="22"/>
        </w:rPr>
        <w:t>podstawie art. 67b ust. 15 tejże ustawy</w:t>
      </w:r>
      <w:r w:rsidR="00D75AC8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. </w:t>
      </w:r>
    </w:p>
    <w:p w14:paraId="632CDCCD" w14:textId="77777777" w:rsidR="00AC5EF3" w:rsidRDefault="00D75AC8" w:rsidP="00AC5EF3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593BA6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Oświadczam, że nie podlegam wykluczeniu z postępowania o udzielenie zamówienia publicznego na postawie art. 7 ust. 1. ustawy z dnia 13 kwietnia 2022 r. o szczególnych rozwiązaniach </w:t>
      </w:r>
      <w:r w:rsidR="00593BA6">
        <w:rPr>
          <w:rFonts w:ascii="Times New Roman" w:hAnsi="Times New Roman"/>
          <w:b w:val="0"/>
          <w:bCs/>
          <w:i w:val="0"/>
          <w:iCs/>
          <w:sz w:val="22"/>
          <w:szCs w:val="22"/>
        </w:rPr>
        <w:br/>
      </w:r>
      <w:r w:rsidRPr="00593BA6">
        <w:rPr>
          <w:rFonts w:ascii="Times New Roman" w:hAnsi="Times New Roman"/>
          <w:b w:val="0"/>
          <w:bCs/>
          <w:i w:val="0"/>
          <w:iCs/>
          <w:sz w:val="22"/>
          <w:szCs w:val="22"/>
        </w:rPr>
        <w:t>w zakresie przeciwdziałania wspieraniu agresji na Ukrainę oraz służących ochronie bezpieczeństwa narodowego.</w:t>
      </w:r>
    </w:p>
    <w:p w14:paraId="5010C658" w14:textId="257DB8F2" w:rsidR="00AC5EF3" w:rsidRPr="00B64AB4" w:rsidRDefault="00AC5EF3" w:rsidP="00AC5EF3">
      <w:pPr>
        <w:pStyle w:val="Akapitzlist"/>
        <w:numPr>
          <w:ilvl w:val="0"/>
          <w:numId w:val="5"/>
        </w:numPr>
        <w:tabs>
          <w:tab w:val="left" w:pos="284"/>
        </w:tabs>
        <w:spacing w:after="120" w:line="276" w:lineRule="auto"/>
        <w:ind w:left="284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64AB4">
        <w:rPr>
          <w:rFonts w:ascii="Times New Roman" w:hAnsi="Times New Roman"/>
          <w:b w:val="0"/>
          <w:bCs/>
          <w:i w:val="0"/>
          <w:iCs/>
          <w:sz w:val="22"/>
          <w:szCs w:val="22"/>
        </w:rPr>
        <w:t>Wszelką korespondencję w sprawie postępowania należy kierować na poniższy adres:</w:t>
      </w:r>
    </w:p>
    <w:p w14:paraId="54E99162" w14:textId="77777777" w:rsidR="00B64AB4" w:rsidRDefault="00AC5EF3" w:rsidP="00B64AB4">
      <w:pPr>
        <w:pStyle w:val="Tekstpodstawowywcity"/>
        <w:ind w:left="284"/>
        <w:jc w:val="both"/>
        <w:rPr>
          <w:rFonts w:ascii="Times New Roman" w:hAnsi="Times New Roman"/>
          <w:sz w:val="22"/>
          <w:szCs w:val="22"/>
          <w:lang w:val="it-IT"/>
        </w:rPr>
      </w:pPr>
      <w:r w:rsidRPr="00E5253E">
        <w:rPr>
          <w:rFonts w:ascii="Times New Roman" w:hAnsi="Times New Roman"/>
          <w:sz w:val="22"/>
          <w:szCs w:val="22"/>
          <w:lang w:val="it-IT"/>
        </w:rPr>
        <w:t>.……………………………………………………………………………………………………….</w:t>
      </w:r>
    </w:p>
    <w:p w14:paraId="4908F75B" w14:textId="03A3BD43" w:rsidR="00B64AB4" w:rsidRDefault="00B64AB4" w:rsidP="00B64AB4">
      <w:pPr>
        <w:pStyle w:val="Tekstpodstawowywcity"/>
        <w:ind w:left="284"/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Osoba do kontaktu: ............................................................., nr telefonu ............................................</w:t>
      </w:r>
    </w:p>
    <w:p w14:paraId="2E95F962" w14:textId="5D7412FA" w:rsidR="00AC5EF3" w:rsidRPr="00E5253E" w:rsidRDefault="00AC5EF3" w:rsidP="00B64AB4">
      <w:pPr>
        <w:pStyle w:val="Tekstpodstawowywcity"/>
        <w:ind w:left="284"/>
        <w:jc w:val="both"/>
        <w:rPr>
          <w:rFonts w:ascii="Times New Roman" w:hAnsi="Times New Roman"/>
          <w:sz w:val="22"/>
          <w:szCs w:val="22"/>
          <w:lang w:val="it-IT"/>
        </w:rPr>
      </w:pPr>
      <w:r w:rsidRPr="00E5253E">
        <w:rPr>
          <w:rFonts w:ascii="Times New Roman" w:hAnsi="Times New Roman"/>
          <w:sz w:val="22"/>
          <w:szCs w:val="22"/>
          <w:lang w:val="it-IT"/>
        </w:rPr>
        <w:t>Adres e-mail: ………………………………………………………………………..….……………</w:t>
      </w:r>
    </w:p>
    <w:p w14:paraId="1BBFA11C" w14:textId="77777777" w:rsidR="00AC5EF3" w:rsidRDefault="00AC5EF3" w:rsidP="00AC5EF3">
      <w:pPr>
        <w:pStyle w:val="Akapitzlist"/>
        <w:tabs>
          <w:tab w:val="left" w:pos="567"/>
        </w:tabs>
        <w:spacing w:after="120" w:line="276" w:lineRule="auto"/>
        <w:ind w:left="567" w:hanging="283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</w:p>
    <w:p w14:paraId="088EC380" w14:textId="77777777" w:rsidR="00D75AC8" w:rsidRDefault="00D75AC8" w:rsidP="00D75AC8">
      <w:pPr>
        <w:rPr>
          <w:rFonts w:ascii="Times New Roman" w:hAnsi="Times New Roman"/>
          <w:sz w:val="22"/>
          <w:szCs w:val="22"/>
        </w:rPr>
      </w:pPr>
    </w:p>
    <w:p w14:paraId="67EEB53A" w14:textId="77777777" w:rsidR="00D75AC8" w:rsidRDefault="00D75AC8" w:rsidP="00D75AC8">
      <w:pPr>
        <w:rPr>
          <w:rFonts w:ascii="Times New Roman" w:hAnsi="Times New Roman"/>
          <w:sz w:val="22"/>
          <w:szCs w:val="22"/>
        </w:rPr>
      </w:pPr>
    </w:p>
    <w:p w14:paraId="4BAB66F5" w14:textId="77777777" w:rsidR="00D75AC8" w:rsidRPr="00E5253E" w:rsidRDefault="00D75AC8" w:rsidP="00D75AC8">
      <w:pPr>
        <w:rPr>
          <w:rFonts w:ascii="Times New Roman" w:hAnsi="Times New Roman"/>
          <w:sz w:val="22"/>
          <w:szCs w:val="22"/>
        </w:rPr>
      </w:pPr>
    </w:p>
    <w:p w14:paraId="0999ACA2" w14:textId="77777777" w:rsidR="00D75AC8" w:rsidRPr="00E5253E" w:rsidRDefault="00D75AC8" w:rsidP="00D75AC8">
      <w:pPr>
        <w:jc w:val="right"/>
        <w:rPr>
          <w:rFonts w:ascii="Times New Roman" w:hAnsi="Times New Roman"/>
          <w:sz w:val="22"/>
          <w:szCs w:val="22"/>
        </w:rPr>
      </w:pPr>
      <w:r w:rsidRPr="00E5253E">
        <w:rPr>
          <w:rFonts w:ascii="Times New Roman" w:hAnsi="Times New Roman"/>
          <w:sz w:val="22"/>
          <w:szCs w:val="22"/>
        </w:rPr>
        <w:t>………......................................................................</w:t>
      </w:r>
    </w:p>
    <w:p w14:paraId="67807E58" w14:textId="77777777" w:rsidR="00D75AC8" w:rsidRPr="00E5253E" w:rsidRDefault="00D75AC8" w:rsidP="00D75AC8">
      <w:pPr>
        <w:jc w:val="right"/>
        <w:rPr>
          <w:rFonts w:ascii="Times New Roman" w:hAnsi="Times New Roman"/>
          <w:sz w:val="18"/>
          <w:szCs w:val="18"/>
        </w:rPr>
      </w:pPr>
      <w:r w:rsidRPr="00E5253E">
        <w:rPr>
          <w:rFonts w:ascii="Times New Roman" w:hAnsi="Times New Roman"/>
          <w:sz w:val="18"/>
          <w:szCs w:val="18"/>
        </w:rPr>
        <w:t>(podpis osoby uprawnionej do reprezentacji Wykonawcy)</w:t>
      </w:r>
    </w:p>
    <w:p w14:paraId="7527BB20" w14:textId="77777777" w:rsidR="00D75AC8" w:rsidRDefault="00D75AC8" w:rsidP="00D75AC8">
      <w:pPr>
        <w:tabs>
          <w:tab w:val="left" w:pos="567"/>
        </w:tabs>
        <w:spacing w:after="120"/>
        <w:jc w:val="both"/>
        <w:rPr>
          <w:rFonts w:ascii="Times New Roman" w:hAnsi="Times New Roman"/>
          <w:sz w:val="18"/>
          <w:szCs w:val="18"/>
        </w:rPr>
      </w:pPr>
    </w:p>
    <w:p w14:paraId="544D46F4" w14:textId="77777777" w:rsidR="00D75AC8" w:rsidRPr="00B7054A" w:rsidRDefault="00D75AC8" w:rsidP="00FF0A5E">
      <w:pPr>
        <w:pStyle w:val="Akapitzlist"/>
        <w:tabs>
          <w:tab w:val="left" w:pos="567"/>
        </w:tabs>
        <w:spacing w:after="120" w:line="276" w:lineRule="auto"/>
        <w:ind w:left="426" w:hanging="426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</w:p>
    <w:p w14:paraId="5444E7FF" w14:textId="77777777" w:rsidR="00B7054A" w:rsidRPr="00B7054A" w:rsidRDefault="00B7054A" w:rsidP="000A08F6">
      <w:pPr>
        <w:pStyle w:val="Akapitzlist"/>
        <w:tabs>
          <w:tab w:val="left" w:pos="567"/>
        </w:tabs>
        <w:spacing w:after="120" w:line="276" w:lineRule="auto"/>
        <w:ind w:left="284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 xml:space="preserve">* 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ab/>
        <w:t xml:space="preserve">niepotrzebne skreślić </w:t>
      </w:r>
    </w:p>
    <w:p w14:paraId="27948F86" w14:textId="0277E4E6" w:rsidR="00B7054A" w:rsidRDefault="00B7054A" w:rsidP="000A08F6">
      <w:pPr>
        <w:pStyle w:val="Akapitzlist"/>
        <w:tabs>
          <w:tab w:val="left" w:pos="567"/>
        </w:tabs>
        <w:spacing w:after="120" w:line="276" w:lineRule="auto"/>
        <w:ind w:left="567" w:hanging="283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**</w:t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ab/>
        <w:t xml:space="preserve">jeżeli informacje składające się na Ofertę nie stanowią tajemnicy przedsiębiorstwa </w:t>
      </w:r>
      <w:r w:rsidR="000A08F6">
        <w:rPr>
          <w:rFonts w:ascii="Times New Roman" w:hAnsi="Times New Roman"/>
          <w:b w:val="0"/>
          <w:bCs/>
          <w:i w:val="0"/>
          <w:iCs/>
          <w:sz w:val="22"/>
          <w:szCs w:val="22"/>
        </w:rPr>
        <w:br/>
      </w:r>
      <w:r w:rsidRPr="00B7054A">
        <w:rPr>
          <w:rFonts w:ascii="Times New Roman" w:hAnsi="Times New Roman"/>
          <w:b w:val="0"/>
          <w:bCs/>
          <w:i w:val="0"/>
          <w:iCs/>
          <w:sz w:val="22"/>
          <w:szCs w:val="22"/>
        </w:rPr>
        <w:t>w rozumieniu przepisów ustawy o zwalczaniu nieuczciwej konkurencji, to Wykonawca nie wypełnia pkt 9.</w:t>
      </w:r>
    </w:p>
    <w:p w14:paraId="2436FE9A" w14:textId="77777777" w:rsidR="009D505B" w:rsidRDefault="009D505B" w:rsidP="000A08F6">
      <w:pPr>
        <w:pStyle w:val="Akapitzlist"/>
        <w:tabs>
          <w:tab w:val="left" w:pos="567"/>
        </w:tabs>
        <w:spacing w:after="120" w:line="276" w:lineRule="auto"/>
        <w:ind w:left="567" w:hanging="283"/>
        <w:jc w:val="both"/>
        <w:rPr>
          <w:rFonts w:ascii="Times New Roman" w:hAnsi="Times New Roman"/>
          <w:b w:val="0"/>
          <w:bCs/>
          <w:i w:val="0"/>
          <w:iCs/>
          <w:sz w:val="22"/>
          <w:szCs w:val="22"/>
        </w:rPr>
      </w:pPr>
    </w:p>
    <w:sectPr w:rsidR="009D505B" w:rsidSect="00362256">
      <w:headerReference w:type="even" r:id="rId7"/>
      <w:footerReference w:type="even" r:id="rId8"/>
      <w:type w:val="continuous"/>
      <w:pgSz w:w="11905" w:h="16837"/>
      <w:pgMar w:top="680" w:right="1418" w:bottom="680" w:left="1418" w:header="340" w:footer="709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0FAA7" w14:textId="77777777" w:rsidR="00ED1BA9" w:rsidRDefault="00ED1BA9" w:rsidP="004563CC">
      <w:r>
        <w:separator/>
      </w:r>
    </w:p>
  </w:endnote>
  <w:endnote w:type="continuationSeparator" w:id="0">
    <w:p w14:paraId="7408C0FC" w14:textId="77777777" w:rsidR="00ED1BA9" w:rsidRDefault="00ED1BA9" w:rsidP="0045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569F" w14:textId="77777777" w:rsidR="004563CC" w:rsidRDefault="004563CC">
    <w:pPr>
      <w:pStyle w:val="Style12"/>
      <w:widowControl/>
      <w:ind w:left="4118"/>
      <w:jc w:val="both"/>
      <w:rPr>
        <w:rStyle w:val="FontStyle70"/>
      </w:rPr>
    </w:pPr>
    <w:r>
      <w:rPr>
        <w:rStyle w:val="FontStyle70"/>
      </w:rPr>
      <w:t xml:space="preserve">Strona </w:t>
    </w:r>
    <w:r w:rsidR="005C6B7B">
      <w:rPr>
        <w:rStyle w:val="FontStyle70"/>
      </w:rPr>
      <w:fldChar w:fldCharType="begin"/>
    </w:r>
    <w:r>
      <w:rPr>
        <w:rStyle w:val="FontStyle70"/>
      </w:rPr>
      <w:instrText>PAGE</w:instrText>
    </w:r>
    <w:r w:rsidR="005C6B7B">
      <w:rPr>
        <w:rStyle w:val="FontStyle70"/>
      </w:rPr>
      <w:fldChar w:fldCharType="separate"/>
    </w:r>
    <w:r>
      <w:rPr>
        <w:rStyle w:val="FontStyle70"/>
        <w:noProof/>
      </w:rPr>
      <w:t>12</w:t>
    </w:r>
    <w:r w:rsidR="005C6B7B">
      <w:rPr>
        <w:rStyle w:val="FontStyle7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C1B5" w14:textId="77777777" w:rsidR="00ED1BA9" w:rsidRDefault="00ED1BA9" w:rsidP="004563CC">
      <w:r>
        <w:separator/>
      </w:r>
    </w:p>
  </w:footnote>
  <w:footnote w:type="continuationSeparator" w:id="0">
    <w:p w14:paraId="54CAE39F" w14:textId="77777777" w:rsidR="00ED1BA9" w:rsidRDefault="00ED1BA9" w:rsidP="00456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96FE9" w14:textId="77777777" w:rsidR="004563CC" w:rsidRDefault="004563CC">
    <w:pPr>
      <w:pStyle w:val="Style1"/>
      <w:widowControl/>
      <w:spacing w:line="288" w:lineRule="exact"/>
      <w:ind w:right="14"/>
      <w:rPr>
        <w:rStyle w:val="FontStyle67"/>
      </w:rPr>
    </w:pPr>
    <w:r>
      <w:rPr>
        <w:rStyle w:val="FontStyle67"/>
      </w:rPr>
      <w:t>Załącznik nr 2 do</w:t>
    </w:r>
  </w:p>
  <w:p w14:paraId="23E6EA3B" w14:textId="77777777" w:rsidR="004563CC" w:rsidRDefault="004563CC">
    <w:pPr>
      <w:pStyle w:val="Style14"/>
      <w:widowControl/>
      <w:spacing w:line="288" w:lineRule="exact"/>
      <w:ind w:left="1272"/>
      <w:jc w:val="both"/>
      <w:rPr>
        <w:rStyle w:val="FontStyle65"/>
      </w:rPr>
    </w:pPr>
    <w:r>
      <w:rPr>
        <w:rStyle w:val="FontStyle65"/>
      </w:rPr>
      <w:t>specyfikacji istotnych warunków zamówienia</w:t>
    </w:r>
  </w:p>
  <w:p w14:paraId="6CB48FD4" w14:textId="77777777" w:rsidR="004563CC" w:rsidRDefault="004563CC">
    <w:pPr>
      <w:pStyle w:val="Style2"/>
      <w:widowControl/>
      <w:spacing w:before="5" w:line="288" w:lineRule="exact"/>
      <w:ind w:right="14"/>
      <w:jc w:val="center"/>
      <w:rPr>
        <w:rStyle w:val="FontStyle68"/>
      </w:rPr>
    </w:pPr>
    <w:r>
      <w:rPr>
        <w:rStyle w:val="FontStyle68"/>
      </w:rPr>
      <w:t>Postępowanie Nr DW-KG-271-3/10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4723"/>
    <w:multiLevelType w:val="hybridMultilevel"/>
    <w:tmpl w:val="B97ECBBC"/>
    <w:lvl w:ilvl="0" w:tplc="7E060C66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4F12B424">
      <w:start w:val="8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9F7E22F0">
      <w:start w:val="1"/>
      <w:numFmt w:val="lowerLetter"/>
      <w:lvlText w:val="%3)"/>
      <w:lvlJc w:val="left"/>
      <w:pPr>
        <w:ind w:left="240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F1699"/>
    <w:multiLevelType w:val="hybridMultilevel"/>
    <w:tmpl w:val="9EBABC62"/>
    <w:name w:val="WW8Num20332"/>
    <w:lvl w:ilvl="0" w:tplc="0A5CE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A2C0A"/>
    <w:multiLevelType w:val="hybridMultilevel"/>
    <w:tmpl w:val="45009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DFA993C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52ECD"/>
    <w:multiLevelType w:val="hybridMultilevel"/>
    <w:tmpl w:val="9A68F0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Aria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83B87"/>
    <w:multiLevelType w:val="hybridMultilevel"/>
    <w:tmpl w:val="CDD28D8C"/>
    <w:name w:val="WW8Num203322"/>
    <w:lvl w:ilvl="0" w:tplc="0A5CE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E038F"/>
    <w:multiLevelType w:val="hybridMultilevel"/>
    <w:tmpl w:val="4664B9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E25B4"/>
    <w:multiLevelType w:val="hybridMultilevel"/>
    <w:tmpl w:val="4CCE0A52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855300">
    <w:abstractNumId w:val="6"/>
  </w:num>
  <w:num w:numId="2" w16cid:durableId="788281836">
    <w:abstractNumId w:val="1"/>
  </w:num>
  <w:num w:numId="3" w16cid:durableId="2106000499">
    <w:abstractNumId w:val="5"/>
  </w:num>
  <w:num w:numId="4" w16cid:durableId="752705607">
    <w:abstractNumId w:val="0"/>
  </w:num>
  <w:num w:numId="5" w16cid:durableId="1881698809">
    <w:abstractNumId w:val="2"/>
  </w:num>
  <w:num w:numId="6" w16cid:durableId="42434574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3CC"/>
    <w:rsid w:val="00001BF0"/>
    <w:rsid w:val="00004A4D"/>
    <w:rsid w:val="0000516A"/>
    <w:rsid w:val="000107A0"/>
    <w:rsid w:val="00011156"/>
    <w:rsid w:val="00020E3D"/>
    <w:rsid w:val="0002225D"/>
    <w:rsid w:val="00033138"/>
    <w:rsid w:val="00035C88"/>
    <w:rsid w:val="00035CBD"/>
    <w:rsid w:val="00053A21"/>
    <w:rsid w:val="0005701C"/>
    <w:rsid w:val="00070445"/>
    <w:rsid w:val="00075B01"/>
    <w:rsid w:val="00075B98"/>
    <w:rsid w:val="000840B6"/>
    <w:rsid w:val="000A08F6"/>
    <w:rsid w:val="000A593C"/>
    <w:rsid w:val="000B0079"/>
    <w:rsid w:val="000B088B"/>
    <w:rsid w:val="000B17C4"/>
    <w:rsid w:val="000B292B"/>
    <w:rsid w:val="000E3885"/>
    <w:rsid w:val="000F584B"/>
    <w:rsid w:val="001046E6"/>
    <w:rsid w:val="001345EF"/>
    <w:rsid w:val="001358C0"/>
    <w:rsid w:val="00160EB0"/>
    <w:rsid w:val="00172727"/>
    <w:rsid w:val="001900DC"/>
    <w:rsid w:val="001A1734"/>
    <w:rsid w:val="001B023B"/>
    <w:rsid w:val="001B5DA6"/>
    <w:rsid w:val="001B6049"/>
    <w:rsid w:val="001B6B0C"/>
    <w:rsid w:val="001C0568"/>
    <w:rsid w:val="001C6670"/>
    <w:rsid w:val="001C6D81"/>
    <w:rsid w:val="001D137E"/>
    <w:rsid w:val="001D1C29"/>
    <w:rsid w:val="001E781D"/>
    <w:rsid w:val="001F13D9"/>
    <w:rsid w:val="00202224"/>
    <w:rsid w:val="00202AE4"/>
    <w:rsid w:val="00202F11"/>
    <w:rsid w:val="00203B78"/>
    <w:rsid w:val="00206C9D"/>
    <w:rsid w:val="002076E3"/>
    <w:rsid w:val="0021143B"/>
    <w:rsid w:val="00212CF4"/>
    <w:rsid w:val="00216D0C"/>
    <w:rsid w:val="00220F7E"/>
    <w:rsid w:val="00232218"/>
    <w:rsid w:val="00236EAF"/>
    <w:rsid w:val="002441F0"/>
    <w:rsid w:val="00245C1B"/>
    <w:rsid w:val="0025202F"/>
    <w:rsid w:val="002545E6"/>
    <w:rsid w:val="002554D1"/>
    <w:rsid w:val="00263466"/>
    <w:rsid w:val="002662BF"/>
    <w:rsid w:val="00273FFD"/>
    <w:rsid w:val="002A0413"/>
    <w:rsid w:val="002A7B76"/>
    <w:rsid w:val="002B7D39"/>
    <w:rsid w:val="002C079F"/>
    <w:rsid w:val="002C6F4A"/>
    <w:rsid w:val="002D518D"/>
    <w:rsid w:val="002D7CDF"/>
    <w:rsid w:val="002E0D68"/>
    <w:rsid w:val="002E269F"/>
    <w:rsid w:val="002F38E7"/>
    <w:rsid w:val="00300B20"/>
    <w:rsid w:val="00302BF6"/>
    <w:rsid w:val="003101AF"/>
    <w:rsid w:val="00310721"/>
    <w:rsid w:val="0031570B"/>
    <w:rsid w:val="0031704F"/>
    <w:rsid w:val="003176FC"/>
    <w:rsid w:val="00321066"/>
    <w:rsid w:val="00322561"/>
    <w:rsid w:val="00342B48"/>
    <w:rsid w:val="00344D6D"/>
    <w:rsid w:val="003457EF"/>
    <w:rsid w:val="0035280A"/>
    <w:rsid w:val="003531C6"/>
    <w:rsid w:val="00355A73"/>
    <w:rsid w:val="00362256"/>
    <w:rsid w:val="00364396"/>
    <w:rsid w:val="0037395A"/>
    <w:rsid w:val="0037425D"/>
    <w:rsid w:val="00381D5E"/>
    <w:rsid w:val="0038576A"/>
    <w:rsid w:val="00390DE5"/>
    <w:rsid w:val="00391653"/>
    <w:rsid w:val="00391FCF"/>
    <w:rsid w:val="0039708A"/>
    <w:rsid w:val="003B0C44"/>
    <w:rsid w:val="003B658E"/>
    <w:rsid w:val="003C0E2C"/>
    <w:rsid w:val="003C345F"/>
    <w:rsid w:val="003E57F9"/>
    <w:rsid w:val="003F09EA"/>
    <w:rsid w:val="003F3220"/>
    <w:rsid w:val="00401125"/>
    <w:rsid w:val="00440016"/>
    <w:rsid w:val="00440990"/>
    <w:rsid w:val="0044115D"/>
    <w:rsid w:val="004449E1"/>
    <w:rsid w:val="00452A5C"/>
    <w:rsid w:val="004549F8"/>
    <w:rsid w:val="004563CC"/>
    <w:rsid w:val="00461A21"/>
    <w:rsid w:val="00470449"/>
    <w:rsid w:val="00470B25"/>
    <w:rsid w:val="004714B1"/>
    <w:rsid w:val="00472596"/>
    <w:rsid w:val="00476B0D"/>
    <w:rsid w:val="00480311"/>
    <w:rsid w:val="004843EC"/>
    <w:rsid w:val="004869DC"/>
    <w:rsid w:val="0048710D"/>
    <w:rsid w:val="004876D8"/>
    <w:rsid w:val="00497052"/>
    <w:rsid w:val="004974DE"/>
    <w:rsid w:val="004A3826"/>
    <w:rsid w:val="004A5E4F"/>
    <w:rsid w:val="004B6391"/>
    <w:rsid w:val="004C41AB"/>
    <w:rsid w:val="004D7B3C"/>
    <w:rsid w:val="004E566B"/>
    <w:rsid w:val="004F5217"/>
    <w:rsid w:val="00510A2A"/>
    <w:rsid w:val="00512391"/>
    <w:rsid w:val="005139C9"/>
    <w:rsid w:val="00527AFC"/>
    <w:rsid w:val="00532EC2"/>
    <w:rsid w:val="00537EAE"/>
    <w:rsid w:val="0054332B"/>
    <w:rsid w:val="005442AF"/>
    <w:rsid w:val="0054446D"/>
    <w:rsid w:val="005468F6"/>
    <w:rsid w:val="00547506"/>
    <w:rsid w:val="005502B5"/>
    <w:rsid w:val="00551B6D"/>
    <w:rsid w:val="00554215"/>
    <w:rsid w:val="00572AF8"/>
    <w:rsid w:val="00574DD5"/>
    <w:rsid w:val="005767A0"/>
    <w:rsid w:val="00576951"/>
    <w:rsid w:val="00582F74"/>
    <w:rsid w:val="0058598E"/>
    <w:rsid w:val="00593BA6"/>
    <w:rsid w:val="00594534"/>
    <w:rsid w:val="005952CA"/>
    <w:rsid w:val="00596474"/>
    <w:rsid w:val="00597B18"/>
    <w:rsid w:val="005A05EF"/>
    <w:rsid w:val="005A185A"/>
    <w:rsid w:val="005A3CE4"/>
    <w:rsid w:val="005A7C83"/>
    <w:rsid w:val="005B0F27"/>
    <w:rsid w:val="005B1769"/>
    <w:rsid w:val="005B1EC4"/>
    <w:rsid w:val="005C6B7B"/>
    <w:rsid w:val="005D2A45"/>
    <w:rsid w:val="005E192F"/>
    <w:rsid w:val="005E2F4E"/>
    <w:rsid w:val="005E5565"/>
    <w:rsid w:val="005F729F"/>
    <w:rsid w:val="00602E4B"/>
    <w:rsid w:val="006043E5"/>
    <w:rsid w:val="00612655"/>
    <w:rsid w:val="006223ED"/>
    <w:rsid w:val="0062517C"/>
    <w:rsid w:val="00650E5A"/>
    <w:rsid w:val="00662B55"/>
    <w:rsid w:val="0067145C"/>
    <w:rsid w:val="00677EAD"/>
    <w:rsid w:val="00680EAE"/>
    <w:rsid w:val="00696ECE"/>
    <w:rsid w:val="006B2BF0"/>
    <w:rsid w:val="006B3A18"/>
    <w:rsid w:val="006B3F61"/>
    <w:rsid w:val="006D50A4"/>
    <w:rsid w:val="006E0960"/>
    <w:rsid w:val="006F36D5"/>
    <w:rsid w:val="006F3B94"/>
    <w:rsid w:val="0071635A"/>
    <w:rsid w:val="00736D10"/>
    <w:rsid w:val="00763404"/>
    <w:rsid w:val="00765E2C"/>
    <w:rsid w:val="00774308"/>
    <w:rsid w:val="00775ABD"/>
    <w:rsid w:val="00775E12"/>
    <w:rsid w:val="00790EDD"/>
    <w:rsid w:val="007A51F3"/>
    <w:rsid w:val="007B03C5"/>
    <w:rsid w:val="007B5816"/>
    <w:rsid w:val="007D416B"/>
    <w:rsid w:val="007E4BE2"/>
    <w:rsid w:val="007F35D6"/>
    <w:rsid w:val="007F58FA"/>
    <w:rsid w:val="008023BB"/>
    <w:rsid w:val="00823526"/>
    <w:rsid w:val="0082372A"/>
    <w:rsid w:val="0083178B"/>
    <w:rsid w:val="00836108"/>
    <w:rsid w:val="00843A70"/>
    <w:rsid w:val="00847DE6"/>
    <w:rsid w:val="00860D20"/>
    <w:rsid w:val="00863DE4"/>
    <w:rsid w:val="008762C2"/>
    <w:rsid w:val="008771E2"/>
    <w:rsid w:val="0087792A"/>
    <w:rsid w:val="0088062C"/>
    <w:rsid w:val="00882A11"/>
    <w:rsid w:val="00891CD0"/>
    <w:rsid w:val="00895231"/>
    <w:rsid w:val="00897CB1"/>
    <w:rsid w:val="008A17C8"/>
    <w:rsid w:val="008B18AD"/>
    <w:rsid w:val="008B2E68"/>
    <w:rsid w:val="008B5D84"/>
    <w:rsid w:val="008B6427"/>
    <w:rsid w:val="008C17E0"/>
    <w:rsid w:val="008C6A33"/>
    <w:rsid w:val="008C7EA9"/>
    <w:rsid w:val="008D689B"/>
    <w:rsid w:val="008E13E5"/>
    <w:rsid w:val="008E1D05"/>
    <w:rsid w:val="008E743C"/>
    <w:rsid w:val="008F3A2C"/>
    <w:rsid w:val="008F4612"/>
    <w:rsid w:val="008F5312"/>
    <w:rsid w:val="008F682B"/>
    <w:rsid w:val="00903410"/>
    <w:rsid w:val="0090355A"/>
    <w:rsid w:val="009143F5"/>
    <w:rsid w:val="0092101B"/>
    <w:rsid w:val="00923AEC"/>
    <w:rsid w:val="00931F25"/>
    <w:rsid w:val="00935556"/>
    <w:rsid w:val="00951AD7"/>
    <w:rsid w:val="009536B7"/>
    <w:rsid w:val="00956274"/>
    <w:rsid w:val="00957979"/>
    <w:rsid w:val="00960467"/>
    <w:rsid w:val="0096766F"/>
    <w:rsid w:val="009767AD"/>
    <w:rsid w:val="00976FEF"/>
    <w:rsid w:val="00985178"/>
    <w:rsid w:val="00990170"/>
    <w:rsid w:val="0099623D"/>
    <w:rsid w:val="00997CEB"/>
    <w:rsid w:val="009A0554"/>
    <w:rsid w:val="009A1396"/>
    <w:rsid w:val="009B633A"/>
    <w:rsid w:val="009C16C6"/>
    <w:rsid w:val="009D505B"/>
    <w:rsid w:val="009E4A43"/>
    <w:rsid w:val="009E5672"/>
    <w:rsid w:val="009F35D4"/>
    <w:rsid w:val="009F5A62"/>
    <w:rsid w:val="00A051D8"/>
    <w:rsid w:val="00A16D51"/>
    <w:rsid w:val="00A21CB8"/>
    <w:rsid w:val="00A2365C"/>
    <w:rsid w:val="00A25E3F"/>
    <w:rsid w:val="00A3547C"/>
    <w:rsid w:val="00A35BA8"/>
    <w:rsid w:val="00A4285D"/>
    <w:rsid w:val="00A56274"/>
    <w:rsid w:val="00A576E7"/>
    <w:rsid w:val="00A60371"/>
    <w:rsid w:val="00A86B70"/>
    <w:rsid w:val="00A87F88"/>
    <w:rsid w:val="00A958E8"/>
    <w:rsid w:val="00A95EE9"/>
    <w:rsid w:val="00AA3800"/>
    <w:rsid w:val="00AA5C47"/>
    <w:rsid w:val="00AC3E81"/>
    <w:rsid w:val="00AC544B"/>
    <w:rsid w:val="00AC5EF3"/>
    <w:rsid w:val="00AC755D"/>
    <w:rsid w:val="00AF0243"/>
    <w:rsid w:val="00AF4901"/>
    <w:rsid w:val="00AF64DA"/>
    <w:rsid w:val="00AF7AA0"/>
    <w:rsid w:val="00B00377"/>
    <w:rsid w:val="00B00409"/>
    <w:rsid w:val="00B04968"/>
    <w:rsid w:val="00B11E48"/>
    <w:rsid w:val="00B14990"/>
    <w:rsid w:val="00B32024"/>
    <w:rsid w:val="00B35779"/>
    <w:rsid w:val="00B3645D"/>
    <w:rsid w:val="00B372BF"/>
    <w:rsid w:val="00B43489"/>
    <w:rsid w:val="00B64AB4"/>
    <w:rsid w:val="00B663A6"/>
    <w:rsid w:val="00B7054A"/>
    <w:rsid w:val="00B7558E"/>
    <w:rsid w:val="00B80E84"/>
    <w:rsid w:val="00B81B90"/>
    <w:rsid w:val="00B90F0F"/>
    <w:rsid w:val="00BB2F63"/>
    <w:rsid w:val="00BB4D3D"/>
    <w:rsid w:val="00BB7AFA"/>
    <w:rsid w:val="00BC3596"/>
    <w:rsid w:val="00BD6646"/>
    <w:rsid w:val="00BE42F7"/>
    <w:rsid w:val="00BF2D9B"/>
    <w:rsid w:val="00BF4978"/>
    <w:rsid w:val="00BF6E5A"/>
    <w:rsid w:val="00C00904"/>
    <w:rsid w:val="00C010B5"/>
    <w:rsid w:val="00C126CC"/>
    <w:rsid w:val="00C252FA"/>
    <w:rsid w:val="00C25586"/>
    <w:rsid w:val="00C37BD9"/>
    <w:rsid w:val="00C4025C"/>
    <w:rsid w:val="00C413E9"/>
    <w:rsid w:val="00C60C13"/>
    <w:rsid w:val="00C727AA"/>
    <w:rsid w:val="00C758E6"/>
    <w:rsid w:val="00C91A47"/>
    <w:rsid w:val="00C91CBB"/>
    <w:rsid w:val="00C934A1"/>
    <w:rsid w:val="00C949F4"/>
    <w:rsid w:val="00CA66D5"/>
    <w:rsid w:val="00CB0255"/>
    <w:rsid w:val="00CB047C"/>
    <w:rsid w:val="00CB51BA"/>
    <w:rsid w:val="00CC0784"/>
    <w:rsid w:val="00CE1065"/>
    <w:rsid w:val="00CE6557"/>
    <w:rsid w:val="00CF3620"/>
    <w:rsid w:val="00CF604A"/>
    <w:rsid w:val="00D0074E"/>
    <w:rsid w:val="00D1053D"/>
    <w:rsid w:val="00D11828"/>
    <w:rsid w:val="00D2384A"/>
    <w:rsid w:val="00D24531"/>
    <w:rsid w:val="00D27FC6"/>
    <w:rsid w:val="00D309D0"/>
    <w:rsid w:val="00D31D87"/>
    <w:rsid w:val="00D40511"/>
    <w:rsid w:val="00D4115D"/>
    <w:rsid w:val="00D42425"/>
    <w:rsid w:val="00D611EB"/>
    <w:rsid w:val="00D627EC"/>
    <w:rsid w:val="00D63B46"/>
    <w:rsid w:val="00D64C46"/>
    <w:rsid w:val="00D75AC8"/>
    <w:rsid w:val="00D75E8C"/>
    <w:rsid w:val="00D7706C"/>
    <w:rsid w:val="00D80EE3"/>
    <w:rsid w:val="00D87A1F"/>
    <w:rsid w:val="00D92650"/>
    <w:rsid w:val="00D93ACD"/>
    <w:rsid w:val="00DB6852"/>
    <w:rsid w:val="00DC78E5"/>
    <w:rsid w:val="00DD0E06"/>
    <w:rsid w:val="00DD640A"/>
    <w:rsid w:val="00DD6C6A"/>
    <w:rsid w:val="00DE24E7"/>
    <w:rsid w:val="00DF3A95"/>
    <w:rsid w:val="00DF79C9"/>
    <w:rsid w:val="00E2421C"/>
    <w:rsid w:val="00E27908"/>
    <w:rsid w:val="00E27E07"/>
    <w:rsid w:val="00E4002A"/>
    <w:rsid w:val="00E5253E"/>
    <w:rsid w:val="00E536FF"/>
    <w:rsid w:val="00E53EDF"/>
    <w:rsid w:val="00E6254E"/>
    <w:rsid w:val="00E678BB"/>
    <w:rsid w:val="00E764E4"/>
    <w:rsid w:val="00EA2500"/>
    <w:rsid w:val="00EB3826"/>
    <w:rsid w:val="00EB7A27"/>
    <w:rsid w:val="00EC7004"/>
    <w:rsid w:val="00EC7140"/>
    <w:rsid w:val="00ED1BA9"/>
    <w:rsid w:val="00ED6EBB"/>
    <w:rsid w:val="00EF43A9"/>
    <w:rsid w:val="00EF78F9"/>
    <w:rsid w:val="00F00990"/>
    <w:rsid w:val="00F05705"/>
    <w:rsid w:val="00F13509"/>
    <w:rsid w:val="00F34723"/>
    <w:rsid w:val="00F3757C"/>
    <w:rsid w:val="00F40D3B"/>
    <w:rsid w:val="00F479C1"/>
    <w:rsid w:val="00F509AB"/>
    <w:rsid w:val="00F70079"/>
    <w:rsid w:val="00F700A7"/>
    <w:rsid w:val="00F70FC5"/>
    <w:rsid w:val="00F7428B"/>
    <w:rsid w:val="00F82AF6"/>
    <w:rsid w:val="00F86875"/>
    <w:rsid w:val="00F91AC3"/>
    <w:rsid w:val="00F97F71"/>
    <w:rsid w:val="00FA1025"/>
    <w:rsid w:val="00FA1EB5"/>
    <w:rsid w:val="00FA5719"/>
    <w:rsid w:val="00FA5FB7"/>
    <w:rsid w:val="00FC2079"/>
    <w:rsid w:val="00FC7307"/>
    <w:rsid w:val="00FD7692"/>
    <w:rsid w:val="00FE0502"/>
    <w:rsid w:val="00FE7CB0"/>
    <w:rsid w:val="00FF0A5E"/>
    <w:rsid w:val="00FF13A8"/>
    <w:rsid w:val="00FF2523"/>
    <w:rsid w:val="00FF470B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93865"/>
  <w15:docId w15:val="{E18968B4-6806-48FF-B953-F886184A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3CC"/>
    <w:pPr>
      <w:widowControl w:val="0"/>
      <w:autoSpaceDE w:val="0"/>
      <w:autoSpaceDN w:val="0"/>
      <w:adjustRightInd w:val="0"/>
    </w:pPr>
    <w:rPr>
      <w:rFonts w:ascii="Book Antiqua" w:eastAsia="Times New Roman" w:hAnsi="Book Antiqu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4563CC"/>
    <w:pPr>
      <w:jc w:val="center"/>
    </w:pPr>
  </w:style>
  <w:style w:type="paragraph" w:customStyle="1" w:styleId="Style2">
    <w:name w:val="Style2"/>
    <w:basedOn w:val="Normalny"/>
    <w:uiPriority w:val="99"/>
    <w:rsid w:val="004563CC"/>
  </w:style>
  <w:style w:type="paragraph" w:customStyle="1" w:styleId="Style5">
    <w:name w:val="Style5"/>
    <w:basedOn w:val="Normalny"/>
    <w:uiPriority w:val="99"/>
    <w:rsid w:val="004563CC"/>
    <w:pPr>
      <w:spacing w:line="581" w:lineRule="exact"/>
      <w:jc w:val="center"/>
    </w:pPr>
  </w:style>
  <w:style w:type="paragraph" w:customStyle="1" w:styleId="Style6">
    <w:name w:val="Style6"/>
    <w:basedOn w:val="Normalny"/>
    <w:uiPriority w:val="99"/>
    <w:rsid w:val="004563CC"/>
    <w:pPr>
      <w:spacing w:line="658" w:lineRule="exact"/>
      <w:jc w:val="center"/>
    </w:pPr>
  </w:style>
  <w:style w:type="paragraph" w:customStyle="1" w:styleId="Style8">
    <w:name w:val="Style8"/>
    <w:basedOn w:val="Normalny"/>
    <w:uiPriority w:val="99"/>
    <w:rsid w:val="004563CC"/>
  </w:style>
  <w:style w:type="paragraph" w:customStyle="1" w:styleId="Style9">
    <w:name w:val="Style9"/>
    <w:basedOn w:val="Normalny"/>
    <w:uiPriority w:val="99"/>
    <w:rsid w:val="004563CC"/>
    <w:pPr>
      <w:spacing w:line="244" w:lineRule="exact"/>
      <w:jc w:val="center"/>
    </w:pPr>
  </w:style>
  <w:style w:type="paragraph" w:customStyle="1" w:styleId="Style11">
    <w:name w:val="Style11"/>
    <w:basedOn w:val="Normalny"/>
    <w:uiPriority w:val="99"/>
    <w:rsid w:val="004563CC"/>
  </w:style>
  <w:style w:type="paragraph" w:customStyle="1" w:styleId="Style12">
    <w:name w:val="Style12"/>
    <w:basedOn w:val="Normalny"/>
    <w:uiPriority w:val="99"/>
    <w:rsid w:val="004563CC"/>
  </w:style>
  <w:style w:type="paragraph" w:customStyle="1" w:styleId="Style13">
    <w:name w:val="Style13"/>
    <w:basedOn w:val="Normalny"/>
    <w:uiPriority w:val="99"/>
    <w:rsid w:val="004563CC"/>
    <w:pPr>
      <w:jc w:val="both"/>
    </w:pPr>
  </w:style>
  <w:style w:type="paragraph" w:customStyle="1" w:styleId="Style14">
    <w:name w:val="Style14"/>
    <w:basedOn w:val="Normalny"/>
    <w:uiPriority w:val="99"/>
    <w:rsid w:val="004563CC"/>
  </w:style>
  <w:style w:type="paragraph" w:customStyle="1" w:styleId="Style15">
    <w:name w:val="Style15"/>
    <w:basedOn w:val="Normalny"/>
    <w:uiPriority w:val="99"/>
    <w:rsid w:val="004563CC"/>
    <w:pPr>
      <w:spacing w:line="403" w:lineRule="exact"/>
      <w:jc w:val="both"/>
    </w:pPr>
  </w:style>
  <w:style w:type="paragraph" w:customStyle="1" w:styleId="Style16">
    <w:name w:val="Style16"/>
    <w:basedOn w:val="Normalny"/>
    <w:uiPriority w:val="99"/>
    <w:rsid w:val="004563CC"/>
    <w:pPr>
      <w:spacing w:line="293" w:lineRule="exact"/>
    </w:pPr>
  </w:style>
  <w:style w:type="paragraph" w:customStyle="1" w:styleId="Style18">
    <w:name w:val="Style18"/>
    <w:basedOn w:val="Normalny"/>
    <w:uiPriority w:val="99"/>
    <w:rsid w:val="004563CC"/>
    <w:pPr>
      <w:spacing w:line="439" w:lineRule="exact"/>
      <w:jc w:val="both"/>
    </w:pPr>
  </w:style>
  <w:style w:type="paragraph" w:customStyle="1" w:styleId="Style21">
    <w:name w:val="Style21"/>
    <w:basedOn w:val="Normalny"/>
    <w:uiPriority w:val="99"/>
    <w:rsid w:val="004563CC"/>
    <w:pPr>
      <w:spacing w:line="341" w:lineRule="exact"/>
      <w:ind w:hanging="360"/>
    </w:pPr>
  </w:style>
  <w:style w:type="paragraph" w:customStyle="1" w:styleId="Style22">
    <w:name w:val="Style22"/>
    <w:basedOn w:val="Normalny"/>
    <w:uiPriority w:val="99"/>
    <w:rsid w:val="004563CC"/>
  </w:style>
  <w:style w:type="paragraph" w:customStyle="1" w:styleId="Style24">
    <w:name w:val="Style24"/>
    <w:basedOn w:val="Normalny"/>
    <w:uiPriority w:val="99"/>
    <w:rsid w:val="004563CC"/>
    <w:pPr>
      <w:spacing w:line="293" w:lineRule="exact"/>
      <w:jc w:val="both"/>
    </w:pPr>
  </w:style>
  <w:style w:type="paragraph" w:customStyle="1" w:styleId="Style25">
    <w:name w:val="Style25"/>
    <w:basedOn w:val="Normalny"/>
    <w:uiPriority w:val="99"/>
    <w:rsid w:val="004563CC"/>
    <w:pPr>
      <w:spacing w:line="336" w:lineRule="exact"/>
      <w:ind w:hanging="350"/>
      <w:jc w:val="both"/>
    </w:pPr>
  </w:style>
  <w:style w:type="paragraph" w:customStyle="1" w:styleId="Style26">
    <w:name w:val="Style26"/>
    <w:basedOn w:val="Normalny"/>
    <w:uiPriority w:val="99"/>
    <w:rsid w:val="004563CC"/>
    <w:pPr>
      <w:spacing w:line="427" w:lineRule="exact"/>
      <w:jc w:val="center"/>
    </w:pPr>
  </w:style>
  <w:style w:type="paragraph" w:customStyle="1" w:styleId="Style27">
    <w:name w:val="Style27"/>
    <w:basedOn w:val="Normalny"/>
    <w:uiPriority w:val="99"/>
    <w:rsid w:val="004563CC"/>
    <w:pPr>
      <w:spacing w:line="437" w:lineRule="exact"/>
      <w:ind w:hanging="96"/>
      <w:jc w:val="both"/>
    </w:pPr>
  </w:style>
  <w:style w:type="paragraph" w:customStyle="1" w:styleId="Style28">
    <w:name w:val="Style28"/>
    <w:basedOn w:val="Normalny"/>
    <w:uiPriority w:val="99"/>
    <w:rsid w:val="004563CC"/>
    <w:pPr>
      <w:spacing w:line="309" w:lineRule="exact"/>
      <w:jc w:val="both"/>
    </w:pPr>
  </w:style>
  <w:style w:type="paragraph" w:customStyle="1" w:styleId="Style29">
    <w:name w:val="Style29"/>
    <w:basedOn w:val="Normalny"/>
    <w:uiPriority w:val="99"/>
    <w:rsid w:val="004563CC"/>
    <w:pPr>
      <w:spacing w:line="504" w:lineRule="exact"/>
      <w:jc w:val="center"/>
    </w:pPr>
  </w:style>
  <w:style w:type="paragraph" w:customStyle="1" w:styleId="Style37">
    <w:name w:val="Style37"/>
    <w:basedOn w:val="Normalny"/>
    <w:uiPriority w:val="99"/>
    <w:rsid w:val="004563CC"/>
  </w:style>
  <w:style w:type="paragraph" w:customStyle="1" w:styleId="Style38">
    <w:name w:val="Style38"/>
    <w:basedOn w:val="Normalny"/>
    <w:uiPriority w:val="99"/>
    <w:rsid w:val="004563CC"/>
    <w:pPr>
      <w:spacing w:line="403" w:lineRule="exact"/>
      <w:jc w:val="both"/>
    </w:pPr>
  </w:style>
  <w:style w:type="paragraph" w:customStyle="1" w:styleId="Style39">
    <w:name w:val="Style39"/>
    <w:basedOn w:val="Normalny"/>
    <w:uiPriority w:val="99"/>
    <w:rsid w:val="004563CC"/>
    <w:pPr>
      <w:spacing w:line="341" w:lineRule="exact"/>
      <w:ind w:hanging="355"/>
    </w:pPr>
  </w:style>
  <w:style w:type="paragraph" w:customStyle="1" w:styleId="Style41">
    <w:name w:val="Style41"/>
    <w:basedOn w:val="Normalny"/>
    <w:uiPriority w:val="99"/>
    <w:rsid w:val="004563CC"/>
  </w:style>
  <w:style w:type="paragraph" w:customStyle="1" w:styleId="Style42">
    <w:name w:val="Style42"/>
    <w:basedOn w:val="Normalny"/>
    <w:uiPriority w:val="99"/>
    <w:rsid w:val="004563CC"/>
  </w:style>
  <w:style w:type="paragraph" w:customStyle="1" w:styleId="Style45">
    <w:name w:val="Style45"/>
    <w:basedOn w:val="Normalny"/>
    <w:uiPriority w:val="99"/>
    <w:rsid w:val="004563CC"/>
    <w:pPr>
      <w:spacing w:line="230" w:lineRule="exact"/>
      <w:jc w:val="both"/>
    </w:pPr>
  </w:style>
  <w:style w:type="paragraph" w:customStyle="1" w:styleId="Style47">
    <w:name w:val="Style47"/>
    <w:basedOn w:val="Normalny"/>
    <w:uiPriority w:val="99"/>
    <w:rsid w:val="004563CC"/>
    <w:pPr>
      <w:spacing w:line="307" w:lineRule="exact"/>
      <w:jc w:val="both"/>
    </w:pPr>
  </w:style>
  <w:style w:type="character" w:customStyle="1" w:styleId="FontStyle55">
    <w:name w:val="Font Style55"/>
    <w:basedOn w:val="Domylnaczcionkaakapitu"/>
    <w:uiPriority w:val="99"/>
    <w:rsid w:val="004563CC"/>
    <w:rPr>
      <w:rFonts w:ascii="Franklin Gothic Medium" w:hAnsi="Franklin Gothic Medium" w:cs="Franklin Gothic Medium"/>
      <w:b/>
      <w:bCs/>
      <w:sz w:val="32"/>
      <w:szCs w:val="32"/>
    </w:rPr>
  </w:style>
  <w:style w:type="character" w:customStyle="1" w:styleId="FontStyle56">
    <w:name w:val="Font Style56"/>
    <w:basedOn w:val="Domylnaczcionkaakapitu"/>
    <w:uiPriority w:val="99"/>
    <w:rsid w:val="004563CC"/>
    <w:rPr>
      <w:rFonts w:ascii="Franklin Gothic Medium" w:hAnsi="Franklin Gothic Medium" w:cs="Franklin Gothic Medium"/>
      <w:sz w:val="12"/>
      <w:szCs w:val="12"/>
    </w:rPr>
  </w:style>
  <w:style w:type="character" w:customStyle="1" w:styleId="FontStyle57">
    <w:name w:val="Font Style57"/>
    <w:basedOn w:val="Domylnaczcionkaakapitu"/>
    <w:uiPriority w:val="99"/>
    <w:rsid w:val="004563CC"/>
    <w:rPr>
      <w:rFonts w:ascii="Franklin Gothic Medium" w:hAnsi="Franklin Gothic Medium" w:cs="Franklin Gothic Medium"/>
      <w:sz w:val="28"/>
      <w:szCs w:val="28"/>
    </w:rPr>
  </w:style>
  <w:style w:type="character" w:customStyle="1" w:styleId="FontStyle58">
    <w:name w:val="Font Style58"/>
    <w:basedOn w:val="Domylnaczcionkaakapitu"/>
    <w:uiPriority w:val="99"/>
    <w:rsid w:val="004563CC"/>
    <w:rPr>
      <w:rFonts w:ascii="Franklin Gothic Medium" w:hAnsi="Franklin Gothic Medium" w:cs="Franklin Gothic Medium"/>
      <w:b/>
      <w:bCs/>
      <w:sz w:val="28"/>
      <w:szCs w:val="28"/>
    </w:rPr>
  </w:style>
  <w:style w:type="character" w:customStyle="1" w:styleId="FontStyle59">
    <w:name w:val="Font Style59"/>
    <w:basedOn w:val="Domylnaczcionkaakapitu"/>
    <w:uiPriority w:val="99"/>
    <w:rsid w:val="004563CC"/>
    <w:rPr>
      <w:rFonts w:ascii="Franklin Gothic Medium" w:hAnsi="Franklin Gothic Medium" w:cs="Franklin Gothic Medium"/>
      <w:b/>
      <w:bCs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4563CC"/>
    <w:rPr>
      <w:rFonts w:ascii="Franklin Gothic Medium" w:hAnsi="Franklin Gothic Medium" w:cs="Franklin Gothic Medium"/>
      <w:sz w:val="24"/>
      <w:szCs w:val="24"/>
    </w:rPr>
  </w:style>
  <w:style w:type="character" w:customStyle="1" w:styleId="FontStyle62">
    <w:name w:val="Font Style62"/>
    <w:basedOn w:val="Domylnaczcionkaakapitu"/>
    <w:uiPriority w:val="99"/>
    <w:rsid w:val="004563CC"/>
    <w:rPr>
      <w:rFonts w:ascii="Franklin Gothic Medium" w:hAnsi="Franklin Gothic Medium" w:cs="Franklin Gothic Medium"/>
      <w:sz w:val="20"/>
      <w:szCs w:val="20"/>
    </w:rPr>
  </w:style>
  <w:style w:type="character" w:customStyle="1" w:styleId="FontStyle63">
    <w:name w:val="Font Style63"/>
    <w:basedOn w:val="Domylnaczcionkaakapitu"/>
    <w:uiPriority w:val="99"/>
    <w:rsid w:val="004563CC"/>
    <w:rPr>
      <w:rFonts w:ascii="Franklin Gothic Medium" w:hAnsi="Franklin Gothic Medium" w:cs="Franklin Gothic Medium"/>
      <w:sz w:val="16"/>
      <w:szCs w:val="16"/>
    </w:rPr>
  </w:style>
  <w:style w:type="character" w:customStyle="1" w:styleId="FontStyle64">
    <w:name w:val="Font Style64"/>
    <w:basedOn w:val="Domylnaczcionkaakapitu"/>
    <w:uiPriority w:val="99"/>
    <w:rsid w:val="004563CC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65">
    <w:name w:val="Font Style65"/>
    <w:basedOn w:val="Domylnaczcionkaakapitu"/>
    <w:uiPriority w:val="99"/>
    <w:rsid w:val="004563CC"/>
    <w:rPr>
      <w:rFonts w:ascii="Book Antiqua" w:hAnsi="Book Antiqua" w:cs="Book Antiqua"/>
      <w:b/>
      <w:bCs/>
      <w:i/>
      <w:iCs/>
      <w:smallCaps/>
      <w:sz w:val="28"/>
      <w:szCs w:val="28"/>
    </w:rPr>
  </w:style>
  <w:style w:type="character" w:customStyle="1" w:styleId="FontStyle66">
    <w:name w:val="Font Style66"/>
    <w:basedOn w:val="Domylnaczcionkaakapitu"/>
    <w:uiPriority w:val="99"/>
    <w:rsid w:val="004563CC"/>
    <w:rPr>
      <w:rFonts w:ascii="Times New Roman" w:hAnsi="Times New Roman" w:cs="Times New Roman"/>
      <w:sz w:val="18"/>
      <w:szCs w:val="18"/>
    </w:rPr>
  </w:style>
  <w:style w:type="character" w:customStyle="1" w:styleId="FontStyle67">
    <w:name w:val="Font Style67"/>
    <w:basedOn w:val="Domylnaczcionkaakapitu"/>
    <w:uiPriority w:val="99"/>
    <w:rsid w:val="004563CC"/>
    <w:rPr>
      <w:rFonts w:ascii="Book Antiqua" w:hAnsi="Book Antiqua" w:cs="Book Antiqua"/>
      <w:b/>
      <w:bCs/>
      <w:i/>
      <w:iCs/>
      <w:sz w:val="22"/>
      <w:szCs w:val="22"/>
    </w:rPr>
  </w:style>
  <w:style w:type="character" w:customStyle="1" w:styleId="FontStyle68">
    <w:name w:val="Font Style68"/>
    <w:basedOn w:val="Domylnaczcionkaakapitu"/>
    <w:uiPriority w:val="99"/>
    <w:rsid w:val="004563CC"/>
    <w:rPr>
      <w:rFonts w:ascii="Book Antiqua" w:hAnsi="Book Antiqua" w:cs="Book Antiqua"/>
      <w:i/>
      <w:iCs/>
      <w:sz w:val="22"/>
      <w:szCs w:val="22"/>
    </w:rPr>
  </w:style>
  <w:style w:type="character" w:customStyle="1" w:styleId="FontStyle69">
    <w:name w:val="Font Style69"/>
    <w:basedOn w:val="Domylnaczcionkaakapitu"/>
    <w:uiPriority w:val="99"/>
    <w:rsid w:val="004563CC"/>
    <w:rPr>
      <w:rFonts w:ascii="Franklin Gothic Medium" w:hAnsi="Franklin Gothic Medium" w:cs="Franklin Gothic Medium"/>
      <w:sz w:val="20"/>
      <w:szCs w:val="20"/>
    </w:rPr>
  </w:style>
  <w:style w:type="character" w:customStyle="1" w:styleId="FontStyle70">
    <w:name w:val="Font Style70"/>
    <w:basedOn w:val="Domylnaczcionkaakapitu"/>
    <w:uiPriority w:val="99"/>
    <w:rsid w:val="004563CC"/>
    <w:rPr>
      <w:rFonts w:ascii="Book Antiqua" w:hAnsi="Book Antiqua" w:cs="Book Antiqua"/>
      <w:i/>
      <w:iCs/>
      <w:sz w:val="22"/>
      <w:szCs w:val="22"/>
    </w:rPr>
  </w:style>
  <w:style w:type="paragraph" w:styleId="Nagwek">
    <w:name w:val="header"/>
    <w:basedOn w:val="Normalny"/>
    <w:link w:val="NagwekZnak"/>
    <w:unhideWhenUsed/>
    <w:rsid w:val="00456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63CC"/>
    <w:rPr>
      <w:rFonts w:ascii="Book Antiqua" w:eastAsia="Times New Roman" w:hAnsi="Book Antiqu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56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63CC"/>
    <w:rPr>
      <w:rFonts w:ascii="Book Antiqua" w:eastAsia="Times New Roman" w:hAnsi="Book Antiqua" w:cs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390DE5"/>
    <w:pPr>
      <w:widowControl/>
      <w:autoSpaceDE/>
      <w:autoSpaceDN/>
      <w:adjustRightInd/>
      <w:ind w:left="708"/>
    </w:pPr>
    <w:rPr>
      <w:rFonts w:ascii="Arial" w:hAnsi="Arial" w:cs="Arial"/>
      <w:b/>
      <w:i/>
      <w:sz w:val="28"/>
    </w:rPr>
  </w:style>
  <w:style w:type="character" w:styleId="Hipercze">
    <w:name w:val="Hyperlink"/>
    <w:basedOn w:val="Domylnaczcionkaakapitu"/>
    <w:uiPriority w:val="99"/>
    <w:rsid w:val="00390DE5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390DE5"/>
    <w:pPr>
      <w:widowControl/>
      <w:autoSpaceDE/>
      <w:autoSpaceDN/>
      <w:adjustRightInd/>
      <w:spacing w:after="120"/>
    </w:pPr>
    <w:rPr>
      <w:rFonts w:ascii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rsid w:val="00390DE5"/>
    <w:rPr>
      <w:rFonts w:ascii="Times New Roman" w:eastAsia="Times New Roman" w:hAnsi="Times New Roman"/>
      <w:sz w:val="24"/>
      <w:szCs w:val="24"/>
    </w:rPr>
  </w:style>
  <w:style w:type="paragraph" w:customStyle="1" w:styleId="Tekstpodstawowy21">
    <w:name w:val="Tekst podstawowy 21"/>
    <w:basedOn w:val="Normalny"/>
    <w:rsid w:val="00390DE5"/>
    <w:pPr>
      <w:widowControl/>
      <w:suppressAutoHyphens/>
      <w:autoSpaceDE/>
      <w:autoSpaceDN/>
      <w:adjustRightInd/>
      <w:spacing w:after="120" w:line="480" w:lineRule="auto"/>
    </w:pPr>
    <w:rPr>
      <w:rFonts w:ascii="Times New Roman" w:hAnsi="Times New Roman" w:cs="Calibri"/>
      <w:szCs w:val="20"/>
      <w:lang w:eastAsia="ar-SA"/>
    </w:rPr>
  </w:style>
  <w:style w:type="paragraph" w:customStyle="1" w:styleId="Default">
    <w:name w:val="Default"/>
    <w:rsid w:val="00390DE5"/>
    <w:pPr>
      <w:widowControl w:val="0"/>
      <w:autoSpaceDE w:val="0"/>
      <w:autoSpaceDN w:val="0"/>
      <w:adjustRightInd w:val="0"/>
    </w:pPr>
    <w:rPr>
      <w:rFonts w:ascii="Garamond" w:eastAsia="Times New Roman" w:hAnsi="Garamond"/>
      <w:color w:val="000000"/>
      <w:sz w:val="24"/>
      <w:szCs w:val="24"/>
    </w:rPr>
  </w:style>
  <w:style w:type="paragraph" w:styleId="Tytu">
    <w:name w:val="Title"/>
    <w:basedOn w:val="Default"/>
    <w:next w:val="Default"/>
    <w:link w:val="TytuZnak"/>
    <w:qFormat/>
    <w:rsid w:val="00390DE5"/>
    <w:rPr>
      <w:color w:val="auto"/>
    </w:rPr>
  </w:style>
  <w:style w:type="character" w:customStyle="1" w:styleId="TytuZnak">
    <w:name w:val="Tytuł Znak"/>
    <w:basedOn w:val="Domylnaczcionkaakapitu"/>
    <w:link w:val="Tytu"/>
    <w:rsid w:val="00390DE5"/>
    <w:rPr>
      <w:rFonts w:ascii="Garamond" w:eastAsia="Times New Roman" w:hAnsi="Garamond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390DE5"/>
    <w:pPr>
      <w:widowControl/>
      <w:autoSpaceDE/>
      <w:autoSpaceDN/>
      <w:adjustRightInd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90DE5"/>
    <w:rPr>
      <w:rFonts w:ascii="Times New Roman" w:eastAsia="Times New Roman" w:hAnsi="Times New Roman"/>
      <w:sz w:val="16"/>
      <w:szCs w:val="16"/>
    </w:rPr>
  </w:style>
  <w:style w:type="paragraph" w:styleId="Tekstblokowy">
    <w:name w:val="Block Text"/>
    <w:basedOn w:val="Normalny"/>
    <w:rsid w:val="00390DE5"/>
    <w:pPr>
      <w:widowControl/>
      <w:spacing w:line="276" w:lineRule="auto"/>
      <w:ind w:left="360" w:right="2200"/>
    </w:pPr>
    <w:rPr>
      <w:rFonts w:ascii="Times New Roman" w:hAnsi="Times New Roman"/>
      <w:color w:val="000000"/>
      <w:szCs w:val="20"/>
    </w:rPr>
  </w:style>
  <w:style w:type="character" w:styleId="Pogrubienie">
    <w:name w:val="Strong"/>
    <w:basedOn w:val="Domylnaczcionkaakapitu"/>
    <w:uiPriority w:val="22"/>
    <w:qFormat/>
    <w:rsid w:val="00790ED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5C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5C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5C47"/>
    <w:rPr>
      <w:rFonts w:ascii="Book Antiqua" w:eastAsia="Times New Roman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C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5C47"/>
    <w:rPr>
      <w:rFonts w:ascii="Book Antiqua" w:eastAsia="Times New Roman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5C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C47"/>
    <w:rPr>
      <w:rFonts w:ascii="Tahoma" w:eastAsia="Times New Roman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F461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F4612"/>
    <w:rPr>
      <w:rFonts w:ascii="Book Antiqua" w:eastAsia="Times New Roman" w:hAnsi="Book Antiqua"/>
      <w:sz w:val="24"/>
      <w:szCs w:val="24"/>
    </w:rPr>
  </w:style>
  <w:style w:type="paragraph" w:styleId="Bezodstpw">
    <w:name w:val="No Spacing"/>
    <w:uiPriority w:val="1"/>
    <w:qFormat/>
    <w:rsid w:val="008F46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1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96329">
                  <w:marLeft w:val="0"/>
                  <w:marRight w:val="0"/>
                  <w:marTop w:val="0"/>
                  <w:marBottom w:val="0"/>
                  <w:divBdr>
                    <w:top w:val="single" w:sz="4" w:space="1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divBdr>
                </w:div>
              </w:divsChild>
            </w:div>
          </w:divsChild>
        </w:div>
      </w:divsChild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HP\AppData\Roaming\Microsoft\Szablony\pusty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pusty</Template>
  <TotalTime>217</TotalTime>
  <Pages>3</Pages>
  <Words>891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OHP</dc:creator>
  <cp:lastModifiedBy>Marta Wasilewska</cp:lastModifiedBy>
  <cp:revision>35</cp:revision>
  <cp:lastPrinted>2026-10-15T10:09:00Z</cp:lastPrinted>
  <dcterms:created xsi:type="dcterms:W3CDTF">2024-08-08T12:05:00Z</dcterms:created>
  <dcterms:modified xsi:type="dcterms:W3CDTF">2026-10-30T15:23:00Z</dcterms:modified>
</cp:coreProperties>
</file>