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BB6" w:rsidRPr="00205BB6" w:rsidRDefault="009A7832" w:rsidP="00205BB6">
      <w:pPr>
        <w:spacing w:after="360" w:line="360" w:lineRule="auto"/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</w:pPr>
      <w:bookmarkStart w:id="0" w:name="bookmark14"/>
      <w:bookmarkStart w:id="1" w:name="_GoBack"/>
      <w:bookmarkEnd w:id="1"/>
      <w:permStart w:id="1315192223" w:edGrp="everyone"/>
      <w:permEnd w:id="1315192223"/>
      <w:r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Z</w:t>
      </w:r>
      <w:r w:rsidR="00601FD7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a</w:t>
      </w:r>
      <w:r w:rsidR="00205BB6"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łącznik nr 2 do SWZ:</w:t>
      </w:r>
      <w:bookmarkEnd w:id="0"/>
    </w:p>
    <w:p w:rsidR="00205BB6" w:rsidRPr="00205BB6" w:rsidRDefault="00205BB6" w:rsidP="00205BB6">
      <w:pPr>
        <w:keepNext/>
        <w:keepLines/>
        <w:spacing w:before="120" w:after="0" w:line="360" w:lineRule="auto"/>
        <w:jc w:val="center"/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Oświadczenie Wykonawcy</w:t>
      </w:r>
      <w:r w:rsidRPr="00205BB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05BB6"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  <w:t xml:space="preserve">składane na </w:t>
      </w:r>
      <w:r w:rsidR="002D517E"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  <w:t xml:space="preserve">podstawie art. 125 ust. </w:t>
      </w:r>
      <w:r w:rsidR="009D143D"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  <w:t>1 ustawy</w:t>
      </w:r>
    </w:p>
    <w:p w:rsidR="00205BB6" w:rsidRPr="00205BB6" w:rsidRDefault="00205BB6" w:rsidP="00205BB6">
      <w:pPr>
        <w:keepNext/>
        <w:keepLines/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  <w:t>z dnia 11 września 2019 r.</w:t>
      </w:r>
      <w:r w:rsidRPr="00205BB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05BB6">
        <w:rPr>
          <w:rStyle w:val="Teksttreci2"/>
          <w:rFonts w:ascii="Arial" w:hAnsi="Arial" w:cs="Arial"/>
          <w:b/>
          <w:color w:val="000000" w:themeColor="text1"/>
          <w:sz w:val="24"/>
          <w:szCs w:val="24"/>
        </w:rPr>
        <w:t>Prawo zamówień publicznych</w:t>
      </w:r>
    </w:p>
    <w:p w:rsidR="00205BB6" w:rsidRPr="00205BB6" w:rsidRDefault="00205BB6" w:rsidP="00205BB6">
      <w:pPr>
        <w:spacing w:after="36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dotyczące podstaw wykluczenia z postępowania</w:t>
      </w:r>
    </w:p>
    <w:p w:rsidR="00205BB6" w:rsidRPr="00205BB6" w:rsidRDefault="00205BB6" w:rsidP="00205BB6">
      <w:pPr>
        <w:keepNext/>
        <w:keepLines/>
        <w:spacing w:after="0" w:line="360" w:lineRule="auto"/>
        <w:jc w:val="both"/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 xml:space="preserve">Nr postępowania: </w:t>
      </w:r>
      <w:r w:rsidR="00A3402E">
        <w:rPr>
          <w:rStyle w:val="Nagwek22"/>
          <w:rFonts w:ascii="Arial" w:hAnsi="Arial" w:cs="Arial"/>
          <w:color w:val="000000" w:themeColor="text1"/>
          <w:sz w:val="24"/>
          <w:szCs w:val="24"/>
        </w:rPr>
        <w:t>DZP.212</w:t>
      </w:r>
      <w:r w:rsidR="00601FD7">
        <w:rPr>
          <w:rStyle w:val="Nagwek22"/>
          <w:rFonts w:ascii="Arial" w:hAnsi="Arial" w:cs="Arial"/>
          <w:color w:val="000000" w:themeColor="text1"/>
          <w:sz w:val="24"/>
          <w:szCs w:val="24"/>
        </w:rPr>
        <w:t>.00</w:t>
      </w:r>
      <w:r w:rsidR="004E2EC4">
        <w:rPr>
          <w:rStyle w:val="Nagwek22"/>
          <w:rFonts w:ascii="Arial" w:hAnsi="Arial" w:cs="Arial"/>
          <w:color w:val="000000" w:themeColor="text1"/>
          <w:sz w:val="24"/>
          <w:szCs w:val="24"/>
        </w:rPr>
        <w:t>2</w:t>
      </w:r>
      <w:r w:rsidR="00C25EC2">
        <w:rPr>
          <w:rStyle w:val="Nagwek22"/>
          <w:rFonts w:ascii="Arial" w:hAnsi="Arial" w:cs="Arial"/>
          <w:color w:val="000000" w:themeColor="text1"/>
          <w:sz w:val="24"/>
          <w:szCs w:val="24"/>
        </w:rPr>
        <w:t>1</w:t>
      </w:r>
      <w:r w:rsidR="00420220">
        <w:rPr>
          <w:rStyle w:val="Nagwek22"/>
          <w:rFonts w:ascii="Arial" w:hAnsi="Arial" w:cs="Arial"/>
          <w:color w:val="000000" w:themeColor="text1"/>
          <w:sz w:val="24"/>
          <w:szCs w:val="24"/>
        </w:rPr>
        <w:t>.202</w:t>
      </w:r>
      <w:r w:rsidR="007F1BA8">
        <w:rPr>
          <w:rStyle w:val="Nagwek22"/>
          <w:rFonts w:ascii="Arial" w:hAnsi="Arial" w:cs="Arial"/>
          <w:color w:val="000000" w:themeColor="text1"/>
          <w:sz w:val="24"/>
          <w:szCs w:val="24"/>
        </w:rPr>
        <w:t>6</w:t>
      </w:r>
    </w:p>
    <w:p w:rsidR="009A5465" w:rsidRPr="009A5465" w:rsidRDefault="00A3402E" w:rsidP="009A5465">
      <w:pPr>
        <w:spacing w:before="24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F1BA8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 xml:space="preserve">Nazwa postępowania: </w:t>
      </w:r>
      <w:r w:rsidRPr="009A5465">
        <w:rPr>
          <w:rFonts w:ascii="Arial" w:eastAsia="Times New Roman" w:hAnsi="Arial" w:cs="Arial"/>
          <w:b/>
          <w:sz w:val="24"/>
          <w:szCs w:val="24"/>
        </w:rPr>
        <w:t>„</w:t>
      </w:r>
      <w:r w:rsidR="005F4C53" w:rsidRPr="005F4C53">
        <w:rPr>
          <w:rFonts w:ascii="Arial" w:eastAsia="Times New Roman" w:hAnsi="Arial" w:cs="Arial"/>
          <w:b/>
          <w:bCs/>
          <w:sz w:val="24"/>
          <w:szCs w:val="24"/>
        </w:rPr>
        <w:t>Wykonanie dokumentacji projektowo - kosztorysowej przebudowy, remontu oraz zmiany sposobu ogrzewania budynku mieszkalnego przy ul. Przemysłowej 21 w Rybnik</w:t>
      </w:r>
      <w:r w:rsidR="00C065AF">
        <w:rPr>
          <w:rFonts w:ascii="Arial" w:eastAsia="Times New Roman" w:hAnsi="Arial" w:cs="Arial"/>
          <w:b/>
          <w:bCs/>
          <w:sz w:val="24"/>
          <w:szCs w:val="24"/>
        </w:rPr>
        <w:t>u w zakresie dostosowania go do </w:t>
      </w:r>
      <w:r w:rsidR="005F4C53" w:rsidRPr="005F4C53">
        <w:rPr>
          <w:rFonts w:ascii="Arial" w:eastAsia="Times New Roman" w:hAnsi="Arial" w:cs="Arial"/>
          <w:b/>
          <w:bCs/>
          <w:sz w:val="24"/>
          <w:szCs w:val="24"/>
        </w:rPr>
        <w:t>obowiązujących warunków technicznych</w:t>
      </w:r>
      <w:r w:rsidR="009A5465" w:rsidRPr="009A546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205BB6" w:rsidRPr="007F1BA8" w:rsidRDefault="00205BB6" w:rsidP="00205BB6">
      <w:pPr>
        <w:spacing w:before="240"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205BB6" w:rsidRPr="00205BB6" w:rsidRDefault="00205BB6" w:rsidP="008B620F">
      <w:pPr>
        <w:spacing w:before="240" w:after="0" w:line="360" w:lineRule="auto"/>
        <w:jc w:val="right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205BB6">
        <w:rPr>
          <w:rStyle w:val="Teksttreci4"/>
          <w:rFonts w:ascii="Arial" w:hAnsi="Arial" w:cs="Arial"/>
          <w:b/>
          <w:color w:val="000000" w:themeColor="text1"/>
          <w:sz w:val="24"/>
          <w:szCs w:val="24"/>
        </w:rPr>
        <w:t xml:space="preserve">Zamawiający: </w:t>
      </w: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Zakład Gospodarki Mieszkaniowej</w:t>
      </w:r>
    </w:p>
    <w:p w:rsidR="00205BB6" w:rsidRPr="00205BB6" w:rsidRDefault="00205BB6" w:rsidP="00205BB6">
      <w:pPr>
        <w:spacing w:after="0" w:line="360" w:lineRule="auto"/>
        <w:ind w:left="3686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Fonts w:ascii="Arial" w:hAnsi="Arial" w:cs="Arial"/>
          <w:color w:val="000000" w:themeColor="text1"/>
          <w:sz w:val="24"/>
          <w:szCs w:val="24"/>
        </w:rPr>
        <w:t>ul. Kościuszki 17, 44-200 Rybnik</w:t>
      </w:r>
    </w:p>
    <w:p w:rsidR="00205BB6" w:rsidRPr="00205BB6" w:rsidRDefault="00205BB6" w:rsidP="00205BB6">
      <w:pPr>
        <w:spacing w:after="0" w:line="360" w:lineRule="auto"/>
        <w:jc w:val="both"/>
        <w:rPr>
          <w:rStyle w:val="Teksttreci4"/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b/>
          <w:color w:val="000000" w:themeColor="text1"/>
          <w:sz w:val="24"/>
          <w:szCs w:val="24"/>
        </w:rPr>
        <w:t>Wykonawca:</w:t>
      </w:r>
    </w:p>
    <w:p w:rsidR="00205BB6" w:rsidRPr="00205BB6" w:rsidRDefault="00205BB6" w:rsidP="00205BB6">
      <w:pPr>
        <w:spacing w:after="0" w:line="360" w:lineRule="auto"/>
        <w:jc w:val="both"/>
        <w:rPr>
          <w:rStyle w:val="Teksttreci4"/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.....................................</w:t>
      </w:r>
    </w:p>
    <w:p w:rsidR="00205BB6" w:rsidRPr="00205BB6" w:rsidRDefault="00205BB6" w:rsidP="00205BB6">
      <w:pPr>
        <w:spacing w:after="0" w:line="360" w:lineRule="auto"/>
        <w:jc w:val="both"/>
        <w:rPr>
          <w:rStyle w:val="Teksttreci4"/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.....................................</w:t>
      </w:r>
    </w:p>
    <w:p w:rsidR="00205BB6" w:rsidRPr="00205BB6" w:rsidRDefault="00205BB6" w:rsidP="00205BB6">
      <w:pPr>
        <w:spacing w:before="240"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5BB6">
        <w:rPr>
          <w:rStyle w:val="Teksttreci2"/>
          <w:rFonts w:ascii="Arial" w:hAnsi="Arial" w:cs="Arial"/>
          <w:color w:val="000000" w:themeColor="text1"/>
          <w:sz w:val="24"/>
          <w:szCs w:val="24"/>
        </w:rPr>
        <w:t>W celu potwierdzenia, umocowana do reprezentowania</w:t>
      </w:r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wskazuję, że dokumenty znajdują się w formie elektronicznej pod następującymi adresami internetowymi ogólnodostępnych i bezpłatnych baz danych (należy zaznaczyć):</w:t>
      </w:r>
    </w:p>
    <w:p w:rsidR="00205BB6" w:rsidRPr="00205BB6" w:rsidRDefault="00205BB6" w:rsidP="00205BB6">
      <w:pPr>
        <w:tabs>
          <w:tab w:val="left" w:pos="360"/>
        </w:tabs>
        <w:spacing w:before="240" w:after="0" w:line="360" w:lineRule="auto"/>
        <w:ind w:right="2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instrText xml:space="preserve"> FORMCHECKBOX </w:instrText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separate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end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* </w:t>
      </w:r>
      <w:hyperlink r:id="rId7" w:history="1">
        <w:r w:rsidRPr="00205BB6">
          <w:rPr>
            <w:rStyle w:val="Hipercze"/>
            <w:rFonts w:ascii="Arial" w:eastAsia="Times New Roman" w:hAnsi="Arial" w:cs="Arial"/>
            <w:color w:val="000000" w:themeColor="text1"/>
            <w:sz w:val="24"/>
            <w:szCs w:val="24"/>
          </w:rPr>
          <w:t>https://prod.ceidg.gov.pl</w:t>
        </w:r>
      </w:hyperlink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   </w:t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instrText xml:space="preserve"> FORMCHECKBOX </w:instrText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separate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end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*</w:t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hyperlink r:id="rId8" w:history="1">
        <w:r w:rsidRPr="00205BB6">
          <w:rPr>
            <w:rStyle w:val="Hipercze"/>
            <w:rFonts w:ascii="Arial" w:eastAsia="Times New Roman" w:hAnsi="Arial" w:cs="Arial"/>
            <w:color w:val="000000" w:themeColor="text1"/>
            <w:sz w:val="24"/>
            <w:szCs w:val="24"/>
          </w:rPr>
          <w:t>https://ems.ms.gov.pl</w:t>
        </w:r>
      </w:hyperlink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  </w:t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instrText xml:space="preserve"> FORMCHECKBOX </w:instrText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r>
      <w:r w:rsidR="004E6775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separate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fldChar w:fldCharType="end"/>
      </w:r>
      <w:r w:rsidRPr="00205BB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* </w:t>
      </w:r>
      <w:r w:rsidRPr="00205BB6">
        <w:rPr>
          <w:rFonts w:ascii="Arial" w:hAnsi="Arial" w:cs="Arial"/>
          <w:bCs/>
          <w:color w:val="000000" w:themeColor="text1"/>
          <w:sz w:val="24"/>
          <w:szCs w:val="24"/>
        </w:rPr>
        <w:t>inne: ……………….</w:t>
      </w:r>
    </w:p>
    <w:p w:rsidR="00205BB6" w:rsidRPr="00205BB6" w:rsidRDefault="00205BB6" w:rsidP="00205BB6">
      <w:pPr>
        <w:tabs>
          <w:tab w:val="left" w:pos="360"/>
        </w:tabs>
        <w:spacing w:before="240" w:after="0" w:line="360" w:lineRule="auto"/>
        <w:ind w:right="2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5B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można je uzyskać po wpisaniu następujących danych ………………...….……………</w:t>
      </w:r>
    </w:p>
    <w:p w:rsidR="00205BB6" w:rsidRPr="00205BB6" w:rsidRDefault="00205BB6" w:rsidP="00205BB6">
      <w:pPr>
        <w:tabs>
          <w:tab w:val="left" w:pos="360"/>
        </w:tabs>
        <w:spacing w:before="120" w:after="0" w:line="360" w:lineRule="auto"/>
        <w:ind w:right="2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Fonts w:ascii="Arial" w:hAnsi="Arial" w:cs="Arial"/>
          <w:color w:val="000000" w:themeColor="text1"/>
          <w:sz w:val="24"/>
          <w:szCs w:val="24"/>
        </w:rPr>
        <w:t xml:space="preserve">(*) – </w:t>
      </w:r>
      <w:r w:rsidRPr="00205BB6">
        <w:rPr>
          <w:rStyle w:val="Teksttreci2"/>
          <w:rFonts w:ascii="Arial" w:hAnsi="Arial" w:cs="Arial"/>
          <w:color w:val="000000" w:themeColor="text1"/>
          <w:sz w:val="24"/>
          <w:szCs w:val="24"/>
        </w:rPr>
        <w:t>zaznaczyć właściwe X</w:t>
      </w:r>
    </w:p>
    <w:p w:rsidR="00205BB6" w:rsidRPr="00205BB6" w:rsidRDefault="00205BB6" w:rsidP="00205BB6">
      <w:pPr>
        <w:tabs>
          <w:tab w:val="left" w:leader="dot" w:pos="5443"/>
        </w:tabs>
        <w:spacing w:before="240" w:after="0" w:line="360" w:lineRule="auto"/>
        <w:rPr>
          <w:rStyle w:val="Teksttreci5Bezkursywy"/>
          <w:rFonts w:ascii="Arial" w:hAnsi="Arial" w:cs="Arial"/>
          <w:i w:val="0"/>
          <w:color w:val="000000" w:themeColor="text1"/>
          <w:sz w:val="24"/>
          <w:szCs w:val="24"/>
        </w:rPr>
      </w:pPr>
      <w:r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Oświadczenie dotyczące podstaw wykluczenia z postępowania:</w:t>
      </w:r>
    </w:p>
    <w:p w:rsidR="00205BB6" w:rsidRPr="00205BB6" w:rsidRDefault="00205BB6" w:rsidP="00205BB6">
      <w:pPr>
        <w:pStyle w:val="Akapitzlist"/>
        <w:numPr>
          <w:ilvl w:val="0"/>
          <w:numId w:val="1"/>
        </w:numPr>
        <w:tabs>
          <w:tab w:val="left" w:leader="dot" w:pos="5443"/>
        </w:tabs>
        <w:spacing w:after="0" w:line="360" w:lineRule="auto"/>
        <w:ind w:left="426" w:hanging="426"/>
        <w:jc w:val="both"/>
        <w:rPr>
          <w:rStyle w:val="Teksttreci4"/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 xml:space="preserve">Oświadczam, że nie podlegam wykluczeniu z postępowania na podstawie art. 108 ust. 1 ustawy. </w:t>
      </w:r>
    </w:p>
    <w:p w:rsidR="00205BB6" w:rsidRPr="00205BB6" w:rsidRDefault="00205BB6" w:rsidP="00205B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Style w:val="Teksttreci4"/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 xml:space="preserve">Oświadczam*, że zachodzą w stosunku do mnie podstawy wykluczenia z postępowania na podstawie </w:t>
      </w:r>
      <w:r w:rsidRPr="00205BB6">
        <w:rPr>
          <w:rStyle w:val="Teksttreci5Bezkursywy"/>
          <w:rFonts w:ascii="Arial" w:hAnsi="Arial" w:cs="Arial"/>
          <w:i w:val="0"/>
          <w:color w:val="000000" w:themeColor="text1"/>
          <w:sz w:val="24"/>
          <w:szCs w:val="24"/>
        </w:rPr>
        <w:t>art ...... ustawy Pzp</w:t>
      </w:r>
      <w:r w:rsidRPr="00205BB6">
        <w:rPr>
          <w:rStyle w:val="Teksttreci5Bezkursywy"/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05BB6">
        <w:rPr>
          <w:rStyle w:val="Teksttreci5Bezkursywy"/>
          <w:rFonts w:ascii="Arial" w:hAnsi="Arial" w:cs="Arial"/>
          <w:i w:val="0"/>
          <w:color w:val="000000" w:themeColor="text1"/>
          <w:sz w:val="24"/>
          <w:szCs w:val="24"/>
        </w:rPr>
        <w:t xml:space="preserve">(podać </w:t>
      </w:r>
      <w:r w:rsidRPr="00205BB6">
        <w:rPr>
          <w:rStyle w:val="Teksttreci5"/>
          <w:rFonts w:ascii="Arial" w:hAnsi="Arial" w:cs="Arial"/>
          <w:i w:val="0"/>
          <w:color w:val="000000" w:themeColor="text1"/>
          <w:sz w:val="24"/>
          <w:szCs w:val="24"/>
        </w:rPr>
        <w:t>mającą zastosowanie podstawę wykluczenia spośród wymienionych</w:t>
      </w:r>
      <w:r w:rsidRPr="00205BB6">
        <w:rPr>
          <w:rStyle w:val="Teksttreci5Bezkursywy"/>
          <w:rFonts w:ascii="Arial" w:hAnsi="Arial" w:cs="Arial"/>
          <w:i w:val="0"/>
          <w:color w:val="000000" w:themeColor="text1"/>
          <w:sz w:val="24"/>
          <w:szCs w:val="24"/>
        </w:rPr>
        <w:t xml:space="preserve"> w </w:t>
      </w:r>
      <w:r w:rsidRPr="00205BB6">
        <w:rPr>
          <w:rStyle w:val="Teksttreci5"/>
          <w:rFonts w:ascii="Arial" w:hAnsi="Arial" w:cs="Arial"/>
          <w:i w:val="0"/>
          <w:color w:val="000000" w:themeColor="text1"/>
          <w:sz w:val="24"/>
          <w:szCs w:val="24"/>
        </w:rPr>
        <w:t xml:space="preserve">art. 108 </w:t>
      </w:r>
      <w:r w:rsidRPr="00205BB6">
        <w:rPr>
          <w:rStyle w:val="Teksttreci4Kursywa"/>
          <w:rFonts w:ascii="Arial" w:hAnsi="Arial" w:cs="Arial"/>
          <w:i w:val="0"/>
          <w:color w:val="000000" w:themeColor="text1"/>
          <w:sz w:val="24"/>
          <w:szCs w:val="24"/>
        </w:rPr>
        <w:t xml:space="preserve">ust. 1 pkt 1, 2, 5 ustawy </w:t>
      </w:r>
      <w:r w:rsidRPr="00205BB6">
        <w:rPr>
          <w:rStyle w:val="Teksttreci4Kursywa"/>
          <w:rFonts w:ascii="Arial" w:hAnsi="Arial" w:cs="Arial"/>
          <w:i w:val="0"/>
          <w:color w:val="000000" w:themeColor="text1"/>
          <w:sz w:val="24"/>
          <w:szCs w:val="24"/>
        </w:rPr>
        <w:lastRenderedPageBreak/>
        <w:t>Pzp).</w:t>
      </w:r>
      <w:r w:rsidRPr="00205BB6">
        <w:rPr>
          <w:rStyle w:val="Teksttreci4"/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Jednocześnie oświadczam, że w związku z ww. okolicznością, na podstawie art. 110 ust. 2 ustawy Pzp podjąłem następujące środki naprawcze: ………………………………………………………………………………</w:t>
      </w:r>
    </w:p>
    <w:p w:rsidR="00205BB6" w:rsidRPr="00205BB6" w:rsidRDefault="00205BB6" w:rsidP="00205BB6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Style w:val="Teksttreci4"/>
          <w:rFonts w:ascii="Arial" w:hAnsi="Arial" w:cs="Arial"/>
          <w:iCs/>
          <w:color w:val="000000" w:themeColor="text1"/>
          <w:sz w:val="24"/>
          <w:szCs w:val="24"/>
        </w:rPr>
      </w:pPr>
      <w:r w:rsidRPr="00205BB6">
        <w:rPr>
          <w:rFonts w:ascii="Arial" w:eastAsia="Calibri" w:hAnsi="Arial" w:cs="Arial"/>
          <w:iCs/>
          <w:color w:val="000000" w:themeColor="text1"/>
          <w:sz w:val="24"/>
          <w:szCs w:val="24"/>
        </w:rPr>
        <w:t>Oświadczam, że nie podlegam wykluczeniu z postępowania o udzielenie zamówienia na podstawie art. 7 ust. 1 ustawy o szczególnych rozwiązaniach w zakresie przeciwdziałania wspieraniu agresji na Ukrainę oraz służących ochronie bezpieczeństwa narodowego (Dz. U. z 2022 r. poz. 835).</w:t>
      </w:r>
    </w:p>
    <w:p w:rsidR="00205BB6" w:rsidRPr="00205BB6" w:rsidRDefault="00205BB6" w:rsidP="00A430F0">
      <w:pPr>
        <w:spacing w:before="240" w:after="0" w:line="360" w:lineRule="auto"/>
        <w:jc w:val="both"/>
        <w:rPr>
          <w:rStyle w:val="Teksttreci4"/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* wskazać jeżeli dotyczy</w:t>
      </w:r>
    </w:p>
    <w:p w:rsidR="00205BB6" w:rsidRPr="00205BB6" w:rsidRDefault="00205BB6" w:rsidP="00205BB6">
      <w:pPr>
        <w:spacing w:before="240" w:after="0" w:line="360" w:lineRule="auto"/>
        <w:jc w:val="center"/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</w:pPr>
      <w:r w:rsidRPr="00205BB6">
        <w:rPr>
          <w:rStyle w:val="Nagwek22"/>
          <w:rFonts w:ascii="Arial" w:hAnsi="Arial" w:cs="Arial"/>
          <w:b/>
          <w:color w:val="000000" w:themeColor="text1"/>
          <w:sz w:val="24"/>
          <w:szCs w:val="24"/>
        </w:rPr>
        <w:t>Oświadczenie dotyczące podanych informacji:</w:t>
      </w:r>
    </w:p>
    <w:p w:rsidR="00205BB6" w:rsidRPr="00205BB6" w:rsidRDefault="00205BB6" w:rsidP="00205BB6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 xml:space="preserve">Oświadczam, że wszystkie informacje podane w powyższym oświadczeniu są aktualne </w:t>
      </w:r>
      <w:r w:rsidRPr="00205BB6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 xml:space="preserve">na dzień składania ofert </w:t>
      </w:r>
      <w:r w:rsidRPr="00205BB6">
        <w:rPr>
          <w:rStyle w:val="Teksttreci4"/>
          <w:rFonts w:ascii="Arial" w:hAnsi="Arial" w:cs="Arial"/>
          <w:color w:val="000000" w:themeColor="text1"/>
          <w:sz w:val="24"/>
          <w:szCs w:val="24"/>
        </w:rPr>
        <w:t>i zgodne z prawdą oraz zostały przedstawione z pełną świadomością konsekwencji wprowadzenia Zamawiającego w błąd przy przedstawianiu informacji.</w:t>
      </w:r>
    </w:p>
    <w:p w:rsidR="00205BB6" w:rsidRPr="00205BB6" w:rsidRDefault="00205BB6" w:rsidP="009B61B3">
      <w:pPr>
        <w:widowControl w:val="0"/>
        <w:tabs>
          <w:tab w:val="left" w:pos="6521"/>
        </w:tabs>
        <w:spacing w:before="480" w:after="3960" w:line="360" w:lineRule="auto"/>
        <w:jc w:val="both"/>
        <w:rPr>
          <w:rStyle w:val="Teksttreci5"/>
          <w:rFonts w:ascii="Arial" w:hAnsi="Arial" w:cs="Arial"/>
          <w:i w:val="0"/>
          <w:color w:val="000000" w:themeColor="text1"/>
          <w:sz w:val="24"/>
          <w:szCs w:val="24"/>
        </w:rPr>
      </w:pPr>
      <w:r w:rsidRPr="00205BB6">
        <w:rPr>
          <w:rFonts w:ascii="Arial" w:hAnsi="Arial" w:cs="Arial"/>
          <w:color w:val="000000" w:themeColor="text1"/>
          <w:sz w:val="24"/>
          <w:szCs w:val="24"/>
        </w:rPr>
        <w:t>Uwaga: Dokument należy opatrzyć kwalifikowanym podpisem elektronicznym lub podpisem zaufanym lub podpisem osobistym przez osobę</w:t>
      </w:r>
      <w:r w:rsidRPr="00205BB6">
        <w:rPr>
          <w:rFonts w:ascii="Arial" w:hAnsi="Arial" w:cs="Arial"/>
          <w:iCs/>
          <w:color w:val="000000" w:themeColor="text1"/>
          <w:sz w:val="24"/>
          <w:szCs w:val="24"/>
        </w:rPr>
        <w:t xml:space="preserve"> lub osoby uprawnione do reprezentowania Wykonawcy</w:t>
      </w:r>
      <w:r w:rsidRPr="00205BB6">
        <w:rPr>
          <w:rStyle w:val="Teksttreci5"/>
          <w:rFonts w:ascii="Arial" w:hAnsi="Arial" w:cs="Arial"/>
          <w:i w:val="0"/>
          <w:color w:val="000000" w:themeColor="text1"/>
          <w:sz w:val="24"/>
          <w:szCs w:val="24"/>
        </w:rPr>
        <w:t>.</w:t>
      </w:r>
    </w:p>
    <w:p w:rsidR="006022D2" w:rsidRPr="00205BB6" w:rsidRDefault="00205BB6" w:rsidP="00205BB6">
      <w:pPr>
        <w:widowControl w:val="0"/>
        <w:tabs>
          <w:tab w:val="left" w:pos="6521"/>
        </w:tabs>
        <w:spacing w:after="0" w:line="360" w:lineRule="auto"/>
        <w:jc w:val="both"/>
        <w:rPr>
          <w:rFonts w:ascii="Arial" w:eastAsia="Calibri" w:hAnsi="Arial" w:cs="Arial"/>
          <w:iCs/>
          <w:color w:val="000000" w:themeColor="text1"/>
          <w:sz w:val="24"/>
          <w:szCs w:val="24"/>
        </w:rPr>
      </w:pPr>
      <w:r w:rsidRPr="00205BB6">
        <w:rPr>
          <w:rFonts w:ascii="Arial" w:hAnsi="Arial" w:cs="Arial"/>
          <w:iCs/>
          <w:color w:val="000000" w:themeColor="text1"/>
          <w:sz w:val="24"/>
          <w:szCs w:val="24"/>
        </w:rPr>
        <w:t xml:space="preserve">Niniejsze „oświadczenie dotyczące przesłanek wykluczenia z postępowania” składa Wykonawca oraz każdy z Wykonawców wspólnie ubiegających się o udzielenie zamówienia. </w:t>
      </w:r>
      <w:r w:rsidRPr="00205BB6">
        <w:rPr>
          <w:rFonts w:ascii="Arial" w:hAnsi="Arial" w:cs="Arial"/>
          <w:iCs/>
          <w:color w:val="000000" w:themeColor="text1"/>
          <w:sz w:val="24"/>
          <w:szCs w:val="24"/>
          <w:vertAlign w:val="superscript"/>
        </w:rPr>
        <w:footnoteReference w:id="1"/>
      </w:r>
    </w:p>
    <w:sectPr w:rsidR="006022D2" w:rsidRPr="00205B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BB6" w:rsidRDefault="00205BB6" w:rsidP="00205BB6">
      <w:pPr>
        <w:spacing w:after="0" w:line="240" w:lineRule="auto"/>
      </w:pPr>
      <w:r>
        <w:separator/>
      </w:r>
    </w:p>
  </w:endnote>
  <w:endnote w:type="continuationSeparator" w:id="0">
    <w:p w:rsidR="00205BB6" w:rsidRDefault="00205BB6" w:rsidP="0020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9573364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205BB6" w:rsidRPr="004739FA" w:rsidRDefault="00205BB6" w:rsidP="00205BB6">
        <w:pPr>
          <w:pStyle w:val="Stopka"/>
          <w:pBdr>
            <w:top w:val="single" w:sz="4" w:space="1" w:color="auto"/>
          </w:pBdr>
          <w:rPr>
            <w:rFonts w:ascii="Times New Roman" w:eastAsia="Times New Roman" w:hAnsi="Times New Roman" w:cs="Times New Roman"/>
            <w:sz w:val="18"/>
            <w:szCs w:val="18"/>
            <w:lang w:eastAsia="pl-PL"/>
          </w:rPr>
        </w:pPr>
        <w:r w:rsidRPr="004739FA">
          <w:rPr>
            <w:rFonts w:ascii="Arial" w:hAnsi="Arial" w:cs="Arial"/>
            <w:sz w:val="24"/>
            <w:szCs w:val="24"/>
          </w:rPr>
          <w:t>Zakład Gospodarki Mieszkaniowej w Rybniku</w:t>
        </w:r>
      </w:p>
      <w:p w:rsidR="00205BB6" w:rsidRPr="00205BB6" w:rsidRDefault="00205BB6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205BB6">
          <w:rPr>
            <w:rFonts w:ascii="Arial" w:hAnsi="Arial" w:cs="Arial"/>
            <w:sz w:val="24"/>
            <w:szCs w:val="24"/>
          </w:rPr>
          <w:fldChar w:fldCharType="begin"/>
        </w:r>
        <w:r w:rsidRPr="00205BB6">
          <w:rPr>
            <w:rFonts w:ascii="Arial" w:hAnsi="Arial" w:cs="Arial"/>
            <w:sz w:val="24"/>
            <w:szCs w:val="24"/>
          </w:rPr>
          <w:instrText>PAGE   \* MERGEFORMAT</w:instrText>
        </w:r>
        <w:r w:rsidRPr="00205BB6">
          <w:rPr>
            <w:rFonts w:ascii="Arial" w:hAnsi="Arial" w:cs="Arial"/>
            <w:sz w:val="24"/>
            <w:szCs w:val="24"/>
          </w:rPr>
          <w:fldChar w:fldCharType="separate"/>
        </w:r>
        <w:r w:rsidR="004E6775">
          <w:rPr>
            <w:rFonts w:ascii="Arial" w:hAnsi="Arial" w:cs="Arial"/>
            <w:noProof/>
            <w:sz w:val="24"/>
            <w:szCs w:val="24"/>
          </w:rPr>
          <w:t>2</w:t>
        </w:r>
        <w:r w:rsidRPr="00205BB6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BB6" w:rsidRDefault="00205BB6" w:rsidP="00205BB6">
      <w:pPr>
        <w:spacing w:after="0" w:line="240" w:lineRule="auto"/>
      </w:pPr>
      <w:r>
        <w:separator/>
      </w:r>
    </w:p>
  </w:footnote>
  <w:footnote w:type="continuationSeparator" w:id="0">
    <w:p w:rsidR="00205BB6" w:rsidRDefault="00205BB6" w:rsidP="00205BB6">
      <w:pPr>
        <w:spacing w:after="0" w:line="240" w:lineRule="auto"/>
      </w:pPr>
      <w:r>
        <w:continuationSeparator/>
      </w:r>
    </w:p>
  </w:footnote>
  <w:footnote w:id="1">
    <w:p w:rsidR="00205BB6" w:rsidRPr="00076EDF" w:rsidRDefault="00205BB6" w:rsidP="00205BB6">
      <w:pPr>
        <w:jc w:val="both"/>
        <w:rPr>
          <w:rFonts w:ascii="Arial" w:hAnsi="Arial" w:cs="Arial"/>
          <w:sz w:val="24"/>
        </w:rPr>
      </w:pPr>
      <w:r w:rsidRPr="00076EDF">
        <w:rPr>
          <w:rFonts w:ascii="Arial" w:hAnsi="Arial" w:cs="Arial"/>
          <w:sz w:val="24"/>
        </w:rPr>
        <w:footnoteRef/>
      </w:r>
      <w:r w:rsidRPr="00076EDF">
        <w:rPr>
          <w:rFonts w:ascii="Arial" w:hAnsi="Arial" w:cs="Arial"/>
          <w:sz w:val="24"/>
        </w:rPr>
        <w:t xml:space="preserve"> Zapis zamieszczony we wzorze w celach informacyjnych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B45DE"/>
    <w:multiLevelType w:val="hybridMultilevel"/>
    <w:tmpl w:val="A4865124"/>
    <w:lvl w:ilvl="0" w:tplc="020C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uRqsGhQX+IvTc4ovtSTwglu0oFjpZAJcyvz8/bY/nK0/6lzlLm9S1CzUqKHhZ6poN9NCSIxBeQsq69xijwX89g==" w:salt="HvKAwQy9pghvWhmwnz50y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BC"/>
    <w:rsid w:val="00006BCD"/>
    <w:rsid w:val="000E72F8"/>
    <w:rsid w:val="001A4B73"/>
    <w:rsid w:val="00205BB6"/>
    <w:rsid w:val="00211F1B"/>
    <w:rsid w:val="0022169E"/>
    <w:rsid w:val="00285093"/>
    <w:rsid w:val="002D517E"/>
    <w:rsid w:val="003364E6"/>
    <w:rsid w:val="003A2345"/>
    <w:rsid w:val="00420220"/>
    <w:rsid w:val="0049517D"/>
    <w:rsid w:val="004C69D9"/>
    <w:rsid w:val="004E2EC4"/>
    <w:rsid w:val="004E6775"/>
    <w:rsid w:val="0050761D"/>
    <w:rsid w:val="00533B02"/>
    <w:rsid w:val="00577CBD"/>
    <w:rsid w:val="005F4C53"/>
    <w:rsid w:val="005F5F1C"/>
    <w:rsid w:val="00601FD7"/>
    <w:rsid w:val="00650B71"/>
    <w:rsid w:val="00671827"/>
    <w:rsid w:val="006A0F73"/>
    <w:rsid w:val="006B38BC"/>
    <w:rsid w:val="00767487"/>
    <w:rsid w:val="007F1BA8"/>
    <w:rsid w:val="00880611"/>
    <w:rsid w:val="008B620F"/>
    <w:rsid w:val="008F05F2"/>
    <w:rsid w:val="009A5465"/>
    <w:rsid w:val="009A7832"/>
    <w:rsid w:val="009B077D"/>
    <w:rsid w:val="009B61B3"/>
    <w:rsid w:val="009D143D"/>
    <w:rsid w:val="00A3402E"/>
    <w:rsid w:val="00A430F0"/>
    <w:rsid w:val="00A761FC"/>
    <w:rsid w:val="00AD7CD0"/>
    <w:rsid w:val="00AF4BB9"/>
    <w:rsid w:val="00B97EA1"/>
    <w:rsid w:val="00C034DB"/>
    <w:rsid w:val="00C065AF"/>
    <w:rsid w:val="00C25EC2"/>
    <w:rsid w:val="00C541DE"/>
    <w:rsid w:val="00C828BA"/>
    <w:rsid w:val="00CC1AA9"/>
    <w:rsid w:val="00CC49BB"/>
    <w:rsid w:val="00DB4F85"/>
    <w:rsid w:val="00DE3D96"/>
    <w:rsid w:val="00E40C27"/>
    <w:rsid w:val="00E70D9F"/>
    <w:rsid w:val="00E84937"/>
    <w:rsid w:val="00E90B12"/>
    <w:rsid w:val="00EF7A70"/>
    <w:rsid w:val="00F34BF2"/>
    <w:rsid w:val="00F4507F"/>
    <w:rsid w:val="00F5404D"/>
    <w:rsid w:val="00F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92047-A89A-4768-8E88-83631E9E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5BB6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"/>
    <w:basedOn w:val="Domylnaczcionkaakapitu"/>
    <w:qFormat/>
    <w:rsid w:val="00205BB6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"/>
    <w:basedOn w:val="Domylnaczcionkaakapitu"/>
    <w:rsid w:val="00205BB6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Domylnaczcionkaakapitu"/>
    <w:rsid w:val="00205BB6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205BB6"/>
    <w:rPr>
      <w:color w:val="0066CC"/>
      <w:u w:val="single"/>
    </w:rPr>
  </w:style>
  <w:style w:type="character" w:customStyle="1" w:styleId="Teksttreci5">
    <w:name w:val="Tekst treści (5)"/>
    <w:basedOn w:val="Domylnaczcionkaakapitu"/>
    <w:rsid w:val="00205BB6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Domylnaczcionkaakapitu"/>
    <w:rsid w:val="00205BB6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"/>
    <w:basedOn w:val="Domylnaczcionkaakapitu"/>
    <w:rsid w:val="00205BB6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205BB6"/>
    <w:pPr>
      <w:ind w:left="720"/>
      <w:contextualSpacing/>
    </w:p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205BB6"/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205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5BB6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205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205BB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F9AF39FA</Template>
  <TotalTime>57</TotalTime>
  <Pages>2</Pages>
  <Words>378</Words>
  <Characters>2273</Characters>
  <Application>Microsoft Office Word</Application>
  <DocSecurity>8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Dąbska</dc:creator>
  <cp:keywords/>
  <dc:description/>
  <cp:lastModifiedBy>Magdalena Poremska</cp:lastModifiedBy>
  <cp:revision>57</cp:revision>
  <dcterms:created xsi:type="dcterms:W3CDTF">2023-01-23T10:12:00Z</dcterms:created>
  <dcterms:modified xsi:type="dcterms:W3CDTF">2026-10-15T12:54:00Z</dcterms:modified>
</cp:coreProperties>
</file>