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19A" w:rsidRPr="005C719A" w:rsidRDefault="004D4176" w:rsidP="005C719A">
      <w:pPr>
        <w:spacing w:after="0" w:line="36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bookmarkStart w:id="0" w:name="_GoBack"/>
      <w:bookmarkEnd w:id="0"/>
      <w:permStart w:id="1818196639" w:edGrp="everyone"/>
      <w:permEnd w:id="1818196639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</w:t>
      </w:r>
      <w:r w:rsidR="005C719A" w:rsidRPr="005C71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ałącznik </w:t>
      </w:r>
      <w:r w:rsidR="00BD09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Nr 1 – Formularz oferty</w:t>
      </w:r>
    </w:p>
    <w:p w:rsidR="005C719A" w:rsidRPr="005C719A" w:rsidRDefault="005C719A" w:rsidP="005C719A">
      <w:pPr>
        <w:spacing w:before="240"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b/>
          <w:color w:val="000000" w:themeColor="text1"/>
          <w:sz w:val="24"/>
          <w:szCs w:val="24"/>
          <w:lang w:eastAsia="pl-PL" w:bidi="pl-PL"/>
        </w:rPr>
        <w:t xml:space="preserve">Zamawiający: 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Zakład Gospodarki Mieszkaniowej</w:t>
      </w:r>
    </w:p>
    <w:p w:rsidR="005C719A" w:rsidRPr="005C719A" w:rsidRDefault="005C719A" w:rsidP="005C719A">
      <w:pPr>
        <w:spacing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ul. Kościuszki 17, 44-200 Rybnik</w:t>
      </w:r>
    </w:p>
    <w:p w:rsidR="003206B6" w:rsidRPr="009E67C7" w:rsidRDefault="0048392E" w:rsidP="003206B6">
      <w:pPr>
        <w:spacing w:before="24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E67C7">
        <w:rPr>
          <w:rFonts w:ascii="Arial" w:eastAsia="Arial" w:hAnsi="Arial" w:cs="Arial"/>
          <w:b/>
          <w:bCs/>
          <w:iCs/>
          <w:color w:val="000000" w:themeColor="text1"/>
          <w:sz w:val="24"/>
          <w:szCs w:val="24"/>
        </w:rPr>
        <w:t>„</w:t>
      </w:r>
      <w:r w:rsidR="00E221A0" w:rsidRPr="00E221A0">
        <w:rPr>
          <w:rFonts w:ascii="Arial" w:hAnsi="Arial" w:cs="Arial"/>
          <w:b/>
          <w:bCs/>
          <w:sz w:val="24"/>
          <w:szCs w:val="24"/>
        </w:rPr>
        <w:t>Wykonanie dokumentacji projektowo - kosztorysowej przebudowy, remontu oraz zmiany sposobu ogrzewania budynku mieszkalnego przy ul. Przemysłowej 2</w:t>
      </w:r>
      <w:r w:rsidR="00E221A0">
        <w:rPr>
          <w:rFonts w:ascii="Arial" w:hAnsi="Arial" w:cs="Arial"/>
          <w:b/>
          <w:bCs/>
          <w:sz w:val="24"/>
          <w:szCs w:val="24"/>
        </w:rPr>
        <w:t xml:space="preserve">1 </w:t>
      </w:r>
      <w:r w:rsidR="00E221A0" w:rsidRPr="00E221A0">
        <w:rPr>
          <w:rFonts w:ascii="Arial" w:hAnsi="Arial" w:cs="Arial"/>
          <w:b/>
          <w:bCs/>
          <w:sz w:val="24"/>
          <w:szCs w:val="24"/>
        </w:rPr>
        <w:t>w Rybniku w zakresie dostosowania go do obowiązujących warunków technicznych</w:t>
      </w:r>
      <w:r w:rsidR="009E67C7" w:rsidRPr="009E67C7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5C719A" w:rsidRPr="005C719A" w:rsidRDefault="005C719A" w:rsidP="005C719A">
      <w:pPr>
        <w:spacing w:before="240" w:after="0" w:line="360" w:lineRule="auto"/>
        <w:jc w:val="both"/>
        <w:rPr>
          <w:rFonts w:ascii="Arial" w:eastAsia="Arial" w:hAnsi="Arial" w:cs="Arial"/>
          <w:b/>
          <w:bCs/>
          <w:iCs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b/>
          <w:color w:val="000000" w:themeColor="text1"/>
          <w:sz w:val="24"/>
          <w:szCs w:val="24"/>
          <w:lang w:eastAsia="pl-PL" w:bidi="pl-PL"/>
        </w:rPr>
        <w:t>Wykonawca:</w:t>
      </w:r>
    </w:p>
    <w:p w:rsidR="005C719A" w:rsidRPr="005C719A" w:rsidRDefault="005C719A" w:rsidP="00C9063D">
      <w:pPr>
        <w:spacing w:before="240"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..........................................................................................................................</w:t>
      </w:r>
    </w:p>
    <w:p w:rsidR="005C719A" w:rsidRPr="005C719A" w:rsidRDefault="005C719A" w:rsidP="005C719A">
      <w:pPr>
        <w:spacing w:after="0" w:line="360" w:lineRule="auto"/>
        <w:rPr>
          <w:rFonts w:ascii="Arial" w:eastAsia="Calibri" w:hAnsi="Arial" w:cs="Arial"/>
          <w:iCs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iCs/>
          <w:color w:val="000000" w:themeColor="text1"/>
          <w:sz w:val="24"/>
          <w:szCs w:val="24"/>
        </w:rPr>
        <w:t xml:space="preserve">(imię, nazwisko, stanowisko/podstawa do reprezentacji) </w:t>
      </w:r>
    </w:p>
    <w:p w:rsidR="005C719A" w:rsidRPr="005C719A" w:rsidRDefault="005C719A" w:rsidP="009454EE">
      <w:pPr>
        <w:spacing w:before="240"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iCs/>
          <w:color w:val="000000" w:themeColor="text1"/>
          <w:sz w:val="24"/>
          <w:szCs w:val="24"/>
          <w:lang w:eastAsia="pl-PL" w:bidi="pl-PL"/>
        </w:rPr>
        <w:t>działając w imieniu i na rzecz:………………………………………………………</w:t>
      </w:r>
    </w:p>
    <w:p w:rsidR="005C719A" w:rsidRPr="005C719A" w:rsidRDefault="005C719A" w:rsidP="005C719A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iCs/>
          <w:color w:val="000000" w:themeColor="text1"/>
          <w:sz w:val="24"/>
          <w:szCs w:val="24"/>
        </w:rPr>
        <w:t>(pełna nazwa Wykonawcy/Wykonawców w przypadku wykonawców wspólnie ubiegających się o udzielenie zamówienia)</w:t>
      </w:r>
    </w:p>
    <w:p w:rsidR="003A0635" w:rsidRPr="003A0635" w:rsidRDefault="003A0635" w:rsidP="003A0635">
      <w:pPr>
        <w:tabs>
          <w:tab w:val="left" w:leader="dot" w:pos="8155"/>
        </w:tabs>
        <w:spacing w:before="240" w:after="0" w:line="36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Adres:</w:t>
      </w:r>
      <w:r w:rsidRPr="003A0635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 xml:space="preserve"> 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ab/>
      </w:r>
    </w:p>
    <w:p w:rsidR="005C719A" w:rsidRPr="005C719A" w:rsidRDefault="005C719A" w:rsidP="005C719A">
      <w:pPr>
        <w:tabs>
          <w:tab w:val="left" w:leader="dot" w:pos="2486"/>
        </w:tabs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Kraj: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ab/>
      </w:r>
    </w:p>
    <w:p w:rsidR="005C719A" w:rsidRPr="005C719A" w:rsidRDefault="005C719A" w:rsidP="005C719A">
      <w:pPr>
        <w:tabs>
          <w:tab w:val="left" w:leader="dot" w:pos="3060"/>
        </w:tabs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REGON: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ab/>
      </w:r>
    </w:p>
    <w:p w:rsidR="005C719A" w:rsidRPr="005C719A" w:rsidRDefault="005C719A" w:rsidP="005C719A">
      <w:pPr>
        <w:tabs>
          <w:tab w:val="left" w:leader="dot" w:pos="2486"/>
        </w:tabs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NIP: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ab/>
      </w:r>
    </w:p>
    <w:p w:rsidR="005C719A" w:rsidRPr="005C719A" w:rsidRDefault="005C719A" w:rsidP="005C719A">
      <w:pPr>
        <w:tabs>
          <w:tab w:val="left" w:leader="dot" w:pos="3060"/>
        </w:tabs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tel.: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ab/>
      </w:r>
    </w:p>
    <w:p w:rsidR="005C719A" w:rsidRPr="005C719A" w:rsidRDefault="005C719A" w:rsidP="005C719A">
      <w:pPr>
        <w:tabs>
          <w:tab w:val="left" w:leader="dot" w:pos="3312"/>
        </w:tabs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adres e-mail: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ab/>
      </w:r>
    </w:p>
    <w:p w:rsidR="005C719A" w:rsidRPr="005C719A" w:rsidRDefault="005C719A" w:rsidP="005C719A">
      <w:pPr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Calibri" w:hAnsi="Arial" w:cs="Arial"/>
          <w:iCs/>
          <w:color w:val="000000" w:themeColor="text1"/>
          <w:sz w:val="24"/>
          <w:szCs w:val="24"/>
        </w:rPr>
        <w:t>(na które Zamawiający ma przesyłać korespondencję)</w:t>
      </w:r>
    </w:p>
    <w:p w:rsidR="005C719A" w:rsidRPr="005C719A" w:rsidRDefault="005C719A" w:rsidP="005C719A">
      <w:pPr>
        <w:tabs>
          <w:tab w:val="left" w:pos="360"/>
        </w:tabs>
        <w:spacing w:before="240"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Rodzaj przedsiębiorstwa, jakim jest Wykonawca: (zaznaczyć właściwe </w:t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t>X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</w:p>
    <w:p w:rsidR="005C719A" w:rsidRPr="005C719A" w:rsidRDefault="005C719A" w:rsidP="005C719A">
      <w:pPr>
        <w:tabs>
          <w:tab w:val="left" w:pos="360"/>
        </w:tabs>
        <w:spacing w:after="0" w:line="360" w:lineRule="auto"/>
        <w:ind w:right="28"/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Mikroprzedsiębiorstwo:</w:t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instrText xml:space="preserve"> FORMCHECKBOX </w:instrText>
      </w:r>
      <w:r w:rsidR="003A05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r>
      <w:r w:rsidR="003A05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fldChar w:fldCharType="separate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fldChar w:fldCharType="end"/>
      </w:r>
    </w:p>
    <w:p w:rsidR="005C719A" w:rsidRPr="005C719A" w:rsidRDefault="005C719A" w:rsidP="005C719A">
      <w:pPr>
        <w:tabs>
          <w:tab w:val="left" w:pos="360"/>
        </w:tabs>
        <w:spacing w:after="0" w:line="360" w:lineRule="auto"/>
        <w:ind w:right="28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Małe przedsiębiorstwo: </w:t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</w:r>
      <w:r w:rsidRPr="005C719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instrText xml:space="preserve"> FORMCHECKBOX </w:instrText>
      </w:r>
      <w:r w:rsidR="003A05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r>
      <w:r w:rsidR="003A05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fldChar w:fldCharType="separate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fldChar w:fldCharType="end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:rsidR="005C719A" w:rsidRPr="005C719A" w:rsidRDefault="005C719A" w:rsidP="005C719A">
      <w:pPr>
        <w:tabs>
          <w:tab w:val="left" w:pos="360"/>
        </w:tabs>
        <w:spacing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Średnie przedsiębiorstwo: 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instrText xml:space="preserve"> FORMCHECKBOX </w:instrText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separate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:rsidR="005C719A" w:rsidRPr="005C719A" w:rsidRDefault="005C719A" w:rsidP="005C719A">
      <w:pPr>
        <w:tabs>
          <w:tab w:val="left" w:pos="360"/>
        </w:tabs>
        <w:spacing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Jednoosobowa działalność gospodarcza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instrText xml:space="preserve"> FORMCHECKBOX </w:instrText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separate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:rsidR="005C719A" w:rsidRPr="005C719A" w:rsidRDefault="005C719A" w:rsidP="005C719A">
      <w:pPr>
        <w:tabs>
          <w:tab w:val="left" w:pos="360"/>
        </w:tabs>
        <w:spacing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  <w:vertAlign w:val="superscript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Osoba fizyczna nieprowadząca działalności gospodarczej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instrText xml:space="preserve"> FORMCHECKBOX </w:instrText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separate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:rsidR="005C719A" w:rsidRPr="005C719A" w:rsidRDefault="005C719A" w:rsidP="005C719A">
      <w:pPr>
        <w:tabs>
          <w:tab w:val="left" w:pos="360"/>
        </w:tabs>
        <w:spacing w:after="24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Inny rodzaj ………………….</w:t>
      </w:r>
      <w:r w:rsidRPr="005C719A">
        <w:rPr>
          <w:rFonts w:ascii="Arial" w:eastAsia="Arial" w:hAnsi="Arial" w:cs="Times New Roman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Times New Roman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Times New Roman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Times New Roman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Times New Roman"/>
          <w:color w:val="000000" w:themeColor="text1"/>
          <w:sz w:val="24"/>
          <w:szCs w:val="24"/>
        </w:rPr>
        <w:tab/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Arial" w:hAnsi="Arial" w:cs="Arial"/>
          <w:b/>
          <w:color w:val="000000" w:themeColor="text1"/>
          <w:sz w:val="24"/>
          <w:szCs w:val="24"/>
        </w:rPr>
        <w:instrText xml:space="preserve"> FORMCHECKBOX </w:instrText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</w:r>
      <w:r w:rsidR="003A05F3">
        <w:rPr>
          <w:rFonts w:ascii="Arial" w:eastAsia="Arial" w:hAnsi="Arial" w:cs="Arial"/>
          <w:b/>
          <w:color w:val="000000" w:themeColor="text1"/>
          <w:sz w:val="24"/>
          <w:szCs w:val="24"/>
        </w:rPr>
        <w:fldChar w:fldCharType="separate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fldChar w:fldCharType="end"/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:rsidR="005C719A" w:rsidRPr="005C719A" w:rsidRDefault="005C719A" w:rsidP="005C719A">
      <w:pPr>
        <w:tabs>
          <w:tab w:val="left" w:pos="360"/>
        </w:tabs>
        <w:spacing w:before="240"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W przypadku Wykonawców składających ofertę wspólną należy wypełnić dla każdego podmiotu osobno. </w:t>
      </w:r>
    </w:p>
    <w:p w:rsidR="005C719A" w:rsidRPr="005C719A" w:rsidRDefault="005C719A" w:rsidP="005C719A">
      <w:pPr>
        <w:spacing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lastRenderedPageBreak/>
        <w:t>Mikroprzedsiębiorstwo: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przedsiębiorstwo, które zatrudnia mniej niż 10 osób i którego roczny obrót lub roczna suma bilansowa nie przekracza 2 milionów euro.</w:t>
      </w:r>
    </w:p>
    <w:p w:rsidR="005C719A" w:rsidRPr="005C719A" w:rsidRDefault="005C719A" w:rsidP="005C719A">
      <w:pPr>
        <w:spacing w:after="0" w:line="360" w:lineRule="auto"/>
        <w:ind w:right="2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Małe przedsiębiorstwo: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przedsiębiorstwo, które zatrudnia mniej niż 50 osób i którego roczny obrót lub roczna suma bilansowa nie przekracza 10 milionów euro.</w:t>
      </w:r>
    </w:p>
    <w:p w:rsidR="005C719A" w:rsidRPr="005C719A" w:rsidRDefault="005C719A" w:rsidP="005C719A">
      <w:pPr>
        <w:tabs>
          <w:tab w:val="left" w:pos="426"/>
          <w:tab w:val="left" w:pos="709"/>
        </w:tabs>
        <w:spacing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Średnie przedsiębiorstwo: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 przedsiębiorstwo, które nie jest mikro przedsiębiorstwem ani małym przedsiębiorstwem i które zatrudnia mniej niż 250 osób i którego roczny obrót nie przekracza 50 milionów euro lub roczna suma bilansowa nie przekracza 43 milionów euro.</w:t>
      </w:r>
    </w:p>
    <w:p w:rsidR="005C719A" w:rsidRPr="005C719A" w:rsidRDefault="005C719A" w:rsidP="005C719A">
      <w:pPr>
        <w:widowControl w:val="0"/>
        <w:numPr>
          <w:ilvl w:val="0"/>
          <w:numId w:val="1"/>
        </w:numPr>
        <w:tabs>
          <w:tab w:val="left" w:pos="7025"/>
          <w:tab w:val="left" w:leader="dot" w:pos="7992"/>
        </w:tabs>
        <w:spacing w:before="240" w:after="0" w:line="360" w:lineRule="auto"/>
        <w:ind w:left="357" w:hanging="357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Oferuję wykonanie przedmiotu zamówienia zgodnie z wymaganiami specyfikacji warunków zamówienia za cenę brutto ............................................ zł.,</w:t>
      </w:r>
    </w:p>
    <w:p w:rsidR="005C719A" w:rsidRPr="005C719A" w:rsidRDefault="005C719A" w:rsidP="005C719A">
      <w:pPr>
        <w:widowControl w:val="0"/>
        <w:spacing w:after="0" w:line="360" w:lineRule="auto"/>
        <w:ind w:right="51" w:firstLine="360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w tym uwzględniono podatek VAT.</w:t>
      </w:r>
    </w:p>
    <w:p w:rsidR="005C719A" w:rsidRPr="005C719A" w:rsidRDefault="005C719A" w:rsidP="005C719A">
      <w:pPr>
        <w:widowControl w:val="0"/>
        <w:tabs>
          <w:tab w:val="left" w:pos="7025"/>
          <w:tab w:val="left" w:leader="dot" w:pos="7992"/>
        </w:tabs>
        <w:spacing w:before="240" w:after="0" w:line="360" w:lineRule="auto"/>
        <w:ind w:left="357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Powyższa cena obejmuje pełny zakres zamówienia określony w warunkach przedstawionych w Specyfikacji Warunków Zamówienia.</w:t>
      </w:r>
    </w:p>
    <w:p w:rsidR="005C719A" w:rsidRPr="005C719A" w:rsidRDefault="005C719A" w:rsidP="00D742F4">
      <w:pPr>
        <w:widowControl w:val="0"/>
        <w:numPr>
          <w:ilvl w:val="0"/>
          <w:numId w:val="1"/>
        </w:numPr>
        <w:tabs>
          <w:tab w:val="left" w:pos="7025"/>
          <w:tab w:val="left" w:leader="dot" w:pos="7992"/>
        </w:tabs>
        <w:spacing w:before="120" w:after="0" w:line="360" w:lineRule="auto"/>
        <w:ind w:left="357" w:hanging="357"/>
        <w:jc w:val="both"/>
        <w:rPr>
          <w:rFonts w:ascii="Arial" w:eastAsia="Arial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Oświadczamy, że uważamy się za związanych niniejszą ofertą na okres wskazany w SWZ</w:t>
      </w: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.</w:t>
      </w:r>
    </w:p>
    <w:p w:rsidR="005C719A" w:rsidRPr="005C719A" w:rsidRDefault="005C719A" w:rsidP="00D742F4">
      <w:pPr>
        <w:widowControl w:val="0"/>
        <w:numPr>
          <w:ilvl w:val="0"/>
          <w:numId w:val="1"/>
        </w:numPr>
        <w:tabs>
          <w:tab w:val="left" w:pos="7025"/>
          <w:tab w:val="left" w:leader="dot" w:pos="7992"/>
        </w:tabs>
        <w:spacing w:before="120" w:after="0" w:line="360" w:lineRule="auto"/>
        <w:ind w:left="357" w:hanging="357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 xml:space="preserve">Oświadczam, że: </w:t>
      </w:r>
    </w:p>
    <w:p w:rsidR="005C719A" w:rsidRPr="005C719A" w:rsidRDefault="005C719A" w:rsidP="005C719A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zapoznałem się ze SWZ i akceptuję wszystkie warunki w niej zawarte,</w:t>
      </w:r>
    </w:p>
    <w:p w:rsidR="005C719A" w:rsidRPr="005C719A" w:rsidRDefault="005C719A" w:rsidP="005C719A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uzyskałem wszelkie informacje niezbędne do prawidłowego przygotowania i złożenia niniejszej oferty,</w:t>
      </w:r>
    </w:p>
    <w:p w:rsidR="005E6CEC" w:rsidRDefault="005C719A" w:rsidP="005E6CEC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</w:pPr>
      <w:r w:rsidRPr="008C489D">
        <w:rPr>
          <w:rFonts w:ascii="Arial" w:hAnsi="Arial" w:cs="Arial"/>
          <w:color w:val="000000" w:themeColor="text1"/>
          <w:sz w:val="24"/>
          <w:szCs w:val="24"/>
        </w:rPr>
        <w:t>oferuję wykonanie przedmi</w:t>
      </w:r>
      <w:r w:rsidR="002B26C9" w:rsidRPr="008C489D">
        <w:rPr>
          <w:rFonts w:ascii="Arial" w:hAnsi="Arial" w:cs="Arial"/>
          <w:color w:val="000000" w:themeColor="text1"/>
          <w:sz w:val="24"/>
          <w:szCs w:val="24"/>
        </w:rPr>
        <w:t xml:space="preserve">otu zamówienia w terminie: </w:t>
      </w:r>
      <w:r w:rsidR="005E61C0">
        <w:rPr>
          <w:rFonts w:ascii="Arial" w:hAnsi="Arial" w:cs="Arial"/>
          <w:b/>
          <w:color w:val="000000" w:themeColor="text1"/>
          <w:sz w:val="24"/>
          <w:szCs w:val="24"/>
        </w:rPr>
        <w:t>330</w:t>
      </w:r>
      <w:r w:rsidRPr="008C489D">
        <w:rPr>
          <w:rFonts w:ascii="Arial" w:hAnsi="Arial" w:cs="Arial"/>
          <w:b/>
          <w:color w:val="000000" w:themeColor="text1"/>
          <w:sz w:val="24"/>
          <w:szCs w:val="24"/>
        </w:rPr>
        <w:t xml:space="preserve"> dni </w:t>
      </w:r>
      <w:r w:rsidRPr="008C489D">
        <w:rPr>
          <w:rFonts w:ascii="Arial" w:eastAsia="Arial" w:hAnsi="Arial" w:cs="Arial"/>
          <w:b/>
          <w:color w:val="000000" w:themeColor="text1"/>
          <w:sz w:val="24"/>
          <w:szCs w:val="24"/>
        </w:rPr>
        <w:t>od dnia zawarcia umowy</w:t>
      </w:r>
      <w:r w:rsidR="00995290" w:rsidRPr="008C489D"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  <w:t xml:space="preserve"> w zakresie całości przedmiotu zamówienia,</w:t>
      </w:r>
      <w:r w:rsidR="00D843EE" w:rsidRPr="008C489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</w:t>
      </w:r>
      <w:r w:rsidR="002B26C9" w:rsidRPr="008C489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w tym</w:t>
      </w:r>
      <w:r w:rsidR="00C961E9" w:rsidRPr="008C489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:</w:t>
      </w:r>
      <w:r w:rsidR="00224661"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  <w:t xml:space="preserve"> </w:t>
      </w:r>
    </w:p>
    <w:p w:rsidR="005E6CEC" w:rsidRPr="00586B7E" w:rsidRDefault="00586B7E" w:rsidP="005E6CEC">
      <w:pPr>
        <w:widowControl w:val="0"/>
        <w:numPr>
          <w:ilvl w:val="1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993" w:hanging="284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</w:pPr>
      <w:r w:rsidRPr="00586B7E">
        <w:rPr>
          <w:rFonts w:ascii="Arial" w:eastAsia="Times New Roman" w:hAnsi="Arial" w:cs="Arial"/>
          <w:bCs/>
          <w:sz w:val="24"/>
          <w:szCs w:val="24"/>
          <w:lang w:eastAsia="pl-PL" w:bidi="pl-PL"/>
        </w:rPr>
        <w:t xml:space="preserve">przedstawienie wstępnej koncepcji w terminie do </w:t>
      </w:r>
      <w:r>
        <w:rPr>
          <w:rFonts w:ascii="Arial" w:eastAsia="Times New Roman" w:hAnsi="Arial" w:cs="Arial"/>
          <w:b/>
          <w:bCs/>
          <w:sz w:val="24"/>
          <w:szCs w:val="24"/>
          <w:lang w:eastAsia="pl-PL" w:bidi="pl-PL"/>
        </w:rPr>
        <w:t>14</w:t>
      </w:r>
      <w:r w:rsidRPr="00586B7E">
        <w:rPr>
          <w:rFonts w:ascii="Arial" w:eastAsia="Times New Roman" w:hAnsi="Arial" w:cs="Arial"/>
          <w:b/>
          <w:bCs/>
          <w:sz w:val="24"/>
          <w:szCs w:val="24"/>
          <w:lang w:eastAsia="pl-PL" w:bidi="pl-PL"/>
        </w:rPr>
        <w:t xml:space="preserve"> dni od dnia zawarcia umowy</w:t>
      </w:r>
      <w:r w:rsidR="000122F6" w:rsidRPr="00224661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,</w:t>
      </w:r>
    </w:p>
    <w:p w:rsidR="00586B7E" w:rsidRPr="00586B7E" w:rsidRDefault="00586B7E" w:rsidP="00586B7E">
      <w:pPr>
        <w:widowControl w:val="0"/>
        <w:numPr>
          <w:ilvl w:val="1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993" w:hanging="284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</w:pPr>
      <w:r w:rsidRPr="00586B7E">
        <w:rPr>
          <w:rFonts w:ascii="Arial" w:eastAsia="Times New Roman" w:hAnsi="Arial" w:cs="Arial"/>
          <w:bCs/>
          <w:sz w:val="24"/>
          <w:szCs w:val="24"/>
          <w:lang w:eastAsia="pl-PL"/>
        </w:rPr>
        <w:t>przedstawienie sporządzonej koncepcji</w:t>
      </w:r>
      <w:r w:rsidRPr="00586B7E">
        <w:rPr>
          <w:rFonts w:ascii="Arial" w:eastAsia="Lucida Sans Unicode" w:hAnsi="Arial" w:cs="Arial"/>
          <w:sz w:val="24"/>
          <w:szCs w:val="24"/>
          <w:lang w:eastAsia="ar-SA" w:bidi="pl-PL"/>
        </w:rPr>
        <w:t xml:space="preserve"> </w:t>
      </w:r>
      <w:r w:rsidRPr="00586B7E">
        <w:rPr>
          <w:rFonts w:ascii="Arial" w:eastAsia="Lucida Sans Unicode" w:hAnsi="Arial" w:cs="Arial"/>
          <w:color w:val="000000" w:themeColor="text1"/>
          <w:sz w:val="24"/>
          <w:szCs w:val="24"/>
          <w:lang w:eastAsia="ar-SA" w:bidi="pl-PL"/>
        </w:rPr>
        <w:t>w terminie do……</w:t>
      </w:r>
      <w:r w:rsidRPr="00586B7E">
        <w:rPr>
          <w:rFonts w:ascii="Arial" w:eastAsia="Lucida Sans Unicode" w:hAnsi="Arial" w:cs="Arial"/>
          <w:b/>
          <w:color w:val="000000" w:themeColor="text1"/>
          <w:sz w:val="24"/>
          <w:szCs w:val="24"/>
          <w:lang w:eastAsia="ar-SA" w:bidi="pl-PL"/>
        </w:rPr>
        <w:t xml:space="preserve">  dni </w:t>
      </w:r>
      <w:r w:rsidRPr="00586B7E">
        <w:rPr>
          <w:rFonts w:ascii="Arial" w:hAnsi="Arial" w:cs="Arial"/>
          <w:color w:val="000000" w:themeColor="text1"/>
          <w:sz w:val="24"/>
          <w:szCs w:val="24"/>
        </w:rPr>
        <w:t xml:space="preserve">(wpisać liczbę dni) </w:t>
      </w:r>
      <w:r w:rsidRPr="00586B7E">
        <w:rPr>
          <w:rFonts w:ascii="Arial" w:eastAsia="Lucida Sans Unicode" w:hAnsi="Arial" w:cs="Arial"/>
          <w:b/>
          <w:color w:val="000000" w:themeColor="text1"/>
          <w:sz w:val="24"/>
          <w:szCs w:val="24"/>
          <w:lang w:eastAsia="ar-SA" w:bidi="pl-PL"/>
        </w:rPr>
        <w:t>od dnia zawarcia umowy</w:t>
      </w:r>
      <w:r w:rsidRPr="00586B7E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,</w:t>
      </w:r>
    </w:p>
    <w:p w:rsidR="005E6CEC" w:rsidRPr="00586B7E" w:rsidRDefault="005E6CEC" w:rsidP="00586B7E">
      <w:pPr>
        <w:widowControl w:val="0"/>
        <w:numPr>
          <w:ilvl w:val="1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993" w:hanging="284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</w:pPr>
      <w:r w:rsidRPr="00586B7E"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  <w:t xml:space="preserve">przedstawienie do weryfikacji i akceptacji wniosku o wydanie pozwolenia na budowę / zgłoszenia zamiaru wykonania robót budowlanych wraz z kompletnym projektem zagospodarowania terenu, projektem architektoniczno-budowlanym i załącznikami formalno-prawnymi w terminie </w:t>
      </w:r>
      <w:r w:rsidR="005E61C0">
        <w:rPr>
          <w:rFonts w:ascii="Arial" w:eastAsia="Arial" w:hAnsi="Arial" w:cs="Arial"/>
          <w:b/>
          <w:bCs/>
          <w:sz w:val="24"/>
          <w:szCs w:val="24"/>
          <w:lang w:eastAsia="pl-PL"/>
        </w:rPr>
        <w:t>250</w:t>
      </w:r>
      <w:r w:rsidR="009A02AF" w:rsidRPr="00586B7E">
        <w:rPr>
          <w:rFonts w:ascii="Arial" w:eastAsia="Arial" w:hAnsi="Arial" w:cs="Arial"/>
          <w:b/>
          <w:bCs/>
          <w:sz w:val="24"/>
          <w:szCs w:val="24"/>
          <w:lang w:eastAsia="pl-PL"/>
        </w:rPr>
        <w:t xml:space="preserve"> dni od dnia zawarcia umowy.</w:t>
      </w:r>
      <w:r w:rsidR="00380181" w:rsidRPr="00586B7E">
        <w:rPr>
          <w:rFonts w:ascii="Arial" w:eastAsia="Calibri" w:hAnsi="Arial" w:cs="Arial"/>
          <w:bCs/>
          <w:color w:val="000000" w:themeColor="text1"/>
          <w:sz w:val="24"/>
          <w:szCs w:val="24"/>
          <w:lang w:eastAsia="pl-PL" w:bidi="pl-PL"/>
        </w:rPr>
        <w:t>,</w:t>
      </w:r>
    </w:p>
    <w:p w:rsidR="00586B7E" w:rsidRDefault="005C719A" w:rsidP="001E526B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contextualSpacing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5C719A">
        <w:rPr>
          <w:rFonts w:ascii="Arial" w:hAnsi="Arial" w:cs="Arial"/>
          <w:iCs/>
          <w:color w:val="000000" w:themeColor="text1"/>
          <w:sz w:val="24"/>
          <w:szCs w:val="24"/>
        </w:rPr>
        <w:t>w ramach ceny ofertowej oferuję pełnienie nadzoru autorskiego od dnia rozpoczęcia robót do dnia ich zakończenia,</w:t>
      </w:r>
    </w:p>
    <w:p w:rsidR="00586B7E" w:rsidRDefault="00586B7E" w:rsidP="00586B7E">
      <w:pPr>
        <w:rPr>
          <w:rFonts w:ascii="Arial" w:hAnsi="Arial" w:cs="Arial"/>
          <w:iCs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br w:type="page"/>
      </w:r>
    </w:p>
    <w:p w:rsidR="002E2688" w:rsidRPr="002E2688" w:rsidRDefault="00586B7E" w:rsidP="002E2688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contextualSpacing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586B7E"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>oferowane świadczenie, w tym wszystkie produkty ICT, usługi ICT oraz procesy ICT wykorzystywane do realizacji zamówienia, zarówno jako elementy główne, jak i komponenty, elementy środowiska świadczenia usługi lub rozwiązania towarzyszące, nie obejmuje:</w:t>
      </w:r>
    </w:p>
    <w:p w:rsidR="00586B7E" w:rsidRPr="00586B7E" w:rsidRDefault="00586B7E" w:rsidP="002E2688">
      <w:pPr>
        <w:pStyle w:val="Akapitzlist"/>
        <w:widowControl w:val="0"/>
        <w:numPr>
          <w:ilvl w:val="1"/>
          <w:numId w:val="2"/>
        </w:numPr>
        <w:tabs>
          <w:tab w:val="left" w:pos="1418"/>
          <w:tab w:val="left" w:pos="7025"/>
          <w:tab w:val="left" w:leader="dot" w:pos="7992"/>
        </w:tabs>
        <w:spacing w:after="0" w:line="360" w:lineRule="auto"/>
        <w:ind w:left="851" w:firstLine="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586B7E">
        <w:rPr>
          <w:rFonts w:ascii="Arial" w:hAnsi="Arial" w:cs="Arial"/>
          <w:iCs/>
          <w:color w:val="000000" w:themeColor="text1"/>
          <w:sz w:val="24"/>
          <w:szCs w:val="24"/>
        </w:rPr>
        <w:t xml:space="preserve">produktów ICT, usług ICT lub procesów ICT wskazanych w rekomendacji, </w:t>
      </w:r>
    </w:p>
    <w:p w:rsidR="00586B7E" w:rsidRPr="00586B7E" w:rsidRDefault="00586B7E" w:rsidP="002E2688">
      <w:pPr>
        <w:widowControl w:val="0"/>
        <w:tabs>
          <w:tab w:val="left" w:pos="1418"/>
          <w:tab w:val="left" w:pos="7025"/>
          <w:tab w:val="left" w:leader="dot" w:pos="7992"/>
        </w:tabs>
        <w:spacing w:after="0" w:line="360" w:lineRule="auto"/>
        <w:ind w:left="851"/>
        <w:contextualSpacing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586B7E">
        <w:rPr>
          <w:rFonts w:ascii="Arial" w:hAnsi="Arial" w:cs="Arial"/>
          <w:iCs/>
          <w:color w:val="000000" w:themeColor="text1"/>
          <w:sz w:val="24"/>
          <w:szCs w:val="24"/>
        </w:rPr>
        <w:t>o której mowa w art. 33 ust. 4 ustawy z dnia 5 lipca 2018 r. o krajowym systemie cyberbezpieczeństwa, stwierdzającej ich negatywny wpływ na podstawowy interes bezpieczeństwa państwa,</w:t>
      </w:r>
    </w:p>
    <w:p w:rsidR="005C719A" w:rsidRPr="002E2688" w:rsidRDefault="00586B7E" w:rsidP="00586B7E">
      <w:pPr>
        <w:pStyle w:val="Akapitzlist"/>
        <w:widowControl w:val="0"/>
        <w:numPr>
          <w:ilvl w:val="1"/>
          <w:numId w:val="2"/>
        </w:numPr>
        <w:tabs>
          <w:tab w:val="left" w:pos="1418"/>
          <w:tab w:val="left" w:pos="7025"/>
          <w:tab w:val="left" w:leader="dot" w:pos="7992"/>
        </w:tabs>
        <w:spacing w:after="0" w:line="360" w:lineRule="auto"/>
        <w:ind w:left="851" w:firstLine="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586B7E">
        <w:rPr>
          <w:rFonts w:ascii="Arial" w:hAnsi="Arial" w:cs="Arial"/>
          <w:iCs/>
          <w:color w:val="000000" w:themeColor="text1"/>
          <w:sz w:val="24"/>
          <w:szCs w:val="24"/>
        </w:rPr>
        <w:t>produktu ICT, którego typ został określony w decyzji w sprawie uznania dostawcy z dostawcę wysokiego ryzyka, o której mowa w art. 67b ust. 15 ustawy z dnia 5 lipca 2018 r. o krajowym systemie cyberbezpieczeństwa, ani usług ICT lub procesów ICT określonych w tej decyzji,</w:t>
      </w:r>
    </w:p>
    <w:p w:rsidR="005C719A" w:rsidRPr="005C719A" w:rsidRDefault="005C719A" w:rsidP="003A0635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przedmiot zamówienia wykonam (zaznaczyć właściwe X):</w:t>
      </w:r>
    </w:p>
    <w:p w:rsidR="005C719A" w:rsidRPr="005C719A" w:rsidRDefault="005C719A" w:rsidP="005C719A">
      <w:pPr>
        <w:widowControl w:val="0"/>
        <w:tabs>
          <w:tab w:val="left" w:pos="1560"/>
        </w:tabs>
        <w:spacing w:after="0" w:line="360" w:lineRule="auto"/>
        <w:ind w:left="1080" w:right="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instrText xml:space="preserve"> FORMCHECKBOX </w:instrText>
      </w:r>
      <w:r w:rsidR="003A05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r>
      <w:r w:rsidR="003A05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fldChar w:fldCharType="separate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fldChar w:fldCharType="end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sam</w:t>
      </w:r>
    </w:p>
    <w:p w:rsidR="00C7276D" w:rsidRDefault="005C719A" w:rsidP="00A4395F">
      <w:pPr>
        <w:widowControl w:val="0"/>
        <w:tabs>
          <w:tab w:val="left" w:pos="1560"/>
        </w:tabs>
        <w:spacing w:after="0" w:line="360" w:lineRule="auto"/>
        <w:ind w:left="1080" w:right="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instrText xml:space="preserve"> FORMCHECKBOX </w:instrText>
      </w:r>
      <w:r w:rsidR="003A05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r>
      <w:r w:rsidR="003A05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fldChar w:fldCharType="separate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fldChar w:fldCharType="end"/>
      </w: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z udziałem podwykonawców</w:t>
      </w:r>
    </w:p>
    <w:p w:rsidR="005C719A" w:rsidRPr="005C719A" w:rsidRDefault="005C719A" w:rsidP="005C719A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podwykonawcom zamierzam powierzyć następujące części zamówienia:</w:t>
      </w:r>
    </w:p>
    <w:tbl>
      <w:tblPr>
        <w:tblW w:w="4808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4"/>
        <w:gridCol w:w="4010"/>
        <w:gridCol w:w="4010"/>
      </w:tblGrid>
      <w:tr w:rsidR="005C719A" w:rsidRPr="005C719A" w:rsidTr="000122F6">
        <w:tc>
          <w:tcPr>
            <w:tcW w:w="398" w:type="pct"/>
            <w:shd w:val="clear" w:color="auto" w:fill="D9D9D9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5C719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301" w:type="pct"/>
            <w:shd w:val="clear" w:color="auto" w:fill="D9D9D9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5C719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  <w:t>Nazwa części zamówienia</w:t>
            </w:r>
          </w:p>
        </w:tc>
        <w:tc>
          <w:tcPr>
            <w:tcW w:w="2301" w:type="pct"/>
            <w:shd w:val="clear" w:color="auto" w:fill="D9D9D9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5C719A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pl-PL"/>
              </w:rPr>
              <w:t>Nazwa podwykonawcy</w:t>
            </w:r>
          </w:p>
        </w:tc>
      </w:tr>
      <w:tr w:rsidR="005C719A" w:rsidRPr="005C719A" w:rsidTr="000122F6">
        <w:trPr>
          <w:trHeight w:val="279"/>
        </w:trPr>
        <w:tc>
          <w:tcPr>
            <w:tcW w:w="398" w:type="pct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01" w:type="pct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01" w:type="pct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5C719A" w:rsidRPr="005C719A" w:rsidTr="000122F6">
        <w:trPr>
          <w:trHeight w:val="326"/>
        </w:trPr>
        <w:tc>
          <w:tcPr>
            <w:tcW w:w="398" w:type="pct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01" w:type="pct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301" w:type="pct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5C719A" w:rsidRPr="005C719A" w:rsidRDefault="005C719A" w:rsidP="001E526B">
      <w:pPr>
        <w:widowControl w:val="0"/>
        <w:tabs>
          <w:tab w:val="left" w:pos="7025"/>
          <w:tab w:val="left" w:leader="dot" w:pos="7992"/>
        </w:tabs>
        <w:spacing w:before="120"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(w przypadku nie wskazania udziału podwykonawców Zamawiający przyjmie, że całe zamówienie zostanie wykonane przez Wykonawcę, bez udziału Podwykonawcy)</w:t>
      </w:r>
    </w:p>
    <w:p w:rsidR="005C719A" w:rsidRDefault="005C719A" w:rsidP="005C719A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before="240" w:after="0" w:line="360" w:lineRule="auto"/>
        <w:ind w:left="567" w:hanging="425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  <w:t>zapoznałem się z Projektowanymi Postanowieniami Umowy, określonymi w Załączniku nr 3 do SWZ,</w:t>
      </w:r>
    </w:p>
    <w:p w:rsidR="00250157" w:rsidRPr="0003697C" w:rsidRDefault="00250157" w:rsidP="00250157">
      <w:pPr>
        <w:pStyle w:val="Akapitzlist"/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709" w:hanging="567"/>
        <w:rPr>
          <w:rStyle w:val="Teksttreci2"/>
          <w:rFonts w:ascii="Arial" w:hAnsi="Arial" w:cs="Arial"/>
          <w:color w:val="000000" w:themeColor="text1"/>
          <w:sz w:val="24"/>
          <w:szCs w:val="24"/>
        </w:rPr>
      </w:pPr>
      <w:r w:rsidRPr="00A13C1C">
        <w:rPr>
          <w:rStyle w:val="Teksttreci2"/>
          <w:rFonts w:ascii="Arial" w:hAnsi="Arial" w:cs="Arial"/>
          <w:color w:val="auto"/>
          <w:sz w:val="24"/>
          <w:szCs w:val="24"/>
        </w:rPr>
        <w:t xml:space="preserve">jestem podatnikiem podatku VAT (zaznaczyć właściwe </w:t>
      </w:r>
      <w:r w:rsidRPr="0003697C">
        <w:rPr>
          <w:rStyle w:val="Teksttreci2"/>
          <w:rFonts w:ascii="Arial" w:hAnsi="Arial" w:cs="Arial"/>
          <w:color w:val="000000" w:themeColor="text1"/>
          <w:sz w:val="24"/>
          <w:szCs w:val="24"/>
        </w:rPr>
        <w:t>X):</w:t>
      </w:r>
    </w:p>
    <w:p w:rsidR="00250157" w:rsidRPr="0003697C" w:rsidRDefault="00250157" w:rsidP="00250157">
      <w:pPr>
        <w:pStyle w:val="Tekstpodstawowywcity"/>
        <w:tabs>
          <w:tab w:val="left" w:pos="1560"/>
        </w:tabs>
        <w:spacing w:line="360" w:lineRule="auto"/>
        <w:ind w:left="709"/>
        <w:rPr>
          <w:rFonts w:ascii="Arial" w:hAnsi="Arial" w:cs="Arial"/>
          <w:color w:val="000000" w:themeColor="text1"/>
          <w:szCs w:val="24"/>
        </w:rPr>
      </w:pPr>
      <w:r w:rsidRPr="0003697C">
        <w:rPr>
          <w:rFonts w:ascii="Arial" w:hAnsi="Arial" w:cs="Arial"/>
          <w:b/>
          <w:color w:val="000000" w:themeColor="text1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03697C">
        <w:rPr>
          <w:rFonts w:ascii="Arial" w:hAnsi="Arial" w:cs="Arial"/>
          <w:b/>
          <w:color w:val="000000" w:themeColor="text1"/>
          <w:szCs w:val="24"/>
        </w:rPr>
        <w:instrText xml:space="preserve"> FORMCHECKBOX </w:instrText>
      </w:r>
      <w:r w:rsidR="003A05F3">
        <w:rPr>
          <w:rFonts w:ascii="Arial" w:hAnsi="Arial" w:cs="Arial"/>
          <w:b/>
          <w:color w:val="000000" w:themeColor="text1"/>
          <w:szCs w:val="24"/>
        </w:rPr>
      </w:r>
      <w:r w:rsidR="003A05F3">
        <w:rPr>
          <w:rFonts w:ascii="Arial" w:hAnsi="Arial" w:cs="Arial"/>
          <w:b/>
          <w:color w:val="000000" w:themeColor="text1"/>
          <w:szCs w:val="24"/>
        </w:rPr>
        <w:fldChar w:fldCharType="separate"/>
      </w:r>
      <w:r w:rsidRPr="0003697C">
        <w:rPr>
          <w:rFonts w:ascii="Arial" w:hAnsi="Arial" w:cs="Arial"/>
          <w:color w:val="000000" w:themeColor="text1"/>
          <w:szCs w:val="24"/>
        </w:rPr>
        <w:fldChar w:fldCharType="end"/>
      </w:r>
      <w:r w:rsidRPr="0003697C">
        <w:rPr>
          <w:rFonts w:ascii="Arial" w:hAnsi="Arial" w:cs="Arial"/>
          <w:color w:val="000000" w:themeColor="text1"/>
          <w:szCs w:val="24"/>
        </w:rPr>
        <w:tab/>
        <w:t>tak</w:t>
      </w:r>
    </w:p>
    <w:p w:rsidR="00250157" w:rsidRPr="00250157" w:rsidRDefault="00250157" w:rsidP="00250157">
      <w:pPr>
        <w:pStyle w:val="Tekstpodstawowywcity"/>
        <w:tabs>
          <w:tab w:val="left" w:pos="1560"/>
        </w:tabs>
        <w:spacing w:line="360" w:lineRule="auto"/>
        <w:ind w:left="709"/>
        <w:rPr>
          <w:rFonts w:ascii="Arial" w:eastAsia="Calibri" w:hAnsi="Arial" w:cs="Arial"/>
          <w:color w:val="000000" w:themeColor="text1"/>
          <w:sz w:val="22"/>
          <w:szCs w:val="24"/>
          <w:lang w:bidi="pl-PL"/>
        </w:rPr>
      </w:pPr>
      <w:r w:rsidRPr="0003697C">
        <w:rPr>
          <w:rFonts w:ascii="Arial" w:hAnsi="Arial" w:cs="Arial"/>
          <w:color w:val="000000" w:themeColor="text1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03697C">
        <w:rPr>
          <w:rFonts w:ascii="Arial" w:hAnsi="Arial" w:cs="Arial"/>
          <w:color w:val="000000" w:themeColor="text1"/>
          <w:szCs w:val="24"/>
        </w:rPr>
        <w:instrText xml:space="preserve"> FORMCHECKBOX </w:instrText>
      </w:r>
      <w:r w:rsidR="003A05F3">
        <w:rPr>
          <w:rFonts w:ascii="Arial" w:hAnsi="Arial" w:cs="Arial"/>
          <w:color w:val="000000" w:themeColor="text1"/>
          <w:szCs w:val="24"/>
        </w:rPr>
      </w:r>
      <w:r w:rsidR="003A05F3">
        <w:rPr>
          <w:rFonts w:ascii="Arial" w:hAnsi="Arial" w:cs="Arial"/>
          <w:color w:val="000000" w:themeColor="text1"/>
          <w:szCs w:val="24"/>
        </w:rPr>
        <w:fldChar w:fldCharType="separate"/>
      </w:r>
      <w:r w:rsidRPr="0003697C">
        <w:rPr>
          <w:rFonts w:ascii="Arial" w:hAnsi="Arial" w:cs="Arial"/>
          <w:color w:val="000000" w:themeColor="text1"/>
          <w:szCs w:val="24"/>
        </w:rPr>
        <w:fldChar w:fldCharType="end"/>
      </w:r>
      <w:r w:rsidRPr="0003697C">
        <w:rPr>
          <w:rFonts w:ascii="Arial" w:hAnsi="Arial" w:cs="Arial"/>
          <w:color w:val="000000" w:themeColor="text1"/>
          <w:szCs w:val="24"/>
        </w:rPr>
        <w:tab/>
        <w:t>nie</w:t>
      </w:r>
    </w:p>
    <w:p w:rsidR="005C719A" w:rsidRPr="005C719A" w:rsidRDefault="005C719A" w:rsidP="005C719A">
      <w:pPr>
        <w:widowControl w:val="0"/>
        <w:numPr>
          <w:ilvl w:val="0"/>
          <w:numId w:val="2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akceptuję warunki płatności określone przez Zamawiającego.</w:t>
      </w:r>
    </w:p>
    <w:p w:rsidR="005C719A" w:rsidRPr="005C719A" w:rsidRDefault="005C719A" w:rsidP="003A0635">
      <w:pPr>
        <w:widowControl w:val="0"/>
        <w:numPr>
          <w:ilvl w:val="0"/>
          <w:numId w:val="1"/>
        </w:numPr>
        <w:tabs>
          <w:tab w:val="left" w:pos="7025"/>
          <w:tab w:val="left" w:leader="dot" w:pos="7992"/>
        </w:tabs>
        <w:spacing w:before="120" w:after="0" w:line="360" w:lineRule="auto"/>
        <w:ind w:left="357" w:hanging="357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Potwierdzam, iż nie uczestniczę w innej ofercie dotyczącej tego samego postępowania.</w:t>
      </w:r>
    </w:p>
    <w:p w:rsidR="005C719A" w:rsidRPr="005C719A" w:rsidRDefault="005C719A" w:rsidP="003A0635">
      <w:pPr>
        <w:widowControl w:val="0"/>
        <w:numPr>
          <w:ilvl w:val="0"/>
          <w:numId w:val="1"/>
        </w:numPr>
        <w:tabs>
          <w:tab w:val="left" w:pos="7025"/>
          <w:tab w:val="left" w:leader="dot" w:pos="7992"/>
        </w:tabs>
        <w:spacing w:before="120" w:after="0" w:line="360" w:lineRule="auto"/>
        <w:ind w:left="357" w:hanging="357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 w:bidi="pl-PL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W przypadku wybrania mojej oferty zobowiązuję się do:</w:t>
      </w:r>
    </w:p>
    <w:p w:rsidR="005C719A" w:rsidRPr="005C719A" w:rsidRDefault="005C719A" w:rsidP="005C719A">
      <w:pPr>
        <w:widowControl w:val="0"/>
        <w:numPr>
          <w:ilvl w:val="0"/>
          <w:numId w:val="3"/>
        </w:numPr>
        <w:tabs>
          <w:tab w:val="left" w:pos="993"/>
        </w:tabs>
        <w:spacing w:after="0" w:line="360" w:lineRule="auto"/>
        <w:ind w:left="851" w:right="51" w:hanging="425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podpisania umowy na warunkach zawartych w SWZ, w miejscu i terminie wskazanym przez Zamawiającego,</w:t>
      </w:r>
    </w:p>
    <w:p w:rsidR="005C719A" w:rsidRPr="005C719A" w:rsidRDefault="005C719A" w:rsidP="005C719A">
      <w:pPr>
        <w:widowControl w:val="0"/>
        <w:numPr>
          <w:ilvl w:val="0"/>
          <w:numId w:val="3"/>
        </w:numPr>
        <w:tabs>
          <w:tab w:val="left" w:pos="426"/>
        </w:tabs>
        <w:spacing w:after="0" w:line="360" w:lineRule="auto"/>
        <w:ind w:right="51"/>
        <w:jc w:val="both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wyznaczenia osoby odpowiedzialnej za realizację zamówienia.</w:t>
      </w:r>
    </w:p>
    <w:p w:rsidR="005C719A" w:rsidRPr="005C719A" w:rsidRDefault="005C719A" w:rsidP="003A0635">
      <w:pPr>
        <w:widowControl w:val="0"/>
        <w:numPr>
          <w:ilvl w:val="0"/>
          <w:numId w:val="1"/>
        </w:numPr>
        <w:tabs>
          <w:tab w:val="left" w:pos="7025"/>
          <w:tab w:val="left" w:leader="dot" w:pos="7992"/>
        </w:tabs>
        <w:spacing w:before="120" w:after="0" w:line="360" w:lineRule="auto"/>
        <w:ind w:left="357" w:hanging="357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Oświadczam na podstawie art. 18 ust. 3 ustawy Pzp, że wskazane poniżej informacje zawarte w ofercie stanowią tajemnicę przedsiębiorstwa w rozumieniu przepisów o zwalczaniu nieuczciwej konkurencji i w związku z niniejszym nie mogą być udostępnione, w szczególności innym uczestnikom postępowania.</w:t>
      </w:r>
    </w:p>
    <w:tbl>
      <w:tblPr>
        <w:tblW w:w="41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"/>
        <w:gridCol w:w="4391"/>
        <w:gridCol w:w="2062"/>
      </w:tblGrid>
      <w:tr w:rsidR="005C719A" w:rsidRPr="005C719A" w:rsidTr="005C719A">
        <w:trPr>
          <w:trHeight w:val="177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719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719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>Oznaczenie rodzaju (nazwy) informacji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  <w:r w:rsidRPr="005C719A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  <w:t xml:space="preserve">nazwa pliku </w:t>
            </w:r>
          </w:p>
        </w:tc>
      </w:tr>
      <w:tr w:rsidR="005C719A" w:rsidRPr="005C719A" w:rsidTr="005C719A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5C719A" w:rsidRPr="005C719A" w:rsidTr="005C719A">
        <w:trPr>
          <w:trHeight w:val="322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9A" w:rsidRPr="005C719A" w:rsidRDefault="005C719A" w:rsidP="005C719A">
            <w:pPr>
              <w:widowControl w:val="0"/>
              <w:spacing w:after="0" w:line="360" w:lineRule="auto"/>
              <w:ind w:right="51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5C719A" w:rsidRPr="005C719A" w:rsidRDefault="005C719A" w:rsidP="005C719A">
      <w:pPr>
        <w:widowControl w:val="0"/>
        <w:tabs>
          <w:tab w:val="left" w:pos="426"/>
        </w:tabs>
        <w:spacing w:before="240" w:after="0" w:line="360" w:lineRule="auto"/>
        <w:ind w:left="284" w:right="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Wykazanie, że zastrzeżone informacje stanowią tajemnicę przedsiębiorstwa ………………………………………………………………………………………………</w:t>
      </w:r>
    </w:p>
    <w:p w:rsidR="005C719A" w:rsidRPr="005C719A" w:rsidRDefault="005C719A" w:rsidP="005C719A">
      <w:pPr>
        <w:widowControl w:val="0"/>
        <w:tabs>
          <w:tab w:val="left" w:pos="426"/>
        </w:tabs>
        <w:spacing w:after="0" w:line="360" w:lineRule="auto"/>
        <w:ind w:right="51"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5C719A" w:rsidRPr="005C719A" w:rsidRDefault="005C719A" w:rsidP="005C719A">
      <w:pPr>
        <w:widowControl w:val="0"/>
        <w:tabs>
          <w:tab w:val="left" w:pos="426"/>
        </w:tabs>
        <w:spacing w:after="0" w:line="360" w:lineRule="auto"/>
        <w:ind w:left="284" w:right="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719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przypadku gdy żadna z informacji zawartych w ofercie nie stanowi tajemnicy przedsiębiorstwa w rozumieniu przepisów o zwalczaniu nieuczciwej konkurencji, Wykonawca nie wypełnia pkt 6</w:t>
      </w:r>
    </w:p>
    <w:p w:rsidR="004B6094" w:rsidRPr="004B6094" w:rsidRDefault="005C719A" w:rsidP="004B6094">
      <w:pPr>
        <w:numPr>
          <w:ilvl w:val="0"/>
          <w:numId w:val="1"/>
        </w:numPr>
        <w:spacing w:before="120" w:after="0" w:line="360" w:lineRule="auto"/>
        <w:ind w:left="357" w:hanging="357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 xml:space="preserve">Oświadczam, że wypełniła(e)m na rzecz zamawiającego obowiązki informacyjne przewidziane w art. 14 RODO* wobec osób fizycznych (np. własnych pracowników, podwykonawców, jego pracowników oraz innych podmiotów trzecich), od których dane osobowe pozyskała(e)m </w:t>
      </w:r>
      <w:r w:rsidR="002D7508">
        <w:rPr>
          <w:rFonts w:ascii="Arial" w:eastAsia="Arial" w:hAnsi="Arial" w:cs="Arial"/>
          <w:color w:val="000000" w:themeColor="text1"/>
          <w:sz w:val="24"/>
          <w:szCs w:val="24"/>
        </w:rPr>
        <w:t xml:space="preserve">w celu ubiegania się o </w:t>
      </w:r>
      <w:r w:rsidRPr="005C719A">
        <w:rPr>
          <w:rFonts w:ascii="Arial" w:eastAsia="Arial" w:hAnsi="Arial" w:cs="Arial"/>
          <w:color w:val="000000" w:themeColor="text1"/>
          <w:sz w:val="24"/>
          <w:szCs w:val="24"/>
        </w:rPr>
        <w:t>udzielenie zamówienia publicznego w niniejszym postępowaniu.** Skorzystała(e)m z treści obowiązku informacyjnego zawartego w SWZ.</w:t>
      </w:r>
    </w:p>
    <w:p w:rsidR="005C719A" w:rsidRPr="004B6094" w:rsidRDefault="005C719A" w:rsidP="004B6094">
      <w:pPr>
        <w:spacing w:before="240"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B6094">
        <w:rPr>
          <w:rFonts w:ascii="Arial" w:eastAsia="Arial" w:hAnsi="Arial" w:cs="Arial"/>
          <w:color w:val="000000" w:themeColor="text1"/>
          <w:sz w:val="24"/>
          <w:szCs w:val="24"/>
        </w:rPr>
        <w:t>Obowiązek informacyjny z art. 13 RODO* wobec osób fizycznych, od których bezpośrednio zebrała(e)m dane (np. moich podwykonawców, w tym prowadzących działalność gospodarczą), wykonała(e)m we własnym zakresie jako administrator tych danych.</w:t>
      </w:r>
    </w:p>
    <w:p w:rsidR="005C719A" w:rsidRPr="004B6094" w:rsidRDefault="005C719A" w:rsidP="004B6094">
      <w:pPr>
        <w:spacing w:before="240" w:after="0" w:line="360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4B6094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* Rozporządzenie Parlamentu Europejskiego i Rady (UE) 2016/679 z dnia 27</w:t>
      </w:r>
      <w:r w:rsidR="00641412" w:rsidRPr="004B6094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4B6094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kwietnia 2016 r. w sprawie ochrony osób fizycznych w związku z przetwarzaniem danych osobowych i w sprawie swobodnego przepływu takich danych oraz uchylenia dyrektywy 95/46/WE (Dz. Urz. UE L 119 z 04.05.2016).</w:t>
      </w:r>
    </w:p>
    <w:p w:rsidR="005C719A" w:rsidRPr="004B6094" w:rsidRDefault="005C719A" w:rsidP="004B6094">
      <w:pPr>
        <w:spacing w:before="240" w:after="0" w:line="360" w:lineRule="auto"/>
        <w:jc w:val="both"/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</w:pPr>
      <w:r w:rsidRPr="004B6094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pl-PL"/>
        </w:rPr>
        <w:t>** W przypadku gdy wykonawca nie przekazuje zamawiającemu danych osobowych innych niż tylko dotyczących jego osoby, to nie składa treści tego oświadczenia (usunięcie treści oświadczenia odbywa się np. przez jego wykreślenie).</w:t>
      </w:r>
    </w:p>
    <w:p w:rsidR="005C719A" w:rsidRPr="004B6094" w:rsidRDefault="005C719A" w:rsidP="004B6094">
      <w:pPr>
        <w:spacing w:before="480" w:after="0" w:line="36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004B6094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Uwaga: Dokument należy opatrzyć kwalifikowanym podpisem elektronicznym lub podpisem zaufanym lub podpisem osobistym przez osobę</w:t>
      </w:r>
      <w:r w:rsidRPr="004B6094">
        <w:rPr>
          <w:rFonts w:ascii="Arial" w:eastAsia="Calibri" w:hAnsi="Arial" w:cs="Arial"/>
          <w:iCs/>
          <w:color w:val="000000" w:themeColor="text1"/>
          <w:sz w:val="24"/>
          <w:szCs w:val="24"/>
        </w:rPr>
        <w:t xml:space="preserve"> lub osoby uprawnione do reprezentowania Wykonawcy i przekazać Zamawiającemu wraz z dokumentem(-ami) potwierdzającymi prawo do reprezentacji Wykonawcy przez osobę lub osoby podpisujące ofertę.</w:t>
      </w:r>
    </w:p>
    <w:sectPr w:rsidR="005C719A" w:rsidRPr="004B609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B7E" w:rsidRDefault="00586B7E" w:rsidP="005C719A">
      <w:pPr>
        <w:spacing w:after="0" w:line="240" w:lineRule="auto"/>
      </w:pPr>
      <w:r>
        <w:separator/>
      </w:r>
    </w:p>
  </w:endnote>
  <w:endnote w:type="continuationSeparator" w:id="0">
    <w:p w:rsidR="00586B7E" w:rsidRDefault="00586B7E" w:rsidP="005C7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69899504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586B7E" w:rsidRPr="005C719A" w:rsidRDefault="00586B7E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5C719A">
          <w:rPr>
            <w:rFonts w:ascii="Arial" w:hAnsi="Arial" w:cs="Arial"/>
            <w:sz w:val="24"/>
            <w:szCs w:val="24"/>
          </w:rPr>
          <w:fldChar w:fldCharType="begin"/>
        </w:r>
        <w:r w:rsidRPr="005C719A">
          <w:rPr>
            <w:rFonts w:ascii="Arial" w:hAnsi="Arial" w:cs="Arial"/>
            <w:sz w:val="24"/>
            <w:szCs w:val="24"/>
          </w:rPr>
          <w:instrText>PAGE   \* MERGEFORMAT</w:instrText>
        </w:r>
        <w:r w:rsidRPr="005C719A">
          <w:rPr>
            <w:rFonts w:ascii="Arial" w:hAnsi="Arial" w:cs="Arial"/>
            <w:sz w:val="24"/>
            <w:szCs w:val="24"/>
          </w:rPr>
          <w:fldChar w:fldCharType="separate"/>
        </w:r>
        <w:r w:rsidR="003A05F3">
          <w:rPr>
            <w:rFonts w:ascii="Arial" w:hAnsi="Arial" w:cs="Arial"/>
            <w:noProof/>
            <w:sz w:val="24"/>
            <w:szCs w:val="24"/>
          </w:rPr>
          <w:t>5</w:t>
        </w:r>
        <w:r w:rsidRPr="005C719A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586B7E" w:rsidRPr="005C719A" w:rsidRDefault="00586B7E" w:rsidP="005C719A">
    <w:pPr>
      <w:tabs>
        <w:tab w:val="center" w:pos="4536"/>
        <w:tab w:val="right" w:pos="9072"/>
      </w:tabs>
      <w:spacing w:after="0" w:line="240" w:lineRule="auto"/>
      <w:rPr>
        <w:rFonts w:eastAsiaTheme="minorEastAsia"/>
      </w:rPr>
    </w:pPr>
    <w:r w:rsidRPr="005C719A">
      <w:rPr>
        <w:rFonts w:ascii="Arial" w:eastAsiaTheme="minorEastAsia" w:hAnsi="Arial" w:cs="Arial"/>
        <w:sz w:val="24"/>
        <w:szCs w:val="24"/>
      </w:rPr>
      <w:t>Zakład Gospodarki Mieszkaniowej w Rybniku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B7E" w:rsidRDefault="00586B7E" w:rsidP="005C719A">
      <w:pPr>
        <w:spacing w:after="0" w:line="240" w:lineRule="auto"/>
      </w:pPr>
      <w:r>
        <w:separator/>
      </w:r>
    </w:p>
  </w:footnote>
  <w:footnote w:type="continuationSeparator" w:id="0">
    <w:p w:rsidR="00586B7E" w:rsidRDefault="00586B7E" w:rsidP="005C7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94E7F"/>
    <w:multiLevelType w:val="hybridMultilevel"/>
    <w:tmpl w:val="6F3A6F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3684E"/>
    <w:multiLevelType w:val="hybridMultilevel"/>
    <w:tmpl w:val="ABF67E4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E183E9C"/>
    <w:multiLevelType w:val="hybridMultilevel"/>
    <w:tmpl w:val="860868EE"/>
    <w:lvl w:ilvl="0" w:tplc="172C4E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E6608"/>
    <w:multiLevelType w:val="hybridMultilevel"/>
    <w:tmpl w:val="2D9646F0"/>
    <w:lvl w:ilvl="0" w:tplc="04150011">
      <w:start w:val="1"/>
      <w:numFmt w:val="decimal"/>
      <w:lvlText w:val="%1)"/>
      <w:lvlJc w:val="left"/>
      <w:pPr>
        <w:ind w:left="5180" w:hanging="360"/>
      </w:pPr>
      <w:rPr>
        <w:b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727E7C"/>
    <w:multiLevelType w:val="hybridMultilevel"/>
    <w:tmpl w:val="428C4FDA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D0B3C7B"/>
    <w:multiLevelType w:val="hybridMultilevel"/>
    <w:tmpl w:val="CC101058"/>
    <w:lvl w:ilvl="0" w:tplc="53C2BE8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B5101"/>
    <w:multiLevelType w:val="hybridMultilevel"/>
    <w:tmpl w:val="D1A6861C"/>
    <w:lvl w:ilvl="0" w:tplc="8DBCCAB4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yRrEQDbH+Jipxpj57Z66ajS0KvqU6RhomWvo16YIXyGfoZZVjSiORTVkl8RAKgbBL8rljPmtZm2pJBmHpNS/A==" w:salt="OF+C8A5012lBvin1eDERY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0DE"/>
    <w:rsid w:val="000122F6"/>
    <w:rsid w:val="000123A8"/>
    <w:rsid w:val="00072CC6"/>
    <w:rsid w:val="00124843"/>
    <w:rsid w:val="0014096A"/>
    <w:rsid w:val="00142E44"/>
    <w:rsid w:val="001B1E89"/>
    <w:rsid w:val="001E526B"/>
    <w:rsid w:val="00224661"/>
    <w:rsid w:val="00250157"/>
    <w:rsid w:val="00277DE7"/>
    <w:rsid w:val="00292F03"/>
    <w:rsid w:val="002B26C9"/>
    <w:rsid w:val="002D7508"/>
    <w:rsid w:val="002E2688"/>
    <w:rsid w:val="003206B6"/>
    <w:rsid w:val="00331315"/>
    <w:rsid w:val="0033449E"/>
    <w:rsid w:val="00367517"/>
    <w:rsid w:val="0037687F"/>
    <w:rsid w:val="00380181"/>
    <w:rsid w:val="003904E2"/>
    <w:rsid w:val="003A05F3"/>
    <w:rsid w:val="003A0635"/>
    <w:rsid w:val="003A1CBD"/>
    <w:rsid w:val="003C7E68"/>
    <w:rsid w:val="003F0E62"/>
    <w:rsid w:val="00402812"/>
    <w:rsid w:val="004729DE"/>
    <w:rsid w:val="00473738"/>
    <w:rsid w:val="0048392E"/>
    <w:rsid w:val="0049517D"/>
    <w:rsid w:val="004B6094"/>
    <w:rsid w:val="004D0A90"/>
    <w:rsid w:val="004D4176"/>
    <w:rsid w:val="00533B02"/>
    <w:rsid w:val="005627EF"/>
    <w:rsid w:val="00586B7E"/>
    <w:rsid w:val="005C719A"/>
    <w:rsid w:val="005E61C0"/>
    <w:rsid w:val="005E6CEC"/>
    <w:rsid w:val="00624A80"/>
    <w:rsid w:val="00641412"/>
    <w:rsid w:val="00646985"/>
    <w:rsid w:val="0065072C"/>
    <w:rsid w:val="006C50DE"/>
    <w:rsid w:val="006E39A8"/>
    <w:rsid w:val="006F31D1"/>
    <w:rsid w:val="00706E29"/>
    <w:rsid w:val="00764A2E"/>
    <w:rsid w:val="0080109C"/>
    <w:rsid w:val="008974AD"/>
    <w:rsid w:val="008A605A"/>
    <w:rsid w:val="008C489D"/>
    <w:rsid w:val="008E113B"/>
    <w:rsid w:val="00903D38"/>
    <w:rsid w:val="009208D7"/>
    <w:rsid w:val="00922EC6"/>
    <w:rsid w:val="009454EE"/>
    <w:rsid w:val="009810A9"/>
    <w:rsid w:val="00995290"/>
    <w:rsid w:val="009A02AF"/>
    <w:rsid w:val="009D0FD6"/>
    <w:rsid w:val="009E67C7"/>
    <w:rsid w:val="00A02C90"/>
    <w:rsid w:val="00A4395F"/>
    <w:rsid w:val="00A82E71"/>
    <w:rsid w:val="00AC10C8"/>
    <w:rsid w:val="00BD09F3"/>
    <w:rsid w:val="00BD538C"/>
    <w:rsid w:val="00BF3C95"/>
    <w:rsid w:val="00C1758E"/>
    <w:rsid w:val="00C5387B"/>
    <w:rsid w:val="00C65E60"/>
    <w:rsid w:val="00C7276D"/>
    <w:rsid w:val="00C9063D"/>
    <w:rsid w:val="00C961E9"/>
    <w:rsid w:val="00CE6739"/>
    <w:rsid w:val="00CF1840"/>
    <w:rsid w:val="00D23598"/>
    <w:rsid w:val="00D5576A"/>
    <w:rsid w:val="00D57043"/>
    <w:rsid w:val="00D64DD0"/>
    <w:rsid w:val="00D729C3"/>
    <w:rsid w:val="00D742F4"/>
    <w:rsid w:val="00D843EE"/>
    <w:rsid w:val="00DB4AA7"/>
    <w:rsid w:val="00DE0736"/>
    <w:rsid w:val="00DF485C"/>
    <w:rsid w:val="00E221A0"/>
    <w:rsid w:val="00E87ED4"/>
    <w:rsid w:val="00EB2C2F"/>
    <w:rsid w:val="00F209C6"/>
    <w:rsid w:val="00F44B14"/>
    <w:rsid w:val="00F56963"/>
    <w:rsid w:val="00FA181E"/>
    <w:rsid w:val="00FA2E4E"/>
    <w:rsid w:val="00FB2B5A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A663B-6EFA-4332-95F9-1BBAC462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71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7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719A"/>
  </w:style>
  <w:style w:type="paragraph" w:styleId="Stopka">
    <w:name w:val="footer"/>
    <w:basedOn w:val="Normalny"/>
    <w:link w:val="StopkaZnak"/>
    <w:uiPriority w:val="99"/>
    <w:unhideWhenUsed/>
    <w:rsid w:val="005C7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719A"/>
  </w:style>
  <w:style w:type="paragraph" w:styleId="Tekstdymka">
    <w:name w:val="Balloon Text"/>
    <w:basedOn w:val="Normalny"/>
    <w:link w:val="TekstdymkaZnak"/>
    <w:uiPriority w:val="99"/>
    <w:semiHidden/>
    <w:unhideWhenUsed/>
    <w:rsid w:val="00DB4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AA7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C961E9"/>
    <w:pPr>
      <w:ind w:left="720"/>
      <w:contextualSpacing/>
    </w:p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33449E"/>
  </w:style>
  <w:style w:type="character" w:customStyle="1" w:styleId="Teksttreci2">
    <w:name w:val="Tekst treści (2)"/>
    <w:basedOn w:val="Domylnaczcionkaakapitu"/>
    <w:qFormat/>
    <w:rsid w:val="0025015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podstawowywcity">
    <w:name w:val="Tekst podstawowy wci?ty"/>
    <w:basedOn w:val="Normalny"/>
    <w:rsid w:val="00250157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F9AF39FA</Template>
  <TotalTime>139</TotalTime>
  <Pages>5</Pages>
  <Words>1009</Words>
  <Characters>6054</Characters>
  <Application>Microsoft Office Word</Application>
  <DocSecurity>8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Dąbska</dc:creator>
  <cp:keywords/>
  <dc:description/>
  <cp:lastModifiedBy>Magdalena Poremska</cp:lastModifiedBy>
  <cp:revision>93</cp:revision>
  <cp:lastPrinted>2025-10-23T05:28:00Z</cp:lastPrinted>
  <dcterms:created xsi:type="dcterms:W3CDTF">2023-03-23T08:54:00Z</dcterms:created>
  <dcterms:modified xsi:type="dcterms:W3CDTF">2026-10-15T12:53:00Z</dcterms:modified>
</cp:coreProperties>
</file>