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EA0" w:rsidRDefault="00FC4EA0" w:rsidP="00E80043">
      <w:pPr>
        <w:pStyle w:val="Nagwek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4EA0" w:rsidRDefault="00FC4EA0" w:rsidP="00E80043">
      <w:pPr>
        <w:pStyle w:val="Nagwek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0043" w:rsidRDefault="00E80043" w:rsidP="00E80043">
      <w:pPr>
        <w:pStyle w:val="Nagwek"/>
      </w:pPr>
      <w:r w:rsidRPr="00BA0624">
        <w:rPr>
          <w:rFonts w:eastAsia="Times New Roman" w:cstheme="minorHAnsi"/>
          <w:lang w:eastAsia="pl-PL"/>
        </w:rPr>
        <w:t>znak pisma: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9A9">
        <w:t>ZWK.ZP.</w:t>
      </w:r>
      <w:r w:rsidR="003E6A5F" w:rsidRPr="003E6A5F">
        <w:t>271.</w:t>
      </w:r>
      <w:r w:rsidR="00E97FCF">
        <w:t>9</w:t>
      </w:r>
      <w:bookmarkStart w:id="0" w:name="_GoBack"/>
      <w:bookmarkEnd w:id="0"/>
      <w:r w:rsidR="003E6A5F" w:rsidRPr="003E6A5F">
        <w:t>.202</w:t>
      </w:r>
      <w:r w:rsidR="00A92D15">
        <w:t>6</w:t>
      </w:r>
    </w:p>
    <w:p w:rsidR="00E80043" w:rsidRPr="00A92D15" w:rsidRDefault="00E80043" w:rsidP="00E80043">
      <w:pPr>
        <w:spacing w:line="276" w:lineRule="auto"/>
        <w:jc w:val="right"/>
        <w:rPr>
          <w:rFonts w:cstheme="minorHAnsi"/>
          <w:sz w:val="18"/>
          <w:szCs w:val="18"/>
        </w:rPr>
      </w:pPr>
      <w:r w:rsidRPr="00A92D15">
        <w:rPr>
          <w:rFonts w:cstheme="minorHAnsi"/>
          <w:b/>
          <w:sz w:val="18"/>
          <w:szCs w:val="18"/>
        </w:rPr>
        <w:t>Załącznik Nr 1 do SWZ</w:t>
      </w:r>
    </w:p>
    <w:tbl>
      <w:tblPr>
        <w:tblW w:w="10346" w:type="dxa"/>
        <w:tblLayout w:type="fixed"/>
        <w:tblLook w:val="01E0" w:firstRow="1" w:lastRow="1" w:firstColumn="1" w:lastColumn="1" w:noHBand="0" w:noVBand="0"/>
      </w:tblPr>
      <w:tblGrid>
        <w:gridCol w:w="5131"/>
        <w:gridCol w:w="609"/>
        <w:gridCol w:w="4052"/>
        <w:gridCol w:w="554"/>
      </w:tblGrid>
      <w:tr w:rsidR="00E80043" w:rsidRPr="009203FE" w:rsidTr="00A92D15">
        <w:trPr>
          <w:gridAfter w:val="1"/>
          <w:wAfter w:w="554" w:type="dxa"/>
          <w:trHeight w:val="567"/>
        </w:trPr>
        <w:tc>
          <w:tcPr>
            <w:tcW w:w="5131" w:type="dxa"/>
          </w:tcPr>
          <w:p w:rsidR="00E80043" w:rsidRPr="009203FE" w:rsidRDefault="00E80043" w:rsidP="00F12C3E">
            <w:pPr>
              <w:tabs>
                <w:tab w:val="left" w:pos="851"/>
              </w:tabs>
              <w:suppressAutoHyphens/>
              <w:spacing w:line="276" w:lineRule="auto"/>
              <w:jc w:val="both"/>
              <w:rPr>
                <w:rFonts w:cstheme="minorHAnsi"/>
              </w:rPr>
            </w:pPr>
            <w:r w:rsidRPr="009203FE">
              <w:rPr>
                <w:rFonts w:cstheme="minorHAnsi"/>
              </w:rPr>
              <w:br w:type="page"/>
            </w:r>
          </w:p>
        </w:tc>
        <w:tc>
          <w:tcPr>
            <w:tcW w:w="4661" w:type="dxa"/>
            <w:gridSpan w:val="2"/>
          </w:tcPr>
          <w:p w:rsidR="00E80043" w:rsidRPr="009203FE" w:rsidRDefault="00E80043" w:rsidP="00F12C3E">
            <w:pPr>
              <w:suppressAutoHyphens/>
              <w:spacing w:line="276" w:lineRule="auto"/>
              <w:jc w:val="both"/>
              <w:rPr>
                <w:rFonts w:cstheme="minorHAnsi"/>
              </w:rPr>
            </w:pPr>
          </w:p>
          <w:p w:rsidR="00E80043" w:rsidRPr="009203FE" w:rsidRDefault="00E80043" w:rsidP="00A92D15">
            <w:pPr>
              <w:suppressAutoHyphens/>
              <w:spacing w:after="0" w:line="276" w:lineRule="auto"/>
              <w:jc w:val="center"/>
              <w:rPr>
                <w:rFonts w:cstheme="minorHAnsi"/>
              </w:rPr>
            </w:pPr>
            <w:r w:rsidRPr="009203FE">
              <w:rPr>
                <w:rFonts w:cstheme="minorHAnsi"/>
              </w:rPr>
              <w:t>..........................................................</w:t>
            </w:r>
          </w:p>
          <w:p w:rsidR="00E80043" w:rsidRPr="009203FE" w:rsidRDefault="00E80043" w:rsidP="00F12C3E">
            <w:pPr>
              <w:suppressAutoHyphens/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9203FE">
              <w:rPr>
                <w:rFonts w:cstheme="minorHAnsi"/>
                <w:sz w:val="16"/>
                <w:szCs w:val="16"/>
              </w:rPr>
              <w:t>Miejscowość i data</w:t>
            </w:r>
          </w:p>
        </w:tc>
      </w:tr>
      <w:tr w:rsidR="00E80043" w:rsidRPr="009203FE" w:rsidTr="00A92D15">
        <w:trPr>
          <w:gridAfter w:val="1"/>
          <w:wAfter w:w="554" w:type="dxa"/>
          <w:trHeight w:val="875"/>
        </w:trPr>
        <w:tc>
          <w:tcPr>
            <w:tcW w:w="5131" w:type="dxa"/>
          </w:tcPr>
          <w:p w:rsidR="00E80043" w:rsidRPr="009203FE" w:rsidRDefault="00E80043" w:rsidP="00A92D15">
            <w:pPr>
              <w:tabs>
                <w:tab w:val="left" w:pos="851"/>
              </w:tabs>
              <w:suppressAutoHyphens/>
              <w:spacing w:after="0" w:line="276" w:lineRule="auto"/>
              <w:jc w:val="center"/>
              <w:rPr>
                <w:rFonts w:cstheme="minorHAnsi"/>
              </w:rPr>
            </w:pPr>
            <w:r w:rsidRPr="009203FE">
              <w:rPr>
                <w:rFonts w:cstheme="minorHAnsi"/>
              </w:rPr>
              <w:t>....................................................................................</w:t>
            </w:r>
          </w:p>
          <w:p w:rsidR="00E80043" w:rsidRPr="009203FE" w:rsidRDefault="00E80043" w:rsidP="00F12C3E">
            <w:pPr>
              <w:tabs>
                <w:tab w:val="left" w:pos="851"/>
              </w:tabs>
              <w:suppressAutoHyphens/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9203FE">
              <w:rPr>
                <w:rFonts w:cstheme="minorHAnsi"/>
                <w:sz w:val="16"/>
                <w:szCs w:val="16"/>
              </w:rPr>
              <w:t>Nazwa i adres Wykonawcy</w:t>
            </w:r>
          </w:p>
        </w:tc>
        <w:tc>
          <w:tcPr>
            <w:tcW w:w="4661" w:type="dxa"/>
            <w:gridSpan w:val="2"/>
            <w:vAlign w:val="center"/>
          </w:tcPr>
          <w:p w:rsidR="00E80043" w:rsidRPr="009203FE" w:rsidRDefault="00E80043" w:rsidP="00F12C3E">
            <w:pPr>
              <w:tabs>
                <w:tab w:val="left" w:pos="851"/>
              </w:tabs>
              <w:suppressAutoHyphens/>
              <w:spacing w:line="276" w:lineRule="auto"/>
              <w:jc w:val="right"/>
              <w:rPr>
                <w:rFonts w:cstheme="minorHAnsi"/>
                <w:b/>
              </w:rPr>
            </w:pPr>
          </w:p>
        </w:tc>
      </w:tr>
      <w:tr w:rsidR="00E80043" w:rsidRPr="009203FE" w:rsidTr="00A92D1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740" w:type="dxa"/>
            <w:gridSpan w:val="2"/>
          </w:tcPr>
          <w:p w:rsidR="00E80043" w:rsidRPr="009203FE" w:rsidRDefault="00E80043" w:rsidP="00F12C3E">
            <w:pPr>
              <w:suppressAutoHyphens/>
              <w:spacing w:line="276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4606" w:type="dxa"/>
            <w:gridSpan w:val="2"/>
          </w:tcPr>
          <w:p w:rsidR="00E80043" w:rsidRPr="009203FE" w:rsidRDefault="00E80043" w:rsidP="00F12C3E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203FE">
              <w:rPr>
                <w:rFonts w:eastAsia="Times New Roman" w:cstheme="minorHAnsi"/>
                <w:b/>
                <w:lang w:eastAsia="pl-PL"/>
              </w:rPr>
              <w:t xml:space="preserve">Zachodniopomorska Wojewódzka </w:t>
            </w:r>
          </w:p>
          <w:p w:rsidR="00E80043" w:rsidRPr="009203FE" w:rsidRDefault="00E80043" w:rsidP="00F12C3E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203FE">
              <w:rPr>
                <w:rFonts w:eastAsia="Times New Roman" w:cstheme="minorHAnsi"/>
                <w:b/>
                <w:lang w:eastAsia="pl-PL"/>
              </w:rPr>
              <w:t xml:space="preserve">Komenda Ochotniczych Hufców </w:t>
            </w:r>
          </w:p>
          <w:p w:rsidR="00E80043" w:rsidRPr="009203FE" w:rsidRDefault="00E80043" w:rsidP="00F12C3E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203FE">
              <w:rPr>
                <w:rFonts w:eastAsia="Times New Roman" w:cstheme="minorHAnsi"/>
                <w:b/>
                <w:lang w:eastAsia="pl-PL"/>
              </w:rPr>
              <w:t>Pracy w Szczecinie</w:t>
            </w:r>
          </w:p>
        </w:tc>
      </w:tr>
      <w:tr w:rsidR="00E80043" w:rsidRPr="009203FE" w:rsidTr="00A92D1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740" w:type="dxa"/>
            <w:gridSpan w:val="2"/>
          </w:tcPr>
          <w:p w:rsidR="00E80043" w:rsidRPr="009203FE" w:rsidRDefault="00E80043" w:rsidP="00A92D15">
            <w:pPr>
              <w:suppressAutoHyphens/>
              <w:spacing w:after="0" w:line="276" w:lineRule="auto"/>
              <w:jc w:val="both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E80043" w:rsidRPr="009203FE" w:rsidRDefault="00E80043" w:rsidP="00A92D15">
            <w:pPr>
              <w:suppressAutoHyphens/>
              <w:spacing w:after="0" w:line="276" w:lineRule="auto"/>
              <w:jc w:val="both"/>
              <w:rPr>
                <w:rFonts w:cstheme="minorHAnsi"/>
              </w:rPr>
            </w:pPr>
            <w:r w:rsidRPr="009203FE">
              <w:rPr>
                <w:rFonts w:cstheme="minorHAnsi"/>
              </w:rPr>
              <w:t>ul. Dworcowa 19</w:t>
            </w:r>
          </w:p>
        </w:tc>
      </w:tr>
      <w:tr w:rsidR="00E80043" w:rsidRPr="00A92D15" w:rsidTr="00A92D1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740" w:type="dxa"/>
            <w:gridSpan w:val="2"/>
          </w:tcPr>
          <w:p w:rsidR="00E80043" w:rsidRPr="00A92D15" w:rsidRDefault="00E80043" w:rsidP="00A92D15">
            <w:pPr>
              <w:suppressAutoHyphens/>
              <w:spacing w:after="0"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A92D15" w:rsidRDefault="00A92D15" w:rsidP="00A92D15">
            <w:pPr>
              <w:suppressAutoHyphens/>
              <w:spacing w:after="0"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A92D15" w:rsidRPr="00A92D15" w:rsidRDefault="00A92D15" w:rsidP="00A92D15">
            <w:pPr>
              <w:suppressAutoHyphens/>
              <w:spacing w:after="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                  </w:t>
            </w:r>
            <w:r w:rsidRPr="00A92D15">
              <w:rPr>
                <w:rFonts w:cstheme="minorHAnsi"/>
                <w:b/>
                <w:sz w:val="24"/>
                <w:szCs w:val="24"/>
              </w:rPr>
              <w:t>FORMULARZ OFERTOWY</w:t>
            </w:r>
          </w:p>
        </w:tc>
        <w:tc>
          <w:tcPr>
            <w:tcW w:w="4606" w:type="dxa"/>
            <w:gridSpan w:val="2"/>
          </w:tcPr>
          <w:p w:rsidR="00E80043" w:rsidRPr="00A92D15" w:rsidRDefault="00E80043" w:rsidP="00A92D15">
            <w:pPr>
              <w:suppressAutoHyphens/>
              <w:spacing w:after="0" w:line="276" w:lineRule="auto"/>
              <w:jc w:val="both"/>
              <w:rPr>
                <w:rFonts w:cstheme="minorHAnsi"/>
              </w:rPr>
            </w:pPr>
            <w:r w:rsidRPr="00A92D15">
              <w:rPr>
                <w:rFonts w:cstheme="minorHAnsi"/>
              </w:rPr>
              <w:t>70-206 Szczecin</w:t>
            </w:r>
          </w:p>
          <w:p w:rsidR="00A92D15" w:rsidRPr="00A92D15" w:rsidRDefault="00A92D15" w:rsidP="00A92D15">
            <w:pPr>
              <w:suppressAutoHyphens/>
              <w:spacing w:after="0" w:line="276" w:lineRule="auto"/>
              <w:ind w:left="-5810" w:hanging="1415"/>
              <w:rPr>
                <w:rFonts w:cstheme="minorHAnsi"/>
                <w:sz w:val="24"/>
                <w:szCs w:val="24"/>
              </w:rPr>
            </w:pPr>
          </w:p>
        </w:tc>
      </w:tr>
    </w:tbl>
    <w:p w:rsidR="00E80043" w:rsidRPr="009203FE" w:rsidRDefault="00E80043" w:rsidP="00E80043">
      <w:pPr>
        <w:rPr>
          <w:lang w:eastAsia="pl-PL"/>
        </w:rPr>
      </w:pPr>
    </w:p>
    <w:p w:rsidR="00E80043" w:rsidRPr="009203FE" w:rsidRDefault="00E80043" w:rsidP="00E80043">
      <w:pPr>
        <w:tabs>
          <w:tab w:val="left" w:pos="284"/>
          <w:tab w:val="left" w:pos="567"/>
          <w:tab w:val="left" w:pos="709"/>
        </w:tabs>
        <w:suppressAutoHyphens/>
        <w:jc w:val="both"/>
        <w:rPr>
          <w:rFonts w:cstheme="minorHAnsi"/>
        </w:rPr>
      </w:pPr>
      <w:r w:rsidRPr="009203FE">
        <w:rPr>
          <w:rFonts w:cstheme="minorHAnsi"/>
        </w:rPr>
        <w:t>Data sporządzenia oferty: .........................................................................................................................</w:t>
      </w:r>
    </w:p>
    <w:p w:rsidR="00E80043" w:rsidRPr="009203FE" w:rsidRDefault="00E80043" w:rsidP="00E80043">
      <w:pPr>
        <w:tabs>
          <w:tab w:val="left" w:pos="284"/>
          <w:tab w:val="left" w:pos="567"/>
          <w:tab w:val="left" w:pos="709"/>
        </w:tabs>
        <w:suppressAutoHyphens/>
        <w:rPr>
          <w:rFonts w:cstheme="minorHAnsi"/>
        </w:rPr>
      </w:pPr>
      <w:r w:rsidRPr="009203FE">
        <w:rPr>
          <w:rFonts w:cstheme="minorHAnsi"/>
        </w:rPr>
        <w:t>Nazwisko lub firma ( nazwa ) oraz adres Wykonawcy: …................................................................................................................................................................</w:t>
      </w:r>
    </w:p>
    <w:p w:rsidR="00E80043" w:rsidRPr="009203FE" w:rsidRDefault="00E80043" w:rsidP="00E80043">
      <w:pPr>
        <w:tabs>
          <w:tab w:val="left" w:pos="284"/>
          <w:tab w:val="left" w:pos="567"/>
          <w:tab w:val="left" w:pos="709"/>
        </w:tabs>
        <w:suppressAutoHyphens/>
        <w:jc w:val="both"/>
        <w:rPr>
          <w:rFonts w:cstheme="minorHAnsi"/>
        </w:rPr>
      </w:pPr>
      <w:r w:rsidRPr="009203FE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:rsidR="00E80043" w:rsidRPr="009203FE" w:rsidRDefault="00E80043" w:rsidP="00E80043">
      <w:pPr>
        <w:tabs>
          <w:tab w:val="left" w:pos="284"/>
          <w:tab w:val="left" w:pos="567"/>
          <w:tab w:val="left" w:pos="709"/>
        </w:tabs>
        <w:suppressAutoHyphens/>
        <w:jc w:val="both"/>
        <w:rPr>
          <w:rFonts w:cstheme="minorHAnsi"/>
        </w:rPr>
      </w:pPr>
      <w:r w:rsidRPr="009203FE">
        <w:rPr>
          <w:rFonts w:cstheme="minorHAnsi"/>
        </w:rPr>
        <w:t>Numer telefonu</w:t>
      </w:r>
      <w:r w:rsidR="00A92D15">
        <w:rPr>
          <w:rFonts w:cstheme="minorHAnsi"/>
        </w:rPr>
        <w:t>:</w:t>
      </w:r>
      <w:r w:rsidRPr="009203FE">
        <w:rPr>
          <w:rFonts w:cstheme="minorHAnsi"/>
        </w:rPr>
        <w:t xml:space="preserve"> ......................................................... </w:t>
      </w:r>
      <w:r w:rsidR="00A92D15">
        <w:rPr>
          <w:rFonts w:cstheme="minorHAnsi"/>
        </w:rPr>
        <w:t xml:space="preserve">e-mail: </w:t>
      </w:r>
      <w:r w:rsidRPr="009203FE">
        <w:rPr>
          <w:rFonts w:cstheme="minorHAnsi"/>
        </w:rPr>
        <w:t xml:space="preserve"> ......</w:t>
      </w:r>
      <w:r w:rsidR="00A92D15">
        <w:rPr>
          <w:rFonts w:cstheme="minorHAnsi"/>
        </w:rPr>
        <w:t>..</w:t>
      </w:r>
      <w:r w:rsidRPr="009203FE">
        <w:rPr>
          <w:rFonts w:cstheme="minorHAnsi"/>
        </w:rPr>
        <w:t>........................................................</w:t>
      </w:r>
    </w:p>
    <w:p w:rsidR="00E80043" w:rsidRPr="009203FE" w:rsidRDefault="00E80043" w:rsidP="00E80043">
      <w:pPr>
        <w:tabs>
          <w:tab w:val="left" w:pos="284"/>
          <w:tab w:val="left" w:pos="567"/>
          <w:tab w:val="left" w:pos="709"/>
        </w:tabs>
        <w:suppressAutoHyphens/>
        <w:jc w:val="both"/>
        <w:rPr>
          <w:rFonts w:cstheme="minorHAnsi"/>
        </w:rPr>
      </w:pPr>
      <w:r w:rsidRPr="009203FE">
        <w:rPr>
          <w:rFonts w:cstheme="minorHAnsi"/>
        </w:rPr>
        <w:t>REGON - numer: ............................................... NIP - numer: ..................................................................</w:t>
      </w:r>
    </w:p>
    <w:p w:rsidR="00A92D15" w:rsidRPr="00A92D15" w:rsidRDefault="00A92D15" w:rsidP="003A6041">
      <w:pPr>
        <w:numPr>
          <w:ilvl w:val="0"/>
          <w:numId w:val="3"/>
        </w:numPr>
        <w:tabs>
          <w:tab w:val="right" w:leader="underscore" w:pos="9072"/>
        </w:tabs>
        <w:autoSpaceDE w:val="0"/>
        <w:spacing w:after="0" w:line="276" w:lineRule="auto"/>
        <w:contextualSpacing/>
        <w:rPr>
          <w:rFonts w:eastAsia="Arial" w:cstheme="minorHAnsi"/>
        </w:rPr>
      </w:pPr>
      <w:r w:rsidRPr="00A92D15">
        <w:rPr>
          <w:rFonts w:eastAsia="Arial" w:cstheme="minorHAnsi"/>
        </w:rPr>
        <w:t xml:space="preserve">Wykonawca jest mikroprzedsiębiorcą * </w:t>
      </w:r>
    </w:p>
    <w:p w:rsidR="00A92D15" w:rsidRPr="00A92D15" w:rsidRDefault="00A92D15" w:rsidP="003A6041">
      <w:pPr>
        <w:numPr>
          <w:ilvl w:val="0"/>
          <w:numId w:val="3"/>
        </w:numPr>
        <w:tabs>
          <w:tab w:val="right" w:leader="underscore" w:pos="9072"/>
        </w:tabs>
        <w:autoSpaceDE w:val="0"/>
        <w:spacing w:after="0" w:line="276" w:lineRule="auto"/>
        <w:contextualSpacing/>
        <w:rPr>
          <w:rFonts w:eastAsia="Arial" w:cstheme="minorHAnsi"/>
        </w:rPr>
      </w:pPr>
      <w:r w:rsidRPr="00A92D15">
        <w:rPr>
          <w:rFonts w:eastAsia="Arial" w:cstheme="minorHAnsi"/>
        </w:rPr>
        <w:t>Wykonawca jest małym przedsiębiorcą *</w:t>
      </w:r>
    </w:p>
    <w:p w:rsidR="00A92D15" w:rsidRPr="00A92D15" w:rsidRDefault="00A92D15" w:rsidP="003A6041">
      <w:pPr>
        <w:numPr>
          <w:ilvl w:val="0"/>
          <w:numId w:val="3"/>
        </w:numPr>
        <w:tabs>
          <w:tab w:val="right" w:leader="underscore" w:pos="9072"/>
        </w:tabs>
        <w:autoSpaceDE w:val="0"/>
        <w:spacing w:after="0" w:line="276" w:lineRule="auto"/>
        <w:contextualSpacing/>
        <w:rPr>
          <w:rFonts w:eastAsia="Arial" w:cstheme="minorHAnsi"/>
        </w:rPr>
      </w:pPr>
      <w:r w:rsidRPr="00A92D15">
        <w:rPr>
          <w:rFonts w:eastAsia="Arial" w:cstheme="minorHAnsi"/>
        </w:rPr>
        <w:t xml:space="preserve">Wykonawca jest średnim przedsiębiorcą * </w:t>
      </w:r>
    </w:p>
    <w:p w:rsidR="00A92D15" w:rsidRPr="00A92D15" w:rsidRDefault="00A92D15" w:rsidP="003A6041">
      <w:pPr>
        <w:numPr>
          <w:ilvl w:val="0"/>
          <w:numId w:val="3"/>
        </w:numPr>
        <w:tabs>
          <w:tab w:val="right" w:leader="underscore" w:pos="9072"/>
        </w:tabs>
        <w:autoSpaceDE w:val="0"/>
        <w:spacing w:after="0" w:line="276" w:lineRule="auto"/>
        <w:contextualSpacing/>
        <w:rPr>
          <w:rFonts w:eastAsia="Arial" w:cstheme="minorHAnsi"/>
        </w:rPr>
      </w:pPr>
      <w:r w:rsidRPr="00A92D15">
        <w:rPr>
          <w:rFonts w:eastAsia="Arial" w:cstheme="minorHAnsi"/>
        </w:rPr>
        <w:t>Wykonawca jest dużym przedsiębiorcą *</w:t>
      </w:r>
    </w:p>
    <w:p w:rsidR="00E80043" w:rsidRDefault="00E80043" w:rsidP="00E80043">
      <w:pPr>
        <w:rPr>
          <w:rFonts w:cstheme="minorHAnsi"/>
          <w:sz w:val="16"/>
          <w:szCs w:val="16"/>
          <w:lang w:val="de-DE"/>
        </w:rPr>
      </w:pPr>
      <w:r w:rsidRPr="009203FE">
        <w:rPr>
          <w:rFonts w:cstheme="minorHAnsi"/>
          <w:sz w:val="16"/>
          <w:szCs w:val="16"/>
          <w:lang w:val="de-DE"/>
        </w:rPr>
        <w:t>*zaznaczyć w sposób wyraźny.</w:t>
      </w:r>
    </w:p>
    <w:p w:rsidR="00E80043" w:rsidRPr="009203FE" w:rsidRDefault="00E80043" w:rsidP="00A92D15">
      <w:pPr>
        <w:suppressAutoHyphens/>
        <w:spacing w:after="0"/>
        <w:jc w:val="center"/>
        <w:rPr>
          <w:rFonts w:cstheme="minorHAnsi"/>
        </w:rPr>
      </w:pPr>
      <w:r w:rsidRPr="009203FE">
        <w:rPr>
          <w:rFonts w:cstheme="minorHAnsi"/>
        </w:rPr>
        <w:t>W nawiązaniu do ogłoszenia w Biuletynie Zamówień Publicznych o</w:t>
      </w:r>
      <w:r w:rsidR="00FD1D96">
        <w:rPr>
          <w:rFonts w:cstheme="minorHAnsi"/>
        </w:rPr>
        <w:t xml:space="preserve"> </w:t>
      </w:r>
      <w:r w:rsidRPr="009203FE">
        <w:rPr>
          <w:rFonts w:cstheme="minorHAnsi"/>
        </w:rPr>
        <w:t xml:space="preserve">przetargu w trybie podstawowym bez negocjacji na podstawie art. 275 pkt 1 ustawy z dnia </w:t>
      </w:r>
      <w:r w:rsidR="006E3072">
        <w:rPr>
          <w:rFonts w:cstheme="minorHAnsi"/>
        </w:rPr>
        <w:br/>
      </w:r>
      <w:r w:rsidRPr="009203FE">
        <w:rPr>
          <w:rFonts w:cstheme="minorHAnsi"/>
        </w:rPr>
        <w:t>11 września 2019r. Prawo zamówień publicznych (Dz. U. z 202</w:t>
      </w:r>
      <w:r w:rsidR="00C83189">
        <w:rPr>
          <w:rFonts w:cstheme="minorHAnsi"/>
        </w:rPr>
        <w:t xml:space="preserve">6 </w:t>
      </w:r>
      <w:r w:rsidRPr="009203FE">
        <w:rPr>
          <w:rFonts w:cstheme="minorHAnsi"/>
        </w:rPr>
        <w:t xml:space="preserve">r. poz. </w:t>
      </w:r>
      <w:r w:rsidR="00C83189">
        <w:rPr>
          <w:rFonts w:cstheme="minorHAnsi"/>
        </w:rPr>
        <w:t>793</w:t>
      </w:r>
      <w:r w:rsidRPr="009203FE">
        <w:rPr>
          <w:rFonts w:cstheme="minorHAnsi"/>
        </w:rPr>
        <w:t xml:space="preserve"> ze zm.) </w:t>
      </w:r>
    </w:p>
    <w:p w:rsidR="00E80043" w:rsidRPr="009203FE" w:rsidRDefault="00E80043" w:rsidP="00A92D15">
      <w:pPr>
        <w:suppressAutoHyphens/>
        <w:spacing w:after="0"/>
        <w:jc w:val="center"/>
        <w:rPr>
          <w:rFonts w:cstheme="minorHAnsi"/>
        </w:rPr>
      </w:pPr>
      <w:r w:rsidRPr="009203FE">
        <w:rPr>
          <w:rFonts w:cstheme="minorHAnsi"/>
        </w:rPr>
        <w:t>na dostawę o szacowanej wartości zamówienia POWYŻEJ 1</w:t>
      </w:r>
      <w:r w:rsidR="00C83189">
        <w:rPr>
          <w:rFonts w:cstheme="minorHAnsi"/>
        </w:rPr>
        <w:t>7</w:t>
      </w:r>
      <w:r w:rsidRPr="009203FE">
        <w:rPr>
          <w:rFonts w:cstheme="minorHAnsi"/>
        </w:rPr>
        <w:t xml:space="preserve">0 000,00 złotych netto na </w:t>
      </w:r>
    </w:p>
    <w:p w:rsidR="008A50D2" w:rsidRDefault="008A50D2" w:rsidP="008A50D2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8A50D2">
        <w:rPr>
          <w:rFonts w:eastAsia="Times New Roman" w:cstheme="minorHAnsi"/>
          <w:b/>
          <w:lang w:eastAsia="pl-PL"/>
        </w:rPr>
        <w:t>„</w:t>
      </w:r>
      <w:r w:rsidR="00975791" w:rsidRPr="00975791">
        <w:rPr>
          <w:rFonts w:eastAsia="Times New Roman" w:cstheme="minorHAnsi"/>
          <w:b/>
          <w:lang w:eastAsia="pl-PL"/>
        </w:rPr>
        <w:t xml:space="preserve">Zakup </w:t>
      </w:r>
      <w:r w:rsidR="00A92D15">
        <w:rPr>
          <w:rFonts w:eastAsia="Times New Roman" w:cstheme="minorHAnsi"/>
          <w:b/>
          <w:lang w:eastAsia="pl-PL"/>
        </w:rPr>
        <w:t xml:space="preserve">i dostawa </w:t>
      </w:r>
      <w:r w:rsidR="00975791" w:rsidRPr="00975791">
        <w:rPr>
          <w:rFonts w:eastAsia="Times New Roman" w:cstheme="minorHAnsi"/>
          <w:b/>
          <w:lang w:eastAsia="pl-PL"/>
        </w:rPr>
        <w:t xml:space="preserve">120 sztuk tabletów </w:t>
      </w:r>
      <w:r w:rsidR="00E256BA">
        <w:rPr>
          <w:rFonts w:eastAsia="Times New Roman" w:cstheme="minorHAnsi"/>
          <w:b/>
          <w:lang w:eastAsia="pl-PL"/>
        </w:rPr>
        <w:t>wraz</w:t>
      </w:r>
      <w:r w:rsidR="00032E00">
        <w:rPr>
          <w:rFonts w:eastAsia="Times New Roman" w:cstheme="minorHAnsi"/>
          <w:b/>
          <w:lang w:eastAsia="pl-PL"/>
        </w:rPr>
        <w:t xml:space="preserve"> z</w:t>
      </w:r>
      <w:r w:rsidR="00975791" w:rsidRPr="00975791">
        <w:rPr>
          <w:rFonts w:eastAsia="Times New Roman" w:cstheme="minorHAnsi"/>
          <w:b/>
          <w:lang w:eastAsia="pl-PL"/>
        </w:rPr>
        <w:t xml:space="preserve"> etui z klawiaturą, w związku z realizacją projektu „Gotowi na karierę</w:t>
      </w:r>
      <w:r w:rsidRPr="008A50D2">
        <w:rPr>
          <w:rFonts w:eastAsia="Times New Roman" w:cstheme="minorHAnsi"/>
          <w:b/>
          <w:lang w:eastAsia="pl-PL"/>
        </w:rPr>
        <w:t>”</w:t>
      </w:r>
      <w:r w:rsidR="00C9293B">
        <w:rPr>
          <w:rFonts w:eastAsia="Times New Roman" w:cstheme="minorHAnsi"/>
          <w:b/>
          <w:lang w:eastAsia="pl-PL"/>
        </w:rPr>
        <w:t>.</w:t>
      </w:r>
    </w:p>
    <w:p w:rsidR="00975791" w:rsidRPr="008A50D2" w:rsidRDefault="00975791" w:rsidP="008A50D2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:rsidR="00E80043" w:rsidRPr="009203FE" w:rsidRDefault="00E80043" w:rsidP="00E80043">
      <w:pPr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9203FE">
        <w:rPr>
          <w:rFonts w:cstheme="minorHAnsi"/>
        </w:rPr>
        <w:t>Oświadczamy, że akceptujemy w całości wszystkie warunki zawarte w Specyfikacji Warunków Zamówienia.</w:t>
      </w:r>
    </w:p>
    <w:p w:rsidR="00BA0624" w:rsidRPr="003A6041" w:rsidRDefault="00E80043" w:rsidP="003A6041">
      <w:pPr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9203FE">
        <w:rPr>
          <w:rFonts w:cstheme="minorHAnsi"/>
        </w:rPr>
        <w:t>SKŁADAM</w:t>
      </w:r>
      <w:r w:rsidR="003A6041">
        <w:rPr>
          <w:rFonts w:cstheme="minorHAnsi"/>
        </w:rPr>
        <w:t>/Y</w:t>
      </w:r>
      <w:r w:rsidRPr="009203FE">
        <w:rPr>
          <w:rFonts w:cstheme="minorHAnsi"/>
        </w:rPr>
        <w:t xml:space="preserve"> OFERTĘ na wykonanie przedmiotu zamówienia w zakresie określonym w Specyfikacji Warunków Zamówienia, zgodnie z opisem przedmiotu zamówienia oraz istotnym</w:t>
      </w:r>
      <w:r>
        <w:rPr>
          <w:rFonts w:cstheme="minorHAnsi"/>
        </w:rPr>
        <w:t xml:space="preserve">i </w:t>
      </w:r>
      <w:r w:rsidRPr="009203FE">
        <w:rPr>
          <w:rFonts w:cstheme="minorHAnsi"/>
        </w:rPr>
        <w:t>postanowieniami umowy.</w:t>
      </w:r>
    </w:p>
    <w:p w:rsidR="00BA0624" w:rsidRDefault="00BA0624" w:rsidP="00BA0624">
      <w:pPr>
        <w:spacing w:after="0" w:line="276" w:lineRule="auto"/>
        <w:rPr>
          <w:rFonts w:ascii="Calibri" w:eastAsia="Times New Roman" w:hAnsi="Calibri" w:cs="Calibri"/>
          <w:lang w:eastAsia="ar-SA"/>
        </w:rPr>
      </w:pPr>
      <w:r w:rsidRPr="00FC5240">
        <w:rPr>
          <w:rFonts w:ascii="Calibri" w:eastAsia="Times New Roman" w:hAnsi="Calibri" w:cs="Calibri"/>
          <w:lang w:eastAsia="ar-SA"/>
        </w:rPr>
        <w:lastRenderedPageBreak/>
        <w:t>Oferuję/oferujemy wykonanie zamówienia za cenę:</w:t>
      </w:r>
    </w:p>
    <w:p w:rsidR="00BA0624" w:rsidRDefault="00BA0624" w:rsidP="00BA0624">
      <w:pPr>
        <w:spacing w:after="0" w:line="276" w:lineRule="auto"/>
        <w:rPr>
          <w:rFonts w:ascii="Calibri" w:eastAsia="Times New Roman" w:hAnsi="Calibri" w:cs="Calibri"/>
          <w:lang w:eastAsia="ar-SA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696"/>
        <w:gridCol w:w="1985"/>
        <w:gridCol w:w="1488"/>
        <w:gridCol w:w="1488"/>
        <w:gridCol w:w="1488"/>
        <w:gridCol w:w="1489"/>
      </w:tblGrid>
      <w:tr w:rsidR="00836C39" w:rsidRPr="00C70516" w:rsidTr="00CC60D6">
        <w:tc>
          <w:tcPr>
            <w:tcW w:w="1696" w:type="dxa"/>
          </w:tcPr>
          <w:p w:rsidR="00836C39" w:rsidRPr="00C70516" w:rsidRDefault="003A6041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L.p.</w:t>
            </w:r>
          </w:p>
        </w:tc>
        <w:tc>
          <w:tcPr>
            <w:tcW w:w="1985" w:type="dxa"/>
          </w:tcPr>
          <w:p w:rsidR="00836C39" w:rsidRDefault="00836C39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 w:rsidRPr="00C70516">
              <w:rPr>
                <w:rFonts w:ascii="Calibri" w:hAnsi="Calibri" w:cs="Calibri"/>
                <w:bCs/>
                <w:lang w:eastAsia="pl-PL"/>
              </w:rPr>
              <w:t xml:space="preserve">Nazwa </w:t>
            </w:r>
            <w:r w:rsidR="00CC60D6">
              <w:rPr>
                <w:rFonts w:ascii="Calibri" w:hAnsi="Calibri" w:cs="Calibri"/>
                <w:bCs/>
                <w:lang w:eastAsia="pl-PL"/>
              </w:rPr>
              <w:t>/ model</w:t>
            </w:r>
          </w:p>
          <w:p w:rsidR="007A3E37" w:rsidRDefault="007A3E37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</w:p>
          <w:p w:rsidR="007A3E37" w:rsidRPr="00C70516" w:rsidRDefault="007A3E37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(1)</w:t>
            </w:r>
          </w:p>
        </w:tc>
        <w:tc>
          <w:tcPr>
            <w:tcW w:w="1488" w:type="dxa"/>
          </w:tcPr>
          <w:p w:rsidR="00836C39" w:rsidRDefault="00836C39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 w:rsidRPr="00C70516">
              <w:rPr>
                <w:rFonts w:ascii="Calibri" w:hAnsi="Calibri" w:cs="Calibri"/>
                <w:bCs/>
                <w:lang w:eastAsia="pl-PL"/>
              </w:rPr>
              <w:t>Cena netto</w:t>
            </w:r>
            <w:r>
              <w:rPr>
                <w:rFonts w:ascii="Calibri" w:hAnsi="Calibri" w:cs="Calibri"/>
                <w:bCs/>
                <w:lang w:eastAsia="pl-PL"/>
              </w:rPr>
              <w:t xml:space="preserve"> za sztukę</w:t>
            </w:r>
          </w:p>
          <w:p w:rsidR="007A3E37" w:rsidRPr="00C70516" w:rsidRDefault="007A3E37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(2)</w:t>
            </w:r>
          </w:p>
        </w:tc>
        <w:tc>
          <w:tcPr>
            <w:tcW w:w="1488" w:type="dxa"/>
          </w:tcPr>
          <w:p w:rsidR="00836C39" w:rsidRDefault="00836C39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Cena netto za 120 sztuk</w:t>
            </w:r>
          </w:p>
          <w:p w:rsidR="007A3E37" w:rsidRPr="00C70516" w:rsidRDefault="007A3E37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(3)</w:t>
            </w:r>
          </w:p>
        </w:tc>
        <w:tc>
          <w:tcPr>
            <w:tcW w:w="1488" w:type="dxa"/>
          </w:tcPr>
          <w:p w:rsidR="00836C39" w:rsidRDefault="00836C39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 w:rsidRPr="00C70516">
              <w:rPr>
                <w:rFonts w:ascii="Calibri" w:hAnsi="Calibri" w:cs="Calibri"/>
                <w:bCs/>
                <w:lang w:eastAsia="pl-PL"/>
              </w:rPr>
              <w:t>Cena brutto</w:t>
            </w:r>
            <w:r>
              <w:rPr>
                <w:rFonts w:ascii="Calibri" w:hAnsi="Calibri" w:cs="Calibri"/>
                <w:bCs/>
                <w:lang w:eastAsia="pl-PL"/>
              </w:rPr>
              <w:t xml:space="preserve"> za sztukę</w:t>
            </w:r>
          </w:p>
          <w:p w:rsidR="00836C39" w:rsidRPr="00C70516" w:rsidRDefault="007A3E37" w:rsidP="007A3E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(4)</w:t>
            </w:r>
          </w:p>
        </w:tc>
        <w:tc>
          <w:tcPr>
            <w:tcW w:w="1489" w:type="dxa"/>
          </w:tcPr>
          <w:p w:rsidR="00836C39" w:rsidRPr="007A3E37" w:rsidRDefault="00836C39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 w:rsidRPr="007A3E37">
              <w:rPr>
                <w:rFonts w:ascii="Calibri" w:hAnsi="Calibri" w:cs="Calibri"/>
                <w:bCs/>
                <w:lang w:eastAsia="pl-PL"/>
              </w:rPr>
              <w:t>Cena brutto za 120 sztuk</w:t>
            </w:r>
          </w:p>
          <w:p w:rsidR="007A3E37" w:rsidRPr="00CC60D6" w:rsidRDefault="007A3E37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lang w:eastAsia="pl-PL"/>
              </w:rPr>
            </w:pPr>
            <w:r w:rsidRPr="007A3E37">
              <w:rPr>
                <w:rFonts w:ascii="Calibri" w:hAnsi="Calibri" w:cs="Calibri"/>
                <w:bCs/>
                <w:lang w:eastAsia="pl-PL"/>
              </w:rPr>
              <w:t>(5)</w:t>
            </w:r>
          </w:p>
        </w:tc>
      </w:tr>
      <w:tr w:rsidR="00836C39" w:rsidTr="00CC60D6">
        <w:tc>
          <w:tcPr>
            <w:tcW w:w="1696" w:type="dxa"/>
          </w:tcPr>
          <w:p w:rsidR="00CC60D6" w:rsidRDefault="00836C39" w:rsidP="00FF1B67">
            <w:r w:rsidRPr="00836C39">
              <w:t>Zakup</w:t>
            </w:r>
            <w:r>
              <w:t xml:space="preserve"> 120 sztuk</w:t>
            </w:r>
            <w:r w:rsidRPr="00836C39">
              <w:t xml:space="preserve"> tabletów</w:t>
            </w:r>
            <w:r>
              <w:t xml:space="preserve">, </w:t>
            </w:r>
          </w:p>
          <w:p w:rsidR="00836C39" w:rsidRPr="00CD5FB7" w:rsidRDefault="00836C39" w:rsidP="00FF1B67">
            <w:r>
              <w:t>w komplecie z każdą sztuką</w:t>
            </w:r>
            <w:r w:rsidRPr="00836C39">
              <w:t xml:space="preserve"> </w:t>
            </w:r>
            <w:r w:rsidR="0006361C">
              <w:t>etui z klawiaturą</w:t>
            </w:r>
            <w:r w:rsidR="00CC60D6">
              <w:t xml:space="preserve"> oraz ładowarka i przewód.</w:t>
            </w:r>
          </w:p>
        </w:tc>
        <w:tc>
          <w:tcPr>
            <w:tcW w:w="1985" w:type="dxa"/>
          </w:tcPr>
          <w:p w:rsidR="00836C39" w:rsidRPr="00CD5FB7" w:rsidRDefault="00836C39" w:rsidP="00FF1B67"/>
        </w:tc>
        <w:tc>
          <w:tcPr>
            <w:tcW w:w="1488" w:type="dxa"/>
          </w:tcPr>
          <w:p w:rsidR="00836C39" w:rsidRDefault="00836C39" w:rsidP="00FF1B67">
            <w:pPr>
              <w:spacing w:line="276" w:lineRule="auto"/>
              <w:rPr>
                <w:rFonts w:ascii="Calibri" w:eastAsia="Times New Roman" w:hAnsi="Calibri" w:cs="Calibri"/>
                <w:lang w:eastAsia="ar-SA"/>
              </w:rPr>
            </w:pPr>
          </w:p>
        </w:tc>
        <w:tc>
          <w:tcPr>
            <w:tcW w:w="1488" w:type="dxa"/>
          </w:tcPr>
          <w:p w:rsidR="00836C39" w:rsidRDefault="00836C39" w:rsidP="00FF1B67">
            <w:pPr>
              <w:spacing w:line="276" w:lineRule="auto"/>
              <w:rPr>
                <w:rFonts w:ascii="Calibri" w:eastAsia="Times New Roman" w:hAnsi="Calibri" w:cs="Calibri"/>
                <w:lang w:eastAsia="ar-SA"/>
              </w:rPr>
            </w:pPr>
          </w:p>
        </w:tc>
        <w:tc>
          <w:tcPr>
            <w:tcW w:w="1488" w:type="dxa"/>
          </w:tcPr>
          <w:p w:rsidR="00836C39" w:rsidRDefault="00836C39" w:rsidP="00FF1B67">
            <w:pPr>
              <w:spacing w:line="276" w:lineRule="auto"/>
              <w:rPr>
                <w:rFonts w:ascii="Calibri" w:eastAsia="Times New Roman" w:hAnsi="Calibri" w:cs="Calibri"/>
                <w:lang w:eastAsia="ar-SA"/>
              </w:rPr>
            </w:pPr>
          </w:p>
        </w:tc>
        <w:tc>
          <w:tcPr>
            <w:tcW w:w="1489" w:type="dxa"/>
          </w:tcPr>
          <w:p w:rsidR="00836C39" w:rsidRDefault="00836C39" w:rsidP="00FF1B67">
            <w:pPr>
              <w:spacing w:line="276" w:lineRule="auto"/>
              <w:rPr>
                <w:rFonts w:ascii="Calibri" w:eastAsia="Times New Roman" w:hAnsi="Calibri" w:cs="Calibri"/>
                <w:lang w:eastAsia="ar-SA"/>
              </w:rPr>
            </w:pPr>
          </w:p>
        </w:tc>
      </w:tr>
    </w:tbl>
    <w:p w:rsidR="00F502EB" w:rsidRDefault="00F502EB" w:rsidP="00E80043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</w:p>
    <w:p w:rsidR="00BA0624" w:rsidRPr="008C2A78" w:rsidRDefault="00BA0624" w:rsidP="00BA0624">
      <w:pPr>
        <w:spacing w:after="0" w:line="276" w:lineRule="auto"/>
        <w:rPr>
          <w:rFonts w:ascii="Calibri" w:eastAsia="Times New Roman" w:hAnsi="Calibri" w:cs="Calibri"/>
          <w:b/>
          <w:lang w:eastAsia="ar-SA"/>
        </w:rPr>
      </w:pPr>
      <w:r w:rsidRPr="008C2A78">
        <w:rPr>
          <w:rFonts w:ascii="Calibri" w:eastAsia="Times New Roman" w:hAnsi="Calibri" w:cs="Calibri"/>
          <w:b/>
          <w:lang w:eastAsia="ar-SA"/>
        </w:rPr>
        <w:t>Łączna wartość zamówienia:</w:t>
      </w:r>
    </w:p>
    <w:p w:rsidR="00BA0624" w:rsidRPr="008C2A78" w:rsidRDefault="00BA0624" w:rsidP="00BA0624">
      <w:pPr>
        <w:spacing w:after="0" w:line="276" w:lineRule="auto"/>
        <w:rPr>
          <w:rFonts w:ascii="Calibri" w:eastAsia="Times New Roman" w:hAnsi="Calibri" w:cs="Calibri"/>
          <w:b/>
          <w:lang w:eastAsia="ar-SA"/>
        </w:rPr>
      </w:pPr>
    </w:p>
    <w:p w:rsidR="00BA0624" w:rsidRPr="008C2A78" w:rsidRDefault="00BA0624" w:rsidP="00BA0624">
      <w:pPr>
        <w:spacing w:after="0" w:line="276" w:lineRule="auto"/>
        <w:rPr>
          <w:rFonts w:ascii="Calibri" w:eastAsia="Times New Roman" w:hAnsi="Calibri" w:cs="Calibri"/>
          <w:b/>
          <w:lang w:eastAsia="ar-SA"/>
        </w:rPr>
      </w:pPr>
      <w:r w:rsidRPr="008C2A78">
        <w:rPr>
          <w:rFonts w:ascii="Calibri" w:eastAsia="Times New Roman" w:hAnsi="Calibri" w:cs="Calibri"/>
          <w:b/>
          <w:lang w:eastAsia="ar-SA"/>
        </w:rPr>
        <w:t>Netto</w:t>
      </w:r>
      <w:r w:rsidR="00417B30">
        <w:rPr>
          <w:rFonts w:ascii="Calibri" w:eastAsia="Times New Roman" w:hAnsi="Calibri" w:cs="Calibri"/>
          <w:b/>
          <w:lang w:eastAsia="ar-SA"/>
        </w:rPr>
        <w:t xml:space="preserve"> (3)</w:t>
      </w:r>
      <w:r w:rsidRPr="008C2A78">
        <w:rPr>
          <w:rFonts w:ascii="Calibri" w:eastAsia="Times New Roman" w:hAnsi="Calibri" w:cs="Calibri"/>
          <w:b/>
          <w:lang w:eastAsia="ar-SA"/>
        </w:rPr>
        <w:t xml:space="preserve"> ……………………..zł, słownie ……………………………………………………………</w:t>
      </w:r>
      <w:r w:rsidR="007A3E37">
        <w:rPr>
          <w:rFonts w:ascii="Calibri" w:eastAsia="Times New Roman" w:hAnsi="Calibri" w:cs="Calibri"/>
          <w:b/>
          <w:lang w:eastAsia="ar-SA"/>
        </w:rPr>
        <w:t>…</w:t>
      </w:r>
      <w:r w:rsidRPr="008C2A78">
        <w:rPr>
          <w:rFonts w:ascii="Calibri" w:eastAsia="Times New Roman" w:hAnsi="Calibri" w:cs="Calibri"/>
          <w:b/>
          <w:lang w:eastAsia="ar-SA"/>
        </w:rPr>
        <w:t>………… zł,</w:t>
      </w:r>
    </w:p>
    <w:p w:rsidR="00BA0624" w:rsidRPr="008C2A78" w:rsidRDefault="00BA0624" w:rsidP="00BA0624">
      <w:pPr>
        <w:suppressAutoHyphens/>
        <w:spacing w:after="0" w:line="240" w:lineRule="auto"/>
        <w:rPr>
          <w:rFonts w:ascii="Calibri" w:eastAsia="Times New Roman" w:hAnsi="Calibri" w:cs="Calibri"/>
          <w:b/>
          <w:lang w:eastAsia="ar-SA"/>
        </w:rPr>
      </w:pPr>
    </w:p>
    <w:p w:rsidR="00BA0624" w:rsidRDefault="00BA0624" w:rsidP="00BA0624">
      <w:pPr>
        <w:suppressAutoHyphens/>
        <w:spacing w:after="0" w:line="240" w:lineRule="auto"/>
        <w:rPr>
          <w:rFonts w:ascii="Calibri" w:eastAsia="Times New Roman" w:hAnsi="Calibri" w:cs="Calibri"/>
          <w:b/>
          <w:lang w:eastAsia="ar-SA"/>
        </w:rPr>
      </w:pPr>
      <w:r w:rsidRPr="008C2A78">
        <w:rPr>
          <w:rFonts w:ascii="Calibri" w:eastAsia="Times New Roman" w:hAnsi="Calibri" w:cs="Calibri"/>
          <w:b/>
          <w:lang w:eastAsia="ar-SA"/>
        </w:rPr>
        <w:t>Brutto</w:t>
      </w:r>
      <w:r w:rsidR="00417B30">
        <w:rPr>
          <w:rFonts w:ascii="Calibri" w:eastAsia="Times New Roman" w:hAnsi="Calibri" w:cs="Calibri"/>
          <w:b/>
          <w:lang w:eastAsia="ar-SA"/>
        </w:rPr>
        <w:t xml:space="preserve"> (5) </w:t>
      </w:r>
      <w:r w:rsidRPr="008C2A78">
        <w:rPr>
          <w:rFonts w:ascii="Calibri" w:eastAsia="Times New Roman" w:hAnsi="Calibri" w:cs="Calibri"/>
          <w:b/>
          <w:lang w:eastAsia="ar-SA"/>
        </w:rPr>
        <w:t>.......................zł, słownie ........................................................................... zł,</w:t>
      </w:r>
    </w:p>
    <w:p w:rsidR="00BA0624" w:rsidRPr="00F502EB" w:rsidRDefault="00BA0624" w:rsidP="00BA0624">
      <w:pPr>
        <w:shd w:val="clear" w:color="auto" w:fill="FFFFFF"/>
        <w:contextualSpacing/>
        <w:jc w:val="both"/>
      </w:pPr>
    </w:p>
    <w:p w:rsidR="00BA0624" w:rsidRDefault="00BA0624" w:rsidP="00BA0624">
      <w:pPr>
        <w:shd w:val="clear" w:color="auto" w:fill="FFFFFF"/>
        <w:contextualSpacing/>
        <w:jc w:val="both"/>
      </w:pPr>
      <w:r w:rsidRPr="00F502EB">
        <w:t xml:space="preserve">Udzielamy </w:t>
      </w:r>
      <w:r w:rsidR="00CC60D6">
        <w:rPr>
          <w:b/>
        </w:rPr>
        <w:t>24</w:t>
      </w:r>
      <w:r w:rsidRPr="00F502EB">
        <w:rPr>
          <w:b/>
        </w:rPr>
        <w:t xml:space="preserve"> miesiące</w:t>
      </w:r>
      <w:r w:rsidRPr="00F502EB">
        <w:t xml:space="preserve"> gwarancji na </w:t>
      </w:r>
      <w:r w:rsidR="009A1698">
        <w:t>oferowany</w:t>
      </w:r>
      <w:r>
        <w:t xml:space="preserve"> sprzęt</w:t>
      </w:r>
      <w:r w:rsidRPr="00F502EB">
        <w:t xml:space="preserve">, licząc od daty odbioru końcowego. </w:t>
      </w:r>
    </w:p>
    <w:p w:rsidR="005B4569" w:rsidRDefault="005B4569" w:rsidP="00BA0624">
      <w:pPr>
        <w:shd w:val="clear" w:color="auto" w:fill="FFFFFF"/>
        <w:contextualSpacing/>
        <w:jc w:val="both"/>
      </w:pPr>
    </w:p>
    <w:p w:rsidR="005B4569" w:rsidRPr="00C83189" w:rsidRDefault="005B4569" w:rsidP="00BA0624">
      <w:pPr>
        <w:shd w:val="clear" w:color="auto" w:fill="FFFFFF"/>
        <w:contextualSpacing/>
        <w:jc w:val="both"/>
        <w:rPr>
          <w:i/>
        </w:rPr>
      </w:pPr>
      <w:r w:rsidRPr="00C83189">
        <w:rPr>
          <w:b/>
          <w:i/>
        </w:rPr>
        <w:t>Niezłożenie z Formularzem ofertowym Oświadczenia /wg Załącznika nr 9/ dotyczącego oferowanych parametrów technicznych będzie skutkować odrzuceniem oferty</w:t>
      </w:r>
      <w:r w:rsidR="00C83189">
        <w:rPr>
          <w:b/>
          <w:i/>
        </w:rPr>
        <w:t>.</w:t>
      </w:r>
    </w:p>
    <w:p w:rsidR="00E80043" w:rsidRPr="009203FE" w:rsidRDefault="00E80043" w:rsidP="00E80043">
      <w:pPr>
        <w:suppressAutoHyphens/>
        <w:jc w:val="both"/>
        <w:rPr>
          <w:rFonts w:cstheme="minorHAnsi"/>
          <w:b/>
          <w:bCs/>
          <w:u w:val="single"/>
          <w:lang w:eastAsia="ar-SA"/>
        </w:rPr>
      </w:pPr>
    </w:p>
    <w:p w:rsidR="00E80043" w:rsidRPr="009203FE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Zamówienie wykonamy w określonym w SWZ terminie.</w:t>
      </w:r>
    </w:p>
    <w:p w:rsidR="00E80043" w:rsidRPr="009203FE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Oświadczam, że </w:t>
      </w:r>
      <w:r w:rsidR="00954AF7">
        <w:rPr>
          <w:rFonts w:cstheme="minorHAnsi"/>
        </w:rPr>
        <w:t>akceptujemy</w:t>
      </w:r>
      <w:r w:rsidRPr="009203FE">
        <w:rPr>
          <w:rFonts w:cstheme="minorHAnsi"/>
        </w:rPr>
        <w:t xml:space="preserve"> warunki płatności zawarte w SWZ</w:t>
      </w:r>
      <w:r w:rsidR="0053288F">
        <w:rPr>
          <w:rFonts w:cstheme="minorHAnsi"/>
        </w:rPr>
        <w:t xml:space="preserve"> oraz we wzorze umowy.</w:t>
      </w:r>
      <w:r w:rsidRPr="009203FE">
        <w:rPr>
          <w:rFonts w:cstheme="minorHAnsi"/>
        </w:rPr>
        <w:t xml:space="preserve"> </w:t>
      </w:r>
    </w:p>
    <w:p w:rsidR="00E80043" w:rsidRPr="003A6041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3A6041">
        <w:rPr>
          <w:rFonts w:cstheme="minorHAnsi"/>
          <w:bCs/>
        </w:rPr>
        <w:t>Oświadczamy, że akceptujemy</w:t>
      </w:r>
      <w:r w:rsidRPr="003A6041">
        <w:rPr>
          <w:rFonts w:cstheme="minorHAnsi"/>
        </w:rPr>
        <w:t xml:space="preserve"> </w:t>
      </w:r>
      <w:r w:rsidRPr="003A6041">
        <w:rPr>
          <w:rFonts w:cstheme="minorHAnsi"/>
          <w:bCs/>
        </w:rPr>
        <w:t>w całości wszystkie warunki zawarte w SWZ i nie wnosimy do niej zastrzeżeń, zapoznaliśmy się</w:t>
      </w:r>
      <w:r w:rsidRPr="003A6041">
        <w:rPr>
          <w:rFonts w:cstheme="minorHAnsi"/>
        </w:rPr>
        <w:t xml:space="preserve"> </w:t>
      </w:r>
      <w:r w:rsidRPr="003A6041">
        <w:rPr>
          <w:rFonts w:cstheme="minorHAnsi"/>
          <w:bCs/>
        </w:rPr>
        <w:t>z przedmiotem zamówienia oraz zdobyliśmy konieczne informacje do złożenia oferty, uznając je za wystarczającą podstawę do realizacji przedmiotu zamówienia.</w:t>
      </w:r>
    </w:p>
    <w:p w:rsidR="00E80043" w:rsidRPr="009203FE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Oświadczamy, że jesteśmy związani niniejszą ofertą na czas określony w </w:t>
      </w:r>
      <w:r w:rsidR="003A6041">
        <w:rPr>
          <w:rFonts w:cstheme="minorHAnsi"/>
        </w:rPr>
        <w:t>SWZ</w:t>
      </w:r>
      <w:r w:rsidRPr="009203FE">
        <w:rPr>
          <w:rFonts w:cstheme="minorHAnsi"/>
        </w:rPr>
        <w:t>.</w:t>
      </w:r>
    </w:p>
    <w:p w:rsidR="00E80043" w:rsidRPr="009203FE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Oświadczamy, że wszystkie strony naszej oferty, łącznie z wszystkimi załącznikami </w:t>
      </w:r>
      <w:r w:rsidR="004171D8">
        <w:rPr>
          <w:rFonts w:cstheme="minorHAnsi"/>
        </w:rPr>
        <w:br/>
      </w:r>
      <w:r w:rsidRPr="009203FE">
        <w:rPr>
          <w:rFonts w:cstheme="minorHAnsi"/>
        </w:rPr>
        <w:t>są ponumerowane i cała oferta składa się z .................... stron.</w:t>
      </w:r>
    </w:p>
    <w:p w:rsidR="00E80043" w:rsidRPr="009203FE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Oświadczamy, że załącznikami do oferty są niezbędne, aktualne i ważne dokumenty wymienione w specyfikacji istotnych warunków zamówienia.</w:t>
      </w:r>
    </w:p>
    <w:p w:rsidR="0053288F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Zakres prac w których będą uczestniczyć podwykonawcy</w:t>
      </w:r>
      <w:r w:rsidR="0053288F">
        <w:rPr>
          <w:rFonts w:cstheme="minorHAnsi"/>
        </w:rPr>
        <w:t>:</w:t>
      </w:r>
    </w:p>
    <w:p w:rsidR="00E80043" w:rsidRPr="009203FE" w:rsidRDefault="0053288F" w:rsidP="0053288F">
      <w:pPr>
        <w:suppressAutoHyphens/>
        <w:spacing w:after="0" w:line="360" w:lineRule="auto"/>
        <w:ind w:left="36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0043" w:rsidRPr="009203FE">
        <w:rPr>
          <w:rFonts w:cstheme="minorHAnsi"/>
        </w:rPr>
        <w:t xml:space="preserve"> </w:t>
      </w:r>
    </w:p>
    <w:p w:rsidR="00E80043" w:rsidRPr="009203FE" w:rsidRDefault="00E80043" w:rsidP="00E80043">
      <w:pPr>
        <w:numPr>
          <w:ilvl w:val="0"/>
          <w:numId w:val="1"/>
        </w:numPr>
        <w:spacing w:after="0" w:line="276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Oświadczam, iż: </w:t>
      </w:r>
    </w:p>
    <w:p w:rsidR="00E80043" w:rsidRPr="009203FE" w:rsidRDefault="00E80043" w:rsidP="00E80043">
      <w:pPr>
        <w:spacing w:line="276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tajemnicę przedsiębiorstwa w rozumieniu przepisów o zwalczaniu nieuczciwej konkurencji </w:t>
      </w:r>
      <w:r w:rsidRPr="009203FE">
        <w:rPr>
          <w:rFonts w:cstheme="minorHAnsi"/>
          <w:b/>
          <w:vertAlign w:val="superscript"/>
        </w:rPr>
        <w:t>1)</w:t>
      </w:r>
      <w:r w:rsidRPr="009203FE">
        <w:rPr>
          <w:rFonts w:cstheme="minorHAnsi"/>
        </w:rPr>
        <w:t>, które nie mogą być udostępnione innym uczestnikom</w:t>
      </w:r>
      <w:r w:rsidRPr="009203FE">
        <w:rPr>
          <w:rFonts w:cstheme="minorHAnsi"/>
          <w:b/>
        </w:rPr>
        <w:t xml:space="preserve"> </w:t>
      </w:r>
      <w:r w:rsidRPr="009203FE">
        <w:rPr>
          <w:rFonts w:cstheme="minorHAnsi"/>
        </w:rPr>
        <w:t xml:space="preserve">postępowania stanowią informacje zawarte </w:t>
      </w:r>
      <w:r w:rsidR="00BA0624">
        <w:rPr>
          <w:rFonts w:cstheme="minorHAnsi"/>
        </w:rPr>
        <w:br/>
      </w:r>
      <w:r w:rsidRPr="009203FE">
        <w:rPr>
          <w:rFonts w:cstheme="minorHAnsi"/>
        </w:rPr>
        <w:t>w następujących dokumentach:</w:t>
      </w:r>
    </w:p>
    <w:p w:rsidR="00E80043" w:rsidRPr="009203FE" w:rsidRDefault="00E80043" w:rsidP="0053288F">
      <w:pPr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0043" w:rsidRPr="009203FE" w:rsidRDefault="00E80043" w:rsidP="0053288F">
      <w:pPr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(podać </w:t>
      </w:r>
      <w:r w:rsidR="0053288F">
        <w:rPr>
          <w:rFonts w:cstheme="minorHAnsi"/>
        </w:rPr>
        <w:t xml:space="preserve">jakie </w:t>
      </w:r>
      <w:r w:rsidRPr="009203FE">
        <w:rPr>
          <w:rFonts w:cstheme="minorHAnsi"/>
        </w:rPr>
        <w:t>informacje stanowią tajemnicę przedsiębiorstwa lub określić numery stron oferty)</w:t>
      </w:r>
    </w:p>
    <w:p w:rsidR="00E80043" w:rsidRPr="009203FE" w:rsidRDefault="00E80043" w:rsidP="00E80043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Wszelką korespondencję w sprawie niniejszego postępowania należy kierować na adres</w:t>
      </w:r>
      <w:r w:rsidR="00321196">
        <w:rPr>
          <w:rFonts w:cstheme="minorHAnsi"/>
        </w:rPr>
        <w:t>:</w:t>
      </w:r>
    </w:p>
    <w:p w:rsidR="00E80043" w:rsidRPr="009203FE" w:rsidRDefault="00E80043" w:rsidP="0053288F">
      <w:pPr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…………………………………………..………………………………………………………………………………………………………………..</w:t>
      </w:r>
    </w:p>
    <w:p w:rsidR="00E80043" w:rsidRPr="009203FE" w:rsidRDefault="00E80043" w:rsidP="0053288F">
      <w:pPr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nr telefonu</w:t>
      </w:r>
      <w:r w:rsidR="00321196">
        <w:rPr>
          <w:rFonts w:cstheme="minorHAnsi"/>
        </w:rPr>
        <w:t>:</w:t>
      </w:r>
      <w:r w:rsidRPr="009203FE">
        <w:rPr>
          <w:rFonts w:cstheme="minorHAnsi"/>
        </w:rPr>
        <w:t xml:space="preserve"> ……………………………………………………………………………………</w:t>
      </w:r>
      <w:r w:rsidR="00321196">
        <w:rPr>
          <w:rFonts w:cstheme="minorHAnsi"/>
        </w:rPr>
        <w:t>..</w:t>
      </w:r>
      <w:r w:rsidRPr="009203FE">
        <w:rPr>
          <w:rFonts w:cstheme="minorHAnsi"/>
        </w:rPr>
        <w:t>…………………………………………………..</w:t>
      </w:r>
    </w:p>
    <w:p w:rsidR="00E80043" w:rsidRPr="009203FE" w:rsidRDefault="00E80043" w:rsidP="0053288F">
      <w:pPr>
        <w:spacing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e-mail: ………………………………………………………………………………………………………………………………………………….</w:t>
      </w:r>
    </w:p>
    <w:p w:rsidR="00E80043" w:rsidRPr="009203FE" w:rsidRDefault="00E80043" w:rsidP="00E80043">
      <w:pPr>
        <w:numPr>
          <w:ilvl w:val="0"/>
          <w:numId w:val="1"/>
        </w:numPr>
        <w:tabs>
          <w:tab w:val="num" w:pos="426"/>
        </w:tabs>
        <w:spacing w:after="0" w:line="276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Pełnomocnik w przypadku składania oferty na podstawie pełnomocnictwa, w tym również </w:t>
      </w:r>
      <w:r w:rsidR="004171D8">
        <w:rPr>
          <w:rFonts w:cstheme="minorHAnsi"/>
        </w:rPr>
        <w:br/>
      </w:r>
      <w:r w:rsidRPr="009203FE">
        <w:rPr>
          <w:rFonts w:cstheme="minorHAnsi"/>
        </w:rPr>
        <w:t>w przypadku składania oferty wspólnej (dotyczy spółki cywilnej, konsorcjum):</w:t>
      </w:r>
    </w:p>
    <w:p w:rsidR="00E80043" w:rsidRPr="009203FE" w:rsidRDefault="00E80043" w:rsidP="00E80043">
      <w:pPr>
        <w:ind w:left="426"/>
        <w:jc w:val="both"/>
        <w:rPr>
          <w:rFonts w:cstheme="minorHAnsi"/>
        </w:rPr>
      </w:pPr>
      <w:r w:rsidRPr="009203FE">
        <w:rPr>
          <w:rFonts w:cstheme="minorHAnsi"/>
        </w:rPr>
        <w:t>Imię i nazwisko</w:t>
      </w:r>
      <w:r w:rsidR="00321196">
        <w:rPr>
          <w:rFonts w:cstheme="minorHAnsi"/>
        </w:rPr>
        <w:t>:</w:t>
      </w:r>
      <w:r w:rsidRPr="009203FE">
        <w:rPr>
          <w:rFonts w:cstheme="minorHAnsi"/>
        </w:rPr>
        <w:t xml:space="preserve"> ……………………………………………………………………………………………………………………….....</w:t>
      </w:r>
    </w:p>
    <w:p w:rsidR="00E80043" w:rsidRPr="009203FE" w:rsidRDefault="00E80043" w:rsidP="00E80043">
      <w:pPr>
        <w:ind w:left="426"/>
        <w:jc w:val="both"/>
        <w:rPr>
          <w:rFonts w:cstheme="minorHAnsi"/>
        </w:rPr>
      </w:pPr>
      <w:r w:rsidRPr="009203FE">
        <w:rPr>
          <w:rFonts w:cstheme="minorHAnsi"/>
        </w:rPr>
        <w:t>Stanowisko</w:t>
      </w:r>
      <w:r w:rsidR="00321196">
        <w:rPr>
          <w:rFonts w:cstheme="minorHAnsi"/>
        </w:rPr>
        <w:t>:</w:t>
      </w:r>
      <w:r w:rsidRPr="009203FE">
        <w:rPr>
          <w:rFonts w:cstheme="minorHAnsi"/>
        </w:rPr>
        <w:t xml:space="preserve"> ………………………………………………………………………………………………………………………………</w:t>
      </w:r>
      <w:r w:rsidR="00321196">
        <w:rPr>
          <w:rFonts w:cstheme="minorHAnsi"/>
        </w:rPr>
        <w:t>.</w:t>
      </w:r>
      <w:r w:rsidRPr="009203FE">
        <w:rPr>
          <w:rFonts w:cstheme="minorHAnsi"/>
        </w:rPr>
        <w:t>..</w:t>
      </w:r>
    </w:p>
    <w:p w:rsidR="00E80043" w:rsidRPr="009203FE" w:rsidRDefault="00E80043" w:rsidP="00E80043">
      <w:pPr>
        <w:ind w:left="426"/>
        <w:jc w:val="both"/>
        <w:rPr>
          <w:rFonts w:cstheme="minorHAnsi"/>
        </w:rPr>
      </w:pPr>
      <w:r w:rsidRPr="009203FE">
        <w:rPr>
          <w:rFonts w:cstheme="minorHAnsi"/>
        </w:rPr>
        <w:t xml:space="preserve">tel. ……………………………………….., </w:t>
      </w:r>
      <w:r w:rsidR="003A6041">
        <w:rPr>
          <w:rFonts w:cstheme="minorHAnsi"/>
        </w:rPr>
        <w:t>e-mail:</w:t>
      </w:r>
      <w:r w:rsidRPr="009203FE">
        <w:rPr>
          <w:rFonts w:cstheme="minorHAnsi"/>
        </w:rPr>
        <w:t xml:space="preserve"> ……………………………………………………………</w:t>
      </w:r>
      <w:r w:rsidR="003A6041">
        <w:rPr>
          <w:rFonts w:cstheme="minorHAnsi"/>
        </w:rPr>
        <w:t>….</w:t>
      </w:r>
      <w:r w:rsidRPr="009203FE">
        <w:rPr>
          <w:rFonts w:cstheme="minorHAnsi"/>
        </w:rPr>
        <w:t>……………………….</w:t>
      </w:r>
    </w:p>
    <w:p w:rsidR="00E80043" w:rsidRPr="009203FE" w:rsidRDefault="00E80043" w:rsidP="00E80043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Calibri" w:cstheme="minorHAnsi"/>
        </w:rPr>
      </w:pPr>
      <w:r w:rsidRPr="009203FE">
        <w:rPr>
          <w:rFonts w:eastAsia="Calibri" w:cstheme="minorHAnsi"/>
          <w:color w:val="000000"/>
        </w:rPr>
        <w:t xml:space="preserve">Oświadczam(y), że wypełniłem obowiązki informacyjne przewidziane w art. 13 lub </w:t>
      </w:r>
      <w:r w:rsidRPr="009203FE">
        <w:rPr>
          <w:rFonts w:eastAsia="Calibri" w:cstheme="minorHAnsi"/>
          <w:color w:val="000000"/>
        </w:rPr>
        <w:br/>
        <w:t xml:space="preserve">art. 14 RODO wobec osób fizycznych, </w:t>
      </w:r>
      <w:r w:rsidRPr="009203FE">
        <w:rPr>
          <w:rFonts w:eastAsia="Calibri" w:cstheme="minorHAnsi"/>
        </w:rPr>
        <w:t>od których dane osobowe bezpośrednio lub pośrednio pozyskałem</w:t>
      </w:r>
      <w:r w:rsidRPr="009203FE">
        <w:rPr>
          <w:rFonts w:eastAsia="Calibri" w:cstheme="minorHAnsi"/>
          <w:color w:val="000000"/>
        </w:rPr>
        <w:t xml:space="preserve"> w celu ubiegania się o udzielenie zamówienia publicznego w niniejszym postępowaniu</w:t>
      </w:r>
      <w:r w:rsidRPr="009203FE">
        <w:rPr>
          <w:rFonts w:eastAsia="Calibri" w:cstheme="minorHAnsi"/>
        </w:rPr>
        <w:t>.</w:t>
      </w:r>
    </w:p>
    <w:p w:rsidR="00E80043" w:rsidRDefault="00E80043" w:rsidP="00E80043">
      <w:pPr>
        <w:rPr>
          <w:rFonts w:cstheme="minorHAnsi"/>
        </w:rPr>
      </w:pPr>
    </w:p>
    <w:p w:rsidR="003A6041" w:rsidRPr="009203FE" w:rsidRDefault="003A6041" w:rsidP="00E80043">
      <w:pPr>
        <w:rPr>
          <w:rFonts w:cstheme="minorHAnsi"/>
        </w:rPr>
      </w:pPr>
    </w:p>
    <w:p w:rsidR="00E80043" w:rsidRPr="009203FE" w:rsidRDefault="00E80043" w:rsidP="00E80043">
      <w:pPr>
        <w:ind w:left="1416"/>
        <w:rPr>
          <w:rFonts w:cstheme="minorHAnsi"/>
        </w:rPr>
      </w:pP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  <w:t xml:space="preserve">                         ..................................................................................</w:t>
      </w:r>
    </w:p>
    <w:p w:rsidR="00E80043" w:rsidRPr="003A6041" w:rsidRDefault="00E80043" w:rsidP="00E80043">
      <w:pPr>
        <w:jc w:val="center"/>
        <w:rPr>
          <w:rFonts w:cstheme="minorHAnsi"/>
        </w:rPr>
      </w:pPr>
      <w:r w:rsidRPr="009203FE">
        <w:rPr>
          <w:rFonts w:cstheme="minorHAnsi"/>
        </w:rPr>
        <w:t xml:space="preserve">                                                  </w:t>
      </w:r>
      <w:r w:rsidRPr="009203FE">
        <w:rPr>
          <w:rFonts w:cstheme="minorHAnsi"/>
        </w:rPr>
        <w:tab/>
      </w:r>
      <w:r w:rsidR="003A6041">
        <w:rPr>
          <w:rFonts w:cstheme="minorHAnsi"/>
        </w:rPr>
        <w:t xml:space="preserve">     </w:t>
      </w:r>
      <w:r w:rsidR="000E05E9">
        <w:rPr>
          <w:rFonts w:cstheme="minorHAnsi"/>
        </w:rPr>
        <w:t xml:space="preserve">       </w:t>
      </w:r>
      <w:r w:rsidR="003A6041">
        <w:rPr>
          <w:rFonts w:cstheme="minorHAnsi"/>
        </w:rPr>
        <w:t xml:space="preserve"> </w:t>
      </w:r>
      <w:r w:rsidRPr="003A6041">
        <w:rPr>
          <w:rFonts w:cstheme="minorHAnsi"/>
        </w:rPr>
        <w:t>podpis Wykonawcy</w:t>
      </w:r>
    </w:p>
    <w:p w:rsidR="00321196" w:rsidRDefault="00321196" w:rsidP="00321196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C00000"/>
          <w:sz w:val="16"/>
          <w:szCs w:val="16"/>
          <w:u w:val="single"/>
        </w:rPr>
      </w:pPr>
    </w:p>
    <w:p w:rsidR="00321196" w:rsidRPr="000E05E9" w:rsidRDefault="00321196" w:rsidP="00321196">
      <w:pPr>
        <w:spacing w:after="0" w:line="276" w:lineRule="auto"/>
        <w:jc w:val="both"/>
        <w:rPr>
          <w:rFonts w:eastAsia="Calibri" w:cstheme="minorHAnsi"/>
          <w:b/>
          <w:sz w:val="16"/>
          <w:szCs w:val="16"/>
          <w:u w:val="single"/>
        </w:rPr>
      </w:pPr>
      <w:r w:rsidRPr="000E05E9">
        <w:rPr>
          <w:rFonts w:eastAsia="Calibri" w:cstheme="minorHAnsi"/>
          <w:b/>
          <w:color w:val="C00000"/>
          <w:sz w:val="16"/>
          <w:szCs w:val="16"/>
          <w:u w:val="single"/>
        </w:rPr>
        <w:t xml:space="preserve">Załączniki składane wraz z Formularzem ofertowym: </w:t>
      </w:r>
    </w:p>
    <w:p w:rsidR="00321196" w:rsidRPr="000E05E9" w:rsidRDefault="00321196" w:rsidP="00321196">
      <w:pPr>
        <w:spacing w:after="0" w:line="276" w:lineRule="auto"/>
        <w:ind w:left="567" w:hanging="283"/>
        <w:jc w:val="both"/>
        <w:rPr>
          <w:rFonts w:eastAsia="Calibri" w:cstheme="minorHAnsi"/>
          <w:sz w:val="16"/>
          <w:szCs w:val="16"/>
        </w:rPr>
      </w:pPr>
      <w:r w:rsidRPr="000E05E9">
        <w:rPr>
          <w:rFonts w:eastAsia="Calibri" w:cstheme="minorHAnsi"/>
          <w:sz w:val="16"/>
          <w:szCs w:val="16"/>
        </w:rPr>
        <w:t xml:space="preserve">1)  </w:t>
      </w:r>
      <w:r w:rsidR="000E05E9">
        <w:rPr>
          <w:rFonts w:eastAsia="Calibri" w:cstheme="minorHAnsi"/>
          <w:sz w:val="16"/>
          <w:szCs w:val="16"/>
        </w:rPr>
        <w:t xml:space="preserve">  </w:t>
      </w:r>
      <w:r w:rsidRPr="000E05E9">
        <w:rPr>
          <w:rFonts w:eastAsia="Calibri" w:cstheme="minorHAnsi"/>
          <w:sz w:val="16"/>
          <w:szCs w:val="16"/>
        </w:rPr>
        <w:t>Załącznik nr 2 – Oświadczenie wykonawcy dotyczące spełnienia warunków udziału w postępowaniu;</w:t>
      </w:r>
    </w:p>
    <w:p w:rsidR="00321196" w:rsidRPr="000E05E9" w:rsidRDefault="00321196" w:rsidP="00321196">
      <w:pPr>
        <w:spacing w:after="0" w:line="276" w:lineRule="auto"/>
        <w:ind w:left="567" w:hanging="283"/>
        <w:jc w:val="both"/>
        <w:rPr>
          <w:rFonts w:eastAsia="Calibri" w:cstheme="minorHAnsi"/>
          <w:sz w:val="16"/>
          <w:szCs w:val="16"/>
        </w:rPr>
      </w:pPr>
      <w:r w:rsidRPr="000E05E9">
        <w:rPr>
          <w:rFonts w:eastAsia="Calibri" w:cstheme="minorHAnsi"/>
          <w:sz w:val="16"/>
          <w:szCs w:val="16"/>
        </w:rPr>
        <w:t xml:space="preserve">2)  </w:t>
      </w:r>
      <w:r w:rsidR="000E05E9">
        <w:rPr>
          <w:rFonts w:eastAsia="Calibri" w:cstheme="minorHAnsi"/>
          <w:sz w:val="16"/>
          <w:szCs w:val="16"/>
        </w:rPr>
        <w:t xml:space="preserve">  </w:t>
      </w:r>
      <w:r w:rsidRPr="000E05E9">
        <w:rPr>
          <w:rFonts w:eastAsia="Calibri" w:cstheme="minorHAnsi"/>
          <w:sz w:val="16"/>
          <w:szCs w:val="16"/>
        </w:rPr>
        <w:t xml:space="preserve">Załącznik nr 3 – Oświadczenie wykonawcy dotyczące przesłanek wykluczenia z postępowania; </w:t>
      </w:r>
    </w:p>
    <w:p w:rsidR="000E05E9" w:rsidRPr="000E05E9" w:rsidRDefault="00321196" w:rsidP="00321196">
      <w:pPr>
        <w:spacing w:after="0" w:line="276" w:lineRule="auto"/>
        <w:ind w:left="567" w:hanging="283"/>
        <w:jc w:val="both"/>
        <w:rPr>
          <w:rFonts w:eastAsia="Calibri" w:cstheme="minorHAnsi"/>
          <w:sz w:val="16"/>
          <w:szCs w:val="16"/>
        </w:rPr>
      </w:pPr>
      <w:r w:rsidRPr="000E05E9">
        <w:rPr>
          <w:rFonts w:eastAsia="Calibri" w:cstheme="minorHAnsi"/>
          <w:sz w:val="16"/>
          <w:szCs w:val="16"/>
        </w:rPr>
        <w:t xml:space="preserve">3) </w:t>
      </w:r>
      <w:r w:rsidR="000E05E9">
        <w:rPr>
          <w:rFonts w:eastAsia="Calibri" w:cstheme="minorHAnsi"/>
          <w:sz w:val="16"/>
          <w:szCs w:val="16"/>
        </w:rPr>
        <w:t xml:space="preserve">  </w:t>
      </w:r>
      <w:r w:rsidRPr="000E05E9">
        <w:rPr>
          <w:rFonts w:eastAsia="Calibri" w:cstheme="minorHAnsi"/>
          <w:sz w:val="16"/>
          <w:szCs w:val="16"/>
        </w:rPr>
        <w:t xml:space="preserve"> Załącznik nr 9 – Oświadczenie w zakresie oferowanych parametrów technicznych</w:t>
      </w:r>
      <w:r w:rsidR="000E05E9" w:rsidRPr="000E05E9">
        <w:rPr>
          <w:rFonts w:eastAsia="Calibri" w:cstheme="minorHAnsi"/>
          <w:sz w:val="16"/>
          <w:szCs w:val="16"/>
        </w:rPr>
        <w:t>;</w:t>
      </w:r>
      <w:r w:rsidRPr="000E05E9">
        <w:rPr>
          <w:rFonts w:eastAsia="Calibri" w:cstheme="minorHAnsi"/>
          <w:sz w:val="16"/>
          <w:szCs w:val="16"/>
        </w:rPr>
        <w:t xml:space="preserve"> </w:t>
      </w:r>
    </w:p>
    <w:p w:rsidR="00321196" w:rsidRPr="000E05E9" w:rsidRDefault="000E05E9" w:rsidP="000E05E9">
      <w:pPr>
        <w:spacing w:after="0" w:line="276" w:lineRule="auto"/>
        <w:ind w:left="567" w:hanging="141"/>
        <w:jc w:val="both"/>
        <w:rPr>
          <w:rFonts w:eastAsia="Calibri" w:cstheme="minorHAnsi"/>
          <w:color w:val="C00000"/>
          <w:sz w:val="16"/>
          <w:szCs w:val="16"/>
        </w:rPr>
      </w:pPr>
      <w:r w:rsidRPr="000E05E9">
        <w:rPr>
          <w:rFonts w:eastAsia="Calibri" w:cstheme="minorHAnsi"/>
          <w:b/>
          <w:color w:val="C00000"/>
          <w:sz w:val="16"/>
          <w:szCs w:val="16"/>
        </w:rPr>
        <w:t xml:space="preserve">   (</w:t>
      </w:r>
      <w:bookmarkStart w:id="1" w:name="_Hlk243300827"/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niezłożenie</w:t>
      </w:r>
      <w:r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 xml:space="preserve"> z Formularzem ofertowym</w:t>
      </w:r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 xml:space="preserve"> Oświadczenia </w:t>
      </w:r>
      <w:r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/</w:t>
      </w:r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wg Załącznika nr 9</w:t>
      </w:r>
      <w:r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/</w:t>
      </w:r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 xml:space="preserve"> dotyczącego oferowanych parametrów technicznych </w:t>
      </w:r>
      <w:r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 xml:space="preserve">  </w:t>
      </w:r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będzie skutkować odrzuceniem oferty</w:t>
      </w:r>
      <w:bookmarkEnd w:id="1"/>
      <w:r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)</w:t>
      </w:r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.</w:t>
      </w:r>
    </w:p>
    <w:p w:rsidR="00321196" w:rsidRPr="000E05E9" w:rsidRDefault="00321196" w:rsidP="000E05E9">
      <w:pPr>
        <w:spacing w:after="0" w:line="276" w:lineRule="auto"/>
        <w:ind w:left="567" w:hanging="283"/>
        <w:rPr>
          <w:rFonts w:cstheme="minorHAnsi"/>
          <w:sz w:val="16"/>
          <w:szCs w:val="16"/>
        </w:rPr>
      </w:pPr>
      <w:r w:rsidRPr="000E05E9">
        <w:rPr>
          <w:rFonts w:cstheme="minorHAnsi"/>
          <w:sz w:val="16"/>
          <w:szCs w:val="16"/>
        </w:rPr>
        <w:t xml:space="preserve">4)  </w:t>
      </w:r>
      <w:r w:rsidR="000E05E9" w:rsidRPr="000E05E9">
        <w:rPr>
          <w:rFonts w:cstheme="minorHAnsi"/>
          <w:sz w:val="16"/>
          <w:szCs w:val="16"/>
        </w:rPr>
        <w:t xml:space="preserve">  </w:t>
      </w:r>
      <w:r w:rsidRPr="000E05E9">
        <w:rPr>
          <w:rFonts w:cstheme="minorHAnsi"/>
          <w:sz w:val="16"/>
          <w:szCs w:val="16"/>
        </w:rPr>
        <w:t>Pełnomocnictwo potwierdzające umocowanie do złożenia oferty Wykonawcy, o ile umocowanie to nie będzie wynikać z ogólnodostępnych dokumentów rejestrowych, w tym również</w:t>
      </w:r>
      <w:r w:rsidR="000E05E9" w:rsidRPr="000E05E9">
        <w:rPr>
          <w:rFonts w:cstheme="minorHAnsi"/>
          <w:sz w:val="16"/>
          <w:szCs w:val="16"/>
        </w:rPr>
        <w:t xml:space="preserve"> </w:t>
      </w:r>
      <w:r w:rsidRPr="000E05E9">
        <w:rPr>
          <w:rFonts w:cstheme="minorHAnsi"/>
          <w:sz w:val="16"/>
          <w:szCs w:val="16"/>
        </w:rPr>
        <w:t xml:space="preserve">pełnomocnictwo wg wzoru stanowiącego Załącznik nr </w:t>
      </w:r>
      <w:r w:rsidR="000E05E9">
        <w:rPr>
          <w:rFonts w:cstheme="minorHAnsi"/>
          <w:sz w:val="16"/>
          <w:szCs w:val="16"/>
        </w:rPr>
        <w:t>5</w:t>
      </w:r>
      <w:r w:rsidRPr="000E05E9">
        <w:rPr>
          <w:rFonts w:cstheme="minorHAnsi"/>
          <w:sz w:val="16"/>
          <w:szCs w:val="16"/>
        </w:rPr>
        <w:t xml:space="preserve"> (w przypadku wykonawców wspólnie ubiegających się o udzielenie zamówienia).</w:t>
      </w:r>
    </w:p>
    <w:p w:rsidR="00321196" w:rsidRPr="000E05E9" w:rsidRDefault="00321196" w:rsidP="000E05E9">
      <w:pPr>
        <w:spacing w:after="0" w:line="276" w:lineRule="auto"/>
        <w:ind w:left="567" w:hanging="283"/>
        <w:rPr>
          <w:rFonts w:cstheme="minorHAnsi"/>
          <w:sz w:val="16"/>
          <w:szCs w:val="16"/>
        </w:rPr>
      </w:pPr>
      <w:r w:rsidRPr="000E05E9">
        <w:rPr>
          <w:rFonts w:cstheme="minorHAnsi"/>
          <w:sz w:val="16"/>
          <w:szCs w:val="16"/>
        </w:rPr>
        <w:t xml:space="preserve">5)  </w:t>
      </w:r>
      <w:r w:rsidR="000E05E9">
        <w:rPr>
          <w:rFonts w:cstheme="minorHAnsi"/>
          <w:sz w:val="16"/>
          <w:szCs w:val="16"/>
        </w:rPr>
        <w:t xml:space="preserve">  </w:t>
      </w:r>
      <w:r w:rsidRPr="000E05E9">
        <w:rPr>
          <w:rFonts w:cstheme="minorHAnsi"/>
          <w:sz w:val="16"/>
          <w:szCs w:val="16"/>
        </w:rPr>
        <w:t xml:space="preserve"> Załącznik nr </w:t>
      </w:r>
      <w:r w:rsidR="000E05E9">
        <w:rPr>
          <w:rFonts w:cstheme="minorHAnsi"/>
          <w:sz w:val="16"/>
          <w:szCs w:val="16"/>
        </w:rPr>
        <w:t xml:space="preserve">6, załącznik nr 7 – jeżeli dotyczy. </w:t>
      </w:r>
      <w:r w:rsidRPr="000E05E9">
        <w:rPr>
          <w:rFonts w:cstheme="minorHAnsi"/>
          <w:b/>
          <w:sz w:val="16"/>
          <w:szCs w:val="16"/>
        </w:rPr>
        <w:t xml:space="preserve"> </w:t>
      </w:r>
    </w:p>
    <w:p w:rsidR="000E05E9" w:rsidRDefault="000E05E9" w:rsidP="00321196">
      <w:pPr>
        <w:tabs>
          <w:tab w:val="left" w:pos="0"/>
        </w:tabs>
        <w:jc w:val="both"/>
        <w:rPr>
          <w:rFonts w:cstheme="minorHAnsi"/>
          <w:b/>
          <w:color w:val="C00000"/>
          <w:spacing w:val="8"/>
          <w:sz w:val="16"/>
          <w:szCs w:val="16"/>
          <w:u w:val="single"/>
          <w:lang w:eastAsia="pl-PL"/>
        </w:rPr>
      </w:pPr>
    </w:p>
    <w:p w:rsidR="00321196" w:rsidRPr="000E05E9" w:rsidRDefault="00321196" w:rsidP="00321196">
      <w:pPr>
        <w:tabs>
          <w:tab w:val="left" w:pos="0"/>
        </w:tabs>
        <w:jc w:val="both"/>
        <w:rPr>
          <w:rFonts w:cstheme="minorHAnsi"/>
          <w:i/>
          <w:sz w:val="16"/>
          <w:szCs w:val="16"/>
        </w:rPr>
      </w:pPr>
      <w:r w:rsidRPr="000E05E9">
        <w:rPr>
          <w:rFonts w:cstheme="minorHAnsi"/>
          <w:b/>
          <w:color w:val="C00000"/>
          <w:spacing w:val="8"/>
          <w:sz w:val="16"/>
          <w:szCs w:val="16"/>
          <w:u w:val="single"/>
          <w:lang w:eastAsia="pl-PL"/>
        </w:rPr>
        <w:t>Dokument i załączniki należy wypełnić i podpisać kwalifikowalnym podpisem elektronicznym lub podpisem zaufanym.</w:t>
      </w:r>
    </w:p>
    <w:p w:rsidR="003A6041" w:rsidRPr="000E05E9" w:rsidRDefault="003A6041" w:rsidP="00E80043">
      <w:pPr>
        <w:ind w:left="705" w:hanging="705"/>
        <w:jc w:val="both"/>
        <w:rPr>
          <w:rFonts w:cstheme="minorHAnsi"/>
          <w:b/>
          <w:sz w:val="14"/>
          <w:szCs w:val="14"/>
        </w:rPr>
      </w:pPr>
    </w:p>
    <w:p w:rsidR="00321196" w:rsidRDefault="00321196" w:rsidP="00E80043">
      <w:pPr>
        <w:ind w:left="705" w:hanging="705"/>
        <w:jc w:val="both"/>
        <w:rPr>
          <w:b/>
          <w:sz w:val="14"/>
          <w:szCs w:val="14"/>
        </w:rPr>
      </w:pPr>
    </w:p>
    <w:p w:rsidR="000E05E9" w:rsidRDefault="000E05E9" w:rsidP="00C83189">
      <w:pPr>
        <w:jc w:val="both"/>
        <w:rPr>
          <w:b/>
          <w:sz w:val="14"/>
          <w:szCs w:val="14"/>
        </w:rPr>
      </w:pPr>
    </w:p>
    <w:p w:rsidR="00E80043" w:rsidRPr="00321196" w:rsidRDefault="00E80043" w:rsidP="00321196">
      <w:pPr>
        <w:ind w:left="284" w:hanging="284"/>
        <w:jc w:val="both"/>
        <w:rPr>
          <w:i/>
          <w:sz w:val="14"/>
          <w:szCs w:val="14"/>
        </w:rPr>
      </w:pPr>
      <w:r w:rsidRPr="00321196">
        <w:rPr>
          <w:i/>
          <w:sz w:val="14"/>
          <w:szCs w:val="14"/>
        </w:rPr>
        <w:t xml:space="preserve">1) </w:t>
      </w:r>
      <w:r w:rsidRPr="00321196">
        <w:rPr>
          <w:i/>
          <w:sz w:val="14"/>
          <w:szCs w:val="14"/>
        </w:rPr>
        <w:tab/>
        <w:t>Wykonawca powinien wskazać te elementy oferty, które stanowią tajemnicę jego przedsiębiorstwa. W rozumieniu przepisów o zwalczaniu nieuczciwej konkurencji  przez tajemnicę przedsiębiorstwa rozumie się nieujawnione do wiadomości publicznej (informacje techniczne, technologiczne, organizacyjne przedsiębiorstwa lub inne informacje posiadające wartość gospodarczą, co do których przedsiębiorca podjął niezbędne działania w celu zachowania ich poufności)</w:t>
      </w:r>
    </w:p>
    <w:p w:rsidR="00E80043" w:rsidRPr="007F2004" w:rsidRDefault="00E80043" w:rsidP="00E800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6EEA" w:rsidRPr="00E80043" w:rsidRDefault="00F46EEA" w:rsidP="00E80043"/>
    <w:sectPr w:rsidR="00F46EEA" w:rsidRPr="00E80043" w:rsidSect="00146995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68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2AA" w:rsidRDefault="001002AA" w:rsidP="0068577F">
      <w:pPr>
        <w:spacing w:after="0" w:line="240" w:lineRule="auto"/>
      </w:pPr>
      <w:r>
        <w:separator/>
      </w:r>
    </w:p>
  </w:endnote>
  <w:end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588482"/>
      <w:docPartObj>
        <w:docPartGallery w:val="Page Numbers (Bottom of Page)"/>
        <w:docPartUnique/>
      </w:docPartObj>
    </w:sdtPr>
    <w:sdtEndPr/>
    <w:sdtContent>
      <w:p w:rsidR="00F55740" w:rsidRDefault="00F557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9C0">
          <w:rPr>
            <w:noProof/>
          </w:rPr>
          <w:t>9</w:t>
        </w:r>
        <w:r>
          <w:fldChar w:fldCharType="end"/>
        </w:r>
      </w:p>
    </w:sdtContent>
  </w:sdt>
  <w:p w:rsidR="00F55740" w:rsidRDefault="00F557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F55740" w:rsidP="00146995">
    <w:pPr>
      <w:pStyle w:val="Stopka"/>
    </w:pPr>
  </w:p>
  <w:p w:rsidR="00F55740" w:rsidRDefault="00F55740" w:rsidP="00146995">
    <w:pPr>
      <w:pStyle w:val="Stopka"/>
    </w:pPr>
    <w:r>
      <w:ptab w:relativeTo="margin" w:alignment="center" w:leader="none"/>
    </w:r>
  </w:p>
  <w:tbl>
    <w:tblPr>
      <w:tblStyle w:val="Tabela-Siatka"/>
      <w:tblW w:w="325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5"/>
    </w:tblGrid>
    <w:tr w:rsidR="00F55740" w:rsidTr="008D1354">
      <w:tc>
        <w:tcPr>
          <w:tcW w:w="3255" w:type="dxa"/>
        </w:tcPr>
        <w:p w:rsidR="00F55740" w:rsidRDefault="00F55740" w:rsidP="00146995">
          <w:pPr>
            <w:pStyle w:val="Stopka"/>
            <w:rPr>
              <w:lang w:val="en-BZ"/>
            </w:rPr>
          </w:pPr>
        </w:p>
      </w:tc>
    </w:tr>
  </w:tbl>
  <w:p w:rsidR="00F55740" w:rsidRDefault="00B86A93" w:rsidP="00B86A93">
    <w:pPr>
      <w:pStyle w:val="Stopka"/>
      <w:tabs>
        <w:tab w:val="clear" w:pos="4536"/>
        <w:tab w:val="clear" w:pos="9072"/>
        <w:tab w:val="left" w:pos="16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2AA" w:rsidRDefault="001002AA" w:rsidP="0068577F">
      <w:pPr>
        <w:spacing w:after="0" w:line="240" w:lineRule="auto"/>
      </w:pPr>
      <w:r>
        <w:separator/>
      </w:r>
    </w:p>
  </w:footnote>
  <w:foot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Pr="00FC4EA0" w:rsidRDefault="00FC4EA0" w:rsidP="00FC4EA0">
    <w:pPr>
      <w:pStyle w:val="Nagwek"/>
    </w:pPr>
    <w:r>
      <w:rPr>
        <w:noProof/>
      </w:rPr>
      <w:drawing>
        <wp:inline distT="0" distB="0" distL="0" distR="0" wp14:anchorId="1A3E3C09" wp14:editId="6091F225">
          <wp:extent cx="5759450" cy="556137"/>
          <wp:effectExtent l="0" t="0" r="0" b="0"/>
          <wp:docPr id="7" name="Obraz 6">
            <a:extLst xmlns:a="http://schemas.openxmlformats.org/drawingml/2006/main">
              <a:ext uri="{FF2B5EF4-FFF2-40B4-BE49-F238E27FC236}">
                <a16:creationId xmlns:a16="http://schemas.microsoft.com/office/drawing/2014/main" id="{F3903AC1-76F2-4DA3-9046-36D67034F4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>
                    <a:extLst>
                      <a:ext uri="{FF2B5EF4-FFF2-40B4-BE49-F238E27FC236}">
                        <a16:creationId xmlns:a16="http://schemas.microsoft.com/office/drawing/2014/main" id="{F3903AC1-76F2-4DA3-9046-36D67034F4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56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6F58"/>
    <w:multiLevelType w:val="hybridMultilevel"/>
    <w:tmpl w:val="9B48A0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358D0"/>
    <w:multiLevelType w:val="hybridMultilevel"/>
    <w:tmpl w:val="D1B4753C"/>
    <w:lvl w:ilvl="0" w:tplc="50D677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C7EA8"/>
    <w:multiLevelType w:val="hybridMultilevel"/>
    <w:tmpl w:val="CBD8A6FA"/>
    <w:lvl w:ilvl="0" w:tplc="4E48AD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03613"/>
    <w:rsid w:val="00015687"/>
    <w:rsid w:val="00025A6D"/>
    <w:rsid w:val="00032E00"/>
    <w:rsid w:val="00033ABB"/>
    <w:rsid w:val="00034B10"/>
    <w:rsid w:val="00046494"/>
    <w:rsid w:val="00054AFC"/>
    <w:rsid w:val="00055FFD"/>
    <w:rsid w:val="000615E3"/>
    <w:rsid w:val="0006361C"/>
    <w:rsid w:val="00065E07"/>
    <w:rsid w:val="000669C0"/>
    <w:rsid w:val="00081BCD"/>
    <w:rsid w:val="00082D71"/>
    <w:rsid w:val="000A3468"/>
    <w:rsid w:val="000B02CA"/>
    <w:rsid w:val="000B4491"/>
    <w:rsid w:val="000C059E"/>
    <w:rsid w:val="000C352E"/>
    <w:rsid w:val="000C413C"/>
    <w:rsid w:val="000C6265"/>
    <w:rsid w:val="000C7BDC"/>
    <w:rsid w:val="000E05E9"/>
    <w:rsid w:val="000F177F"/>
    <w:rsid w:val="000F627E"/>
    <w:rsid w:val="000F70A1"/>
    <w:rsid w:val="001002AA"/>
    <w:rsid w:val="001008C1"/>
    <w:rsid w:val="00120A46"/>
    <w:rsid w:val="00124873"/>
    <w:rsid w:val="00146995"/>
    <w:rsid w:val="00157EAC"/>
    <w:rsid w:val="0018070B"/>
    <w:rsid w:val="001814CF"/>
    <w:rsid w:val="00193FD2"/>
    <w:rsid w:val="001A2A1C"/>
    <w:rsid w:val="001A39D3"/>
    <w:rsid w:val="001B46A5"/>
    <w:rsid w:val="001C1F32"/>
    <w:rsid w:val="001C520D"/>
    <w:rsid w:val="001C7B06"/>
    <w:rsid w:val="00211AC5"/>
    <w:rsid w:val="00235A20"/>
    <w:rsid w:val="00242FAA"/>
    <w:rsid w:val="00252BA5"/>
    <w:rsid w:val="00256A52"/>
    <w:rsid w:val="0026058B"/>
    <w:rsid w:val="00261449"/>
    <w:rsid w:val="00266B1C"/>
    <w:rsid w:val="00271CB2"/>
    <w:rsid w:val="00286DFA"/>
    <w:rsid w:val="002934EA"/>
    <w:rsid w:val="00297CCA"/>
    <w:rsid w:val="002A1F60"/>
    <w:rsid w:val="002A41BC"/>
    <w:rsid w:val="002A567E"/>
    <w:rsid w:val="002D7A27"/>
    <w:rsid w:val="002D7DFA"/>
    <w:rsid w:val="002E65BB"/>
    <w:rsid w:val="002F1302"/>
    <w:rsid w:val="002F68FA"/>
    <w:rsid w:val="003106F9"/>
    <w:rsid w:val="0031579A"/>
    <w:rsid w:val="00315AD9"/>
    <w:rsid w:val="00321196"/>
    <w:rsid w:val="003316E7"/>
    <w:rsid w:val="00355203"/>
    <w:rsid w:val="003736BA"/>
    <w:rsid w:val="003774B7"/>
    <w:rsid w:val="00380B3B"/>
    <w:rsid w:val="00384182"/>
    <w:rsid w:val="0039183A"/>
    <w:rsid w:val="00395188"/>
    <w:rsid w:val="00395D8B"/>
    <w:rsid w:val="0039676A"/>
    <w:rsid w:val="003A0517"/>
    <w:rsid w:val="003A0C42"/>
    <w:rsid w:val="003A6041"/>
    <w:rsid w:val="003E6A5F"/>
    <w:rsid w:val="003F2721"/>
    <w:rsid w:val="003F43B8"/>
    <w:rsid w:val="003F5894"/>
    <w:rsid w:val="00403921"/>
    <w:rsid w:val="00415685"/>
    <w:rsid w:val="004171D8"/>
    <w:rsid w:val="00417B30"/>
    <w:rsid w:val="00423461"/>
    <w:rsid w:val="004306AC"/>
    <w:rsid w:val="0043443E"/>
    <w:rsid w:val="00436906"/>
    <w:rsid w:val="00477EFB"/>
    <w:rsid w:val="004934D5"/>
    <w:rsid w:val="004A5EEC"/>
    <w:rsid w:val="004A65B8"/>
    <w:rsid w:val="004B3D66"/>
    <w:rsid w:val="004C5C31"/>
    <w:rsid w:val="005009A0"/>
    <w:rsid w:val="005167CB"/>
    <w:rsid w:val="005231E7"/>
    <w:rsid w:val="00530657"/>
    <w:rsid w:val="0053288F"/>
    <w:rsid w:val="00534EF8"/>
    <w:rsid w:val="00541A1D"/>
    <w:rsid w:val="0057143D"/>
    <w:rsid w:val="005A6A2F"/>
    <w:rsid w:val="005B2603"/>
    <w:rsid w:val="005B4569"/>
    <w:rsid w:val="005B496B"/>
    <w:rsid w:val="005B5939"/>
    <w:rsid w:val="005D1D22"/>
    <w:rsid w:val="005D712A"/>
    <w:rsid w:val="005E243C"/>
    <w:rsid w:val="005F67E3"/>
    <w:rsid w:val="005F7A80"/>
    <w:rsid w:val="00607D4F"/>
    <w:rsid w:val="00613DF9"/>
    <w:rsid w:val="00621FB9"/>
    <w:rsid w:val="006220FC"/>
    <w:rsid w:val="00622D9F"/>
    <w:rsid w:val="00631BC1"/>
    <w:rsid w:val="00633AFC"/>
    <w:rsid w:val="00637BD7"/>
    <w:rsid w:val="00673898"/>
    <w:rsid w:val="0068577F"/>
    <w:rsid w:val="006878B0"/>
    <w:rsid w:val="00691209"/>
    <w:rsid w:val="006966E8"/>
    <w:rsid w:val="006A32E4"/>
    <w:rsid w:val="006B2D53"/>
    <w:rsid w:val="006B3C41"/>
    <w:rsid w:val="006C5694"/>
    <w:rsid w:val="006C6207"/>
    <w:rsid w:val="006E3072"/>
    <w:rsid w:val="006E3C04"/>
    <w:rsid w:val="006F16C1"/>
    <w:rsid w:val="006F7C14"/>
    <w:rsid w:val="006F7F89"/>
    <w:rsid w:val="0070305F"/>
    <w:rsid w:val="0071142C"/>
    <w:rsid w:val="00732DE5"/>
    <w:rsid w:val="00735959"/>
    <w:rsid w:val="00747BD1"/>
    <w:rsid w:val="007511B3"/>
    <w:rsid w:val="007812FB"/>
    <w:rsid w:val="00784B4E"/>
    <w:rsid w:val="007A3E37"/>
    <w:rsid w:val="007D1D93"/>
    <w:rsid w:val="007D1DF5"/>
    <w:rsid w:val="007D5CBB"/>
    <w:rsid w:val="007E5A1A"/>
    <w:rsid w:val="007F2004"/>
    <w:rsid w:val="0080421D"/>
    <w:rsid w:val="0080474E"/>
    <w:rsid w:val="00806B83"/>
    <w:rsid w:val="00812698"/>
    <w:rsid w:val="0083405A"/>
    <w:rsid w:val="00834DF4"/>
    <w:rsid w:val="00836C39"/>
    <w:rsid w:val="00841B13"/>
    <w:rsid w:val="008549A9"/>
    <w:rsid w:val="00857CA4"/>
    <w:rsid w:val="00861B48"/>
    <w:rsid w:val="00864CB7"/>
    <w:rsid w:val="00880B56"/>
    <w:rsid w:val="00896AEA"/>
    <w:rsid w:val="008979B3"/>
    <w:rsid w:val="008A2F54"/>
    <w:rsid w:val="008A31FE"/>
    <w:rsid w:val="008A50D2"/>
    <w:rsid w:val="008C2A78"/>
    <w:rsid w:val="008C5B5C"/>
    <w:rsid w:val="008D1354"/>
    <w:rsid w:val="008D4594"/>
    <w:rsid w:val="008D4CDF"/>
    <w:rsid w:val="008E153B"/>
    <w:rsid w:val="00914702"/>
    <w:rsid w:val="00930787"/>
    <w:rsid w:val="00932430"/>
    <w:rsid w:val="00940A81"/>
    <w:rsid w:val="009460E6"/>
    <w:rsid w:val="0095102F"/>
    <w:rsid w:val="00954AF7"/>
    <w:rsid w:val="009563C9"/>
    <w:rsid w:val="00962400"/>
    <w:rsid w:val="009640BC"/>
    <w:rsid w:val="00974AEA"/>
    <w:rsid w:val="0097544C"/>
    <w:rsid w:val="00975791"/>
    <w:rsid w:val="009757E9"/>
    <w:rsid w:val="0099413B"/>
    <w:rsid w:val="009A1698"/>
    <w:rsid w:val="009A4783"/>
    <w:rsid w:val="009B06BC"/>
    <w:rsid w:val="009B1111"/>
    <w:rsid w:val="009D02E2"/>
    <w:rsid w:val="009E5627"/>
    <w:rsid w:val="009F1A62"/>
    <w:rsid w:val="00A011C3"/>
    <w:rsid w:val="00A0481D"/>
    <w:rsid w:val="00A051AD"/>
    <w:rsid w:val="00A35D34"/>
    <w:rsid w:val="00A43A88"/>
    <w:rsid w:val="00A5029A"/>
    <w:rsid w:val="00A50A3B"/>
    <w:rsid w:val="00A63AD0"/>
    <w:rsid w:val="00A647E1"/>
    <w:rsid w:val="00A6706A"/>
    <w:rsid w:val="00A67F7E"/>
    <w:rsid w:val="00A83B48"/>
    <w:rsid w:val="00A92D15"/>
    <w:rsid w:val="00AC319A"/>
    <w:rsid w:val="00AD3998"/>
    <w:rsid w:val="00AD4F84"/>
    <w:rsid w:val="00AE6716"/>
    <w:rsid w:val="00B06007"/>
    <w:rsid w:val="00B17434"/>
    <w:rsid w:val="00B20F66"/>
    <w:rsid w:val="00B569FD"/>
    <w:rsid w:val="00B67F37"/>
    <w:rsid w:val="00B8054C"/>
    <w:rsid w:val="00B85640"/>
    <w:rsid w:val="00B86A93"/>
    <w:rsid w:val="00B94BF2"/>
    <w:rsid w:val="00B97432"/>
    <w:rsid w:val="00BA0624"/>
    <w:rsid w:val="00BB255E"/>
    <w:rsid w:val="00BC4453"/>
    <w:rsid w:val="00BC4D49"/>
    <w:rsid w:val="00BE181B"/>
    <w:rsid w:val="00BE1BEE"/>
    <w:rsid w:val="00C17359"/>
    <w:rsid w:val="00C2502B"/>
    <w:rsid w:val="00C42AE4"/>
    <w:rsid w:val="00C51BA2"/>
    <w:rsid w:val="00C6478E"/>
    <w:rsid w:val="00C740F0"/>
    <w:rsid w:val="00C8112F"/>
    <w:rsid w:val="00C8213A"/>
    <w:rsid w:val="00C82D42"/>
    <w:rsid w:val="00C83189"/>
    <w:rsid w:val="00C9293B"/>
    <w:rsid w:val="00C92FBB"/>
    <w:rsid w:val="00CB1759"/>
    <w:rsid w:val="00CB2C74"/>
    <w:rsid w:val="00CB3F58"/>
    <w:rsid w:val="00CB72C6"/>
    <w:rsid w:val="00CC088F"/>
    <w:rsid w:val="00CC1D7A"/>
    <w:rsid w:val="00CC60D6"/>
    <w:rsid w:val="00CD3C8D"/>
    <w:rsid w:val="00CE3F82"/>
    <w:rsid w:val="00CF04F1"/>
    <w:rsid w:val="00CF16BA"/>
    <w:rsid w:val="00CF4B35"/>
    <w:rsid w:val="00D1613C"/>
    <w:rsid w:val="00D33745"/>
    <w:rsid w:val="00D3489F"/>
    <w:rsid w:val="00D40541"/>
    <w:rsid w:val="00D55066"/>
    <w:rsid w:val="00D57055"/>
    <w:rsid w:val="00D613CA"/>
    <w:rsid w:val="00D74653"/>
    <w:rsid w:val="00D937B3"/>
    <w:rsid w:val="00D96AF5"/>
    <w:rsid w:val="00DA1628"/>
    <w:rsid w:val="00DA2D54"/>
    <w:rsid w:val="00DB1133"/>
    <w:rsid w:val="00DB1731"/>
    <w:rsid w:val="00DC5415"/>
    <w:rsid w:val="00DD2CFF"/>
    <w:rsid w:val="00DD3FE2"/>
    <w:rsid w:val="00DF3968"/>
    <w:rsid w:val="00E03391"/>
    <w:rsid w:val="00E03627"/>
    <w:rsid w:val="00E06466"/>
    <w:rsid w:val="00E10DB7"/>
    <w:rsid w:val="00E121DA"/>
    <w:rsid w:val="00E256BA"/>
    <w:rsid w:val="00E325EC"/>
    <w:rsid w:val="00E328DB"/>
    <w:rsid w:val="00E44384"/>
    <w:rsid w:val="00E65C7F"/>
    <w:rsid w:val="00E665D6"/>
    <w:rsid w:val="00E70C25"/>
    <w:rsid w:val="00E80043"/>
    <w:rsid w:val="00E80EBF"/>
    <w:rsid w:val="00E84E24"/>
    <w:rsid w:val="00E932E8"/>
    <w:rsid w:val="00E97FCF"/>
    <w:rsid w:val="00EB0D37"/>
    <w:rsid w:val="00EC4680"/>
    <w:rsid w:val="00EE14E3"/>
    <w:rsid w:val="00EF16C8"/>
    <w:rsid w:val="00EF18C5"/>
    <w:rsid w:val="00EF46A5"/>
    <w:rsid w:val="00EF5297"/>
    <w:rsid w:val="00EF778F"/>
    <w:rsid w:val="00F06965"/>
    <w:rsid w:val="00F07C05"/>
    <w:rsid w:val="00F103EB"/>
    <w:rsid w:val="00F1199F"/>
    <w:rsid w:val="00F46EEA"/>
    <w:rsid w:val="00F502EB"/>
    <w:rsid w:val="00F50DE2"/>
    <w:rsid w:val="00F52799"/>
    <w:rsid w:val="00F55740"/>
    <w:rsid w:val="00F5729E"/>
    <w:rsid w:val="00F76057"/>
    <w:rsid w:val="00F764DD"/>
    <w:rsid w:val="00F86A8F"/>
    <w:rsid w:val="00F92E31"/>
    <w:rsid w:val="00F9306E"/>
    <w:rsid w:val="00FA497D"/>
    <w:rsid w:val="00FC21F6"/>
    <w:rsid w:val="00FC341A"/>
    <w:rsid w:val="00FC4EA0"/>
    <w:rsid w:val="00FD1D96"/>
    <w:rsid w:val="00FD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041CBE4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0043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Bezlisty1">
    <w:name w:val="Bez listy1"/>
    <w:next w:val="Bezlisty"/>
    <w:semiHidden/>
    <w:rsid w:val="00E328DB"/>
  </w:style>
  <w:style w:type="character" w:styleId="Numerstrony">
    <w:name w:val="page number"/>
    <w:basedOn w:val="Domylnaczcionkaakapitu"/>
    <w:rsid w:val="00E328DB"/>
  </w:style>
  <w:style w:type="paragraph" w:customStyle="1" w:styleId="WW-Tekstpodstawowywcity2">
    <w:name w:val="WW-Tekst podstawowy wcięty 2"/>
    <w:basedOn w:val="Normalny"/>
    <w:rsid w:val="00E328D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328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E328DB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32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28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28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8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8D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2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28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28DB"/>
    <w:rPr>
      <w:vertAlign w:val="superscript"/>
    </w:rPr>
  </w:style>
  <w:style w:type="paragraph" w:customStyle="1" w:styleId="default">
    <w:name w:val="default"/>
    <w:basedOn w:val="Normalny"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328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D33745"/>
  </w:style>
  <w:style w:type="table" w:customStyle="1" w:styleId="Tabela-Siatka2">
    <w:name w:val="Tabela - Siatka2"/>
    <w:basedOn w:val="Standardowy"/>
    <w:next w:val="Tabela-Siatka"/>
    <w:uiPriority w:val="39"/>
    <w:rsid w:val="00E80043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33BA4-17E1-4DE9-B067-8F7F6C79F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</Template>
  <TotalTime>28</TotalTime>
  <Pages>3</Pages>
  <Words>976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Majka</dc:creator>
  <cp:keywords/>
  <dc:description/>
  <cp:lastModifiedBy>Łukasz Kapica</cp:lastModifiedBy>
  <cp:revision>11</cp:revision>
  <cp:lastPrinted>2022-08-03T09:44:00Z</cp:lastPrinted>
  <dcterms:created xsi:type="dcterms:W3CDTF">2026-10-15T08:47:00Z</dcterms:created>
  <dcterms:modified xsi:type="dcterms:W3CDTF">2026-10-29T08:06:00Z</dcterms:modified>
</cp:coreProperties>
</file>