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142" w:rsidRPr="009709A7" w:rsidRDefault="004C0142" w:rsidP="00A10279">
      <w:pPr>
        <w:jc w:val="right"/>
        <w:rPr>
          <w:rStyle w:val="IntenseEmphasis"/>
          <w:rFonts w:ascii="Times New Roman" w:hAnsi="Times New Roman"/>
          <w:b/>
          <w:bCs/>
          <w:i w:val="0"/>
          <w:iCs w:val="0"/>
          <w:color w:val="auto"/>
          <w:lang w:val="pl-PL"/>
        </w:rPr>
      </w:pPr>
      <w:r w:rsidRPr="009709A7">
        <w:rPr>
          <w:rStyle w:val="IntenseEmphasis"/>
          <w:rFonts w:ascii="Times New Roman" w:hAnsi="Times New Roman"/>
          <w:b/>
          <w:bCs/>
          <w:i w:val="0"/>
          <w:iCs w:val="0"/>
          <w:color w:val="auto"/>
          <w:lang w:val="pl-PL"/>
        </w:rPr>
        <w:t>16.10.2026</w:t>
      </w:r>
      <w:r>
        <w:rPr>
          <w:rStyle w:val="IntenseEmphasis"/>
          <w:rFonts w:ascii="Times New Roman" w:hAnsi="Times New Roman"/>
          <w:b/>
          <w:bCs/>
          <w:i w:val="0"/>
          <w:iCs w:val="0"/>
          <w:color w:val="auto"/>
          <w:lang w:val="pl-PL"/>
        </w:rPr>
        <w:t xml:space="preserve"> r.</w:t>
      </w:r>
    </w:p>
    <w:p w:rsidR="004C0142" w:rsidRPr="00A10279" w:rsidRDefault="004C0142" w:rsidP="008C0FE1">
      <w:pPr>
        <w:rPr>
          <w:rStyle w:val="IntenseEmphasis"/>
          <w:lang w:val="pl-PL"/>
        </w:rPr>
      </w:pPr>
    </w:p>
    <w:p w:rsidR="004C0142" w:rsidRDefault="004C0142" w:rsidP="006C1878">
      <w:pPr>
        <w:jc w:val="center"/>
        <w:rPr>
          <w:b/>
          <w:sz w:val="28"/>
          <w:szCs w:val="28"/>
          <w:lang w:val="pl-PL"/>
        </w:rPr>
      </w:pPr>
    </w:p>
    <w:p w:rsidR="004C0142" w:rsidRPr="00A10279" w:rsidRDefault="004C0142" w:rsidP="006C1878">
      <w:pPr>
        <w:jc w:val="center"/>
        <w:rPr>
          <w:b/>
          <w:sz w:val="28"/>
          <w:szCs w:val="28"/>
          <w:lang w:val="pl-PL"/>
        </w:rPr>
      </w:pPr>
      <w:r w:rsidRPr="00A10279">
        <w:rPr>
          <w:b/>
          <w:sz w:val="28"/>
          <w:szCs w:val="28"/>
          <w:lang w:val="pl-PL"/>
        </w:rPr>
        <w:t xml:space="preserve">INFORMACJA Z OTWARCIA </w:t>
      </w:r>
      <w:r w:rsidRPr="00B124DB">
        <w:rPr>
          <w:b/>
          <w:sz w:val="28"/>
          <w:szCs w:val="28"/>
          <w:lang w:val="pl-PL"/>
        </w:rPr>
        <w:t>OFERT</w:t>
      </w:r>
    </w:p>
    <w:p w:rsidR="004C0142" w:rsidRPr="00A10279" w:rsidRDefault="004C0142" w:rsidP="006C1878">
      <w:pPr>
        <w:jc w:val="center"/>
        <w:rPr>
          <w:b/>
          <w:sz w:val="28"/>
          <w:szCs w:val="28"/>
          <w:lang w:val="pl-PL"/>
        </w:rPr>
      </w:pPr>
    </w:p>
    <w:p w:rsidR="004C0142" w:rsidRPr="00A10279" w:rsidRDefault="004C0142" w:rsidP="003B48FA">
      <w:pPr>
        <w:rPr>
          <w:b/>
          <w:sz w:val="28"/>
          <w:szCs w:val="28"/>
          <w:lang w:val="pl-PL"/>
        </w:rPr>
      </w:pPr>
    </w:p>
    <w:p w:rsidR="004C0142" w:rsidRDefault="004C0142" w:rsidP="005802C9">
      <w:pPr>
        <w:spacing w:line="360" w:lineRule="auto"/>
        <w:jc w:val="both"/>
        <w:rPr>
          <w:lang w:val="pl-PL"/>
        </w:rPr>
      </w:pPr>
      <w:r w:rsidRPr="00B05176">
        <w:rPr>
          <w:lang w:val="pl-PL"/>
        </w:rPr>
        <w:t>W dniu</w:t>
      </w:r>
      <w:r>
        <w:rPr>
          <w:lang w:val="pl-PL"/>
        </w:rPr>
        <w:t xml:space="preserve"> </w:t>
      </w:r>
      <w:r w:rsidRPr="00776FD5">
        <w:rPr>
          <w:b/>
        </w:rPr>
        <w:t>16.10.2026</w:t>
      </w:r>
      <w:r>
        <w:rPr>
          <w:b/>
        </w:rPr>
        <w:t xml:space="preserve"> </w:t>
      </w:r>
      <w:r w:rsidRPr="00B05176">
        <w:rPr>
          <w:lang w:val="pl-PL"/>
        </w:rPr>
        <w:t>r.</w:t>
      </w:r>
      <w:r>
        <w:rPr>
          <w:lang w:val="pl-PL"/>
        </w:rPr>
        <w:t xml:space="preserve"> </w:t>
      </w:r>
      <w:r w:rsidRPr="007B0DF9">
        <w:rPr>
          <w:lang w:val="pl-PL"/>
        </w:rPr>
        <w:t>Zamawiający</w:t>
      </w:r>
      <w:r>
        <w:rPr>
          <w:lang w:val="pl-PL"/>
        </w:rPr>
        <w:t xml:space="preserve"> </w:t>
      </w:r>
      <w:r>
        <w:rPr>
          <w:b/>
          <w:lang w:val="pl-PL"/>
        </w:rPr>
        <w:t>Miejski Ośrodek Pomocy Rodzinie w Lublinie</w:t>
      </w:r>
      <w:r>
        <w:rPr>
          <w:bCs/>
          <w:lang w:val="pl-PL"/>
        </w:rPr>
        <w:t xml:space="preserve"> dokonał otwarcia </w:t>
      </w:r>
      <w:r w:rsidRPr="00B124DB">
        <w:rPr>
          <w:bCs/>
          <w:lang w:val="pl-PL"/>
        </w:rPr>
        <w:t>ofert</w:t>
      </w:r>
      <w:r>
        <w:rPr>
          <w:bCs/>
          <w:lang w:val="pl-PL"/>
        </w:rPr>
        <w:t xml:space="preserve"> w postępowaniu prowadzonym pod nazwą:</w:t>
      </w:r>
    </w:p>
    <w:p w:rsidR="004C0142" w:rsidRPr="009B1BEF" w:rsidRDefault="004C0142" w:rsidP="00B05176">
      <w:pPr>
        <w:spacing w:line="360" w:lineRule="auto"/>
        <w:jc w:val="both"/>
        <w:rPr>
          <w:lang w:val="pl-PL"/>
        </w:rPr>
      </w:pPr>
    </w:p>
    <w:p w:rsidR="004C0142" w:rsidRPr="00B015A6" w:rsidRDefault="004C0142" w:rsidP="000D1B53">
      <w:pPr>
        <w:pStyle w:val="BodyText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015A6">
        <w:rPr>
          <w:rFonts w:ascii="Times New Roman" w:hAnsi="Times New Roman"/>
          <w:b/>
          <w:sz w:val="24"/>
          <w:szCs w:val="24"/>
        </w:rPr>
        <w:t>Indywidualne wsparcie dla osób usamodzielnianych w ramach projektu "Samodzielni w przyszłość" realizowanego przez Gminę Lublin / MOPR w ramach Programu Fundusze Europejskie dla Lubelskiego 2021-2027</w:t>
      </w:r>
    </w:p>
    <w:p w:rsidR="004C0142" w:rsidRDefault="004C0142" w:rsidP="000D1B53">
      <w:pPr>
        <w:pStyle w:val="BodyText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4C0142" w:rsidRDefault="004C0142" w:rsidP="000D1B53">
      <w:pPr>
        <w:pStyle w:val="BodyText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informuje, że:</w:t>
      </w:r>
    </w:p>
    <w:p w:rsidR="004C0142" w:rsidRDefault="004C0142" w:rsidP="00A10279">
      <w:pPr>
        <w:pStyle w:val="BodyText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Kwota przeznaczona na realizację zamówienia to: </w:t>
      </w:r>
      <w:r w:rsidRPr="00776FD5">
        <w:rPr>
          <w:rFonts w:ascii="Times New Roman" w:hAnsi="Times New Roman"/>
          <w:b/>
          <w:sz w:val="24"/>
          <w:szCs w:val="24"/>
        </w:rPr>
        <w:t>7 500,00 PLN</w:t>
      </w:r>
      <w:r>
        <w:rPr>
          <w:rFonts w:ascii="Times New Roman" w:hAnsi="Times New Roman"/>
          <w:sz w:val="24"/>
          <w:szCs w:val="24"/>
        </w:rPr>
        <w:t xml:space="preserve"> brutto.</w:t>
      </w:r>
    </w:p>
    <w:p w:rsidR="004C0142" w:rsidRDefault="004C0142" w:rsidP="00A10279">
      <w:pPr>
        <w:pStyle w:val="BodyText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Otwarto </w:t>
      </w:r>
      <w:r w:rsidRPr="00B124DB">
        <w:rPr>
          <w:rFonts w:ascii="Times New Roman" w:hAnsi="Times New Roman"/>
          <w:sz w:val="24"/>
          <w:szCs w:val="24"/>
        </w:rPr>
        <w:t>oferty</w:t>
      </w:r>
      <w:r>
        <w:rPr>
          <w:rFonts w:ascii="Times New Roman" w:hAnsi="Times New Roman"/>
          <w:sz w:val="24"/>
          <w:szCs w:val="24"/>
        </w:rPr>
        <w:t xml:space="preserve"> złożone przez następujących Wykonawców:</w:t>
      </w:r>
    </w:p>
    <w:p w:rsidR="004C0142" w:rsidRDefault="004C0142" w:rsidP="00A10279">
      <w:pPr>
        <w:pStyle w:val="BodyText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F356B">
        <w:rPr>
          <w:rFonts w:ascii="Times New Roman" w:hAnsi="Times New Roman"/>
          <w:b/>
          <w:bCs/>
          <w:sz w:val="24"/>
          <w:szCs w:val="24"/>
        </w:rPr>
        <w:t>CENTRUM KSZTAŁCENIA KADR OMEGA MARCIN KUSIAK</w:t>
      </w:r>
      <w:r>
        <w:rPr>
          <w:rFonts w:ascii="Times New Roman" w:hAnsi="Times New Roman"/>
          <w:sz w:val="24"/>
          <w:szCs w:val="24"/>
        </w:rPr>
        <w:t xml:space="preserve">, </w:t>
      </w:r>
      <w:r w:rsidRPr="004F356B">
        <w:rPr>
          <w:rFonts w:ascii="Times New Roman" w:hAnsi="Times New Roman"/>
          <w:b/>
          <w:bCs/>
          <w:sz w:val="24"/>
          <w:szCs w:val="24"/>
        </w:rPr>
        <w:t>ul. Fryderyka Chopina 32 lokal 25</w:t>
      </w:r>
      <w:r w:rsidRPr="004F356B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5802C9">
        <w:rPr>
          <w:rFonts w:ascii="Times New Roman" w:hAnsi="Times New Roman"/>
          <w:b/>
          <w:bCs/>
          <w:sz w:val="24"/>
          <w:szCs w:val="24"/>
        </w:rPr>
        <w:t>20-023</w:t>
      </w:r>
      <w:r>
        <w:rPr>
          <w:rFonts w:ascii="Times New Roman" w:hAnsi="Times New Roman"/>
          <w:sz w:val="24"/>
          <w:szCs w:val="24"/>
        </w:rPr>
        <w:t xml:space="preserve"> </w:t>
      </w:r>
      <w:r w:rsidRPr="004F356B">
        <w:rPr>
          <w:rFonts w:ascii="Times New Roman" w:hAnsi="Times New Roman"/>
          <w:b/>
          <w:bCs/>
          <w:sz w:val="24"/>
          <w:szCs w:val="24"/>
        </w:rPr>
        <w:t>Lublin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5802C9">
        <w:rPr>
          <w:rFonts w:ascii="Times New Roman" w:hAnsi="Times New Roman"/>
          <w:b/>
          <w:bCs/>
          <w:sz w:val="24"/>
          <w:szCs w:val="24"/>
        </w:rPr>
        <w:t>cena 7 500,00 PLN</w:t>
      </w:r>
      <w:r>
        <w:rPr>
          <w:rFonts w:ascii="Times New Roman" w:hAnsi="Times New Roman"/>
          <w:sz w:val="24"/>
          <w:szCs w:val="24"/>
        </w:rPr>
        <w:t>.</w:t>
      </w:r>
    </w:p>
    <w:p w:rsidR="004C0142" w:rsidRPr="00AF4A7C" w:rsidRDefault="004C0142" w:rsidP="00F63CAA">
      <w:pPr>
        <w:rPr>
          <w:rFonts w:ascii="Calibri" w:hAnsi="Calibri"/>
          <w:lang w:val="pl-PL"/>
        </w:rPr>
      </w:pPr>
    </w:p>
    <w:sectPr w:rsidR="004C0142" w:rsidRPr="00AF4A7C" w:rsidSect="005802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708" w:footer="708" w:gutter="0"/>
      <w:cols w:space="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0142" w:rsidRDefault="004C0142">
      <w:r>
        <w:separator/>
      </w:r>
    </w:p>
  </w:endnote>
  <w:endnote w:type="continuationSeparator" w:id="0">
    <w:p w:rsidR="004C0142" w:rsidRDefault="004C01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142" w:rsidRDefault="004C0142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142" w:rsidRDefault="004C0142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142" w:rsidRDefault="004C014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0142" w:rsidRDefault="004C0142">
      <w:r>
        <w:separator/>
      </w:r>
    </w:p>
  </w:footnote>
  <w:footnote w:type="continuationSeparator" w:id="0">
    <w:p w:rsidR="004C0142" w:rsidRDefault="004C014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142" w:rsidRDefault="004C0142">
    <w:r>
      <w:rPr>
        <w:noProof/>
        <w:lang w:val="pl-PL" w:eastAsia="pl-PL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alt="" style="position:absolute;margin-left:0;margin-top:0;width:281pt;height:25pt;z-index:-251658752;mso-wrap-edited:f;mso-position-horizontal:center;mso-position-horizontal-relative:margin;mso-position-vertical-relative:page" stroked="f">
          <v:textbox inset="2.50014mm,1.3mm,2.50014mm,1.3mm">
            <w:txbxContent>
              <w:p w:rsidR="004C0142" w:rsidRDefault="004C0142">
                <w:r>
                  <w:rPr>
                    <w:rFonts w:ascii="Calibri" w:hAnsi="Calibri" w:cs="Calibri"/>
                    <w:b/>
                    <w:color w:val="000000"/>
                    <w:sz w:val="22"/>
                  </w:rPr>
                  <w:t>Created with a trial version of Syncfusion Essential DocIO.</w:t>
                </w:r>
              </w:p>
            </w:txbxContent>
          </v:textbox>
          <w10:wrap anchorx="margin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142" w:rsidRDefault="004C0142">
    <w:r>
      <w:rPr>
        <w:noProof/>
        <w:lang w:val="pl-PL" w:eastAsia="pl-PL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alt="" style="position:absolute;margin-left:0;margin-top:0;width:281pt;height:25pt;z-index:-251657728;mso-wrap-edited:f;mso-position-horizontal:center;mso-position-horizontal-relative:margin;mso-position-vertical-relative:page" stroked="f">
          <v:textbox inset="2.50014mm,1.3mm,2.50014mm,1.3mm">
            <w:txbxContent>
              <w:p w:rsidR="004C0142" w:rsidRDefault="004C0142"/>
            </w:txbxContent>
          </v:textbox>
          <w10:wrap anchorx="margin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142" w:rsidRDefault="004C0142">
    <w:r>
      <w:rPr>
        <w:noProof/>
        <w:lang w:val="pl-PL" w:eastAsia="pl-PL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yncfusionLicense" o:spid="_x0000_s2051" type="#_x0000_t202" alt="" style="position:absolute;margin-left:0;margin-top:0;width:281pt;height:25pt;z-index:-251659776;mso-wrap-edited:f;mso-position-horizontal:center;mso-position-horizontal-relative:margin;mso-position-vertical-relative:page" stroked="f">
          <v:textbox inset="2.50014mm,1.3mm,2.50014mm,1.3mm">
            <w:txbxContent>
              <w:p w:rsidR="004C0142" w:rsidRDefault="004C0142">
                <w:r>
                  <w:rPr>
                    <w:rFonts w:ascii="Calibri" w:hAnsi="Calibri" w:cs="Calibri"/>
                    <w:b/>
                    <w:color w:val="000000"/>
                    <w:sz w:val="22"/>
                  </w:rPr>
                  <w:t>Created with a trial version of Syncfusion Essential DocIO.</w:t>
                </w:r>
              </w:p>
            </w:txbxContent>
          </v:textbox>
          <w10:wrap anchorx="margin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D0FE2"/>
    <w:rsid w:val="00000CFE"/>
    <w:rsid w:val="0000411E"/>
    <w:rsid w:val="0001465B"/>
    <w:rsid w:val="000329E9"/>
    <w:rsid w:val="0003331F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72F1"/>
    <w:rsid w:val="00172CB8"/>
    <w:rsid w:val="00185F88"/>
    <w:rsid w:val="001C53AF"/>
    <w:rsid w:val="001C696A"/>
    <w:rsid w:val="001D343A"/>
    <w:rsid w:val="001D7942"/>
    <w:rsid w:val="00206D8F"/>
    <w:rsid w:val="00227FE8"/>
    <w:rsid w:val="00236FEA"/>
    <w:rsid w:val="00240A1A"/>
    <w:rsid w:val="002437B8"/>
    <w:rsid w:val="00255E45"/>
    <w:rsid w:val="002A5159"/>
    <w:rsid w:val="002B0337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B48FA"/>
    <w:rsid w:val="003C786C"/>
    <w:rsid w:val="003D6400"/>
    <w:rsid w:val="003D7C7F"/>
    <w:rsid w:val="003E7DDF"/>
    <w:rsid w:val="004105A4"/>
    <w:rsid w:val="00412A39"/>
    <w:rsid w:val="004A32CB"/>
    <w:rsid w:val="004B017A"/>
    <w:rsid w:val="004B47A5"/>
    <w:rsid w:val="004B73E3"/>
    <w:rsid w:val="004C0142"/>
    <w:rsid w:val="004E06A1"/>
    <w:rsid w:val="004E777E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6BE2"/>
    <w:rsid w:val="005D7676"/>
    <w:rsid w:val="005F333D"/>
    <w:rsid w:val="005F5AE5"/>
    <w:rsid w:val="0060489D"/>
    <w:rsid w:val="006068D9"/>
    <w:rsid w:val="006114B6"/>
    <w:rsid w:val="006548AB"/>
    <w:rsid w:val="00661326"/>
    <w:rsid w:val="00682D8E"/>
    <w:rsid w:val="0069275B"/>
    <w:rsid w:val="006C1878"/>
    <w:rsid w:val="006C65D2"/>
    <w:rsid w:val="006C70D3"/>
    <w:rsid w:val="00704BC4"/>
    <w:rsid w:val="00712F6A"/>
    <w:rsid w:val="0075014C"/>
    <w:rsid w:val="00752A74"/>
    <w:rsid w:val="00776FD5"/>
    <w:rsid w:val="007A7385"/>
    <w:rsid w:val="007B0DF9"/>
    <w:rsid w:val="007B31FC"/>
    <w:rsid w:val="007B5589"/>
    <w:rsid w:val="007C567A"/>
    <w:rsid w:val="007D0634"/>
    <w:rsid w:val="007D1515"/>
    <w:rsid w:val="007D527C"/>
    <w:rsid w:val="007F709A"/>
    <w:rsid w:val="00805FD9"/>
    <w:rsid w:val="00827BF7"/>
    <w:rsid w:val="008300A7"/>
    <w:rsid w:val="00831D1C"/>
    <w:rsid w:val="0085027B"/>
    <w:rsid w:val="00855B87"/>
    <w:rsid w:val="00876796"/>
    <w:rsid w:val="00891B97"/>
    <w:rsid w:val="00897BD6"/>
    <w:rsid w:val="008C0525"/>
    <w:rsid w:val="008C0FE1"/>
    <w:rsid w:val="008C30B4"/>
    <w:rsid w:val="008C30B5"/>
    <w:rsid w:val="008E6717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92F47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7E8F"/>
    <w:rsid w:val="00BA398F"/>
    <w:rsid w:val="00BA6358"/>
    <w:rsid w:val="00BC6738"/>
    <w:rsid w:val="00BD0FE2"/>
    <w:rsid w:val="00BD13C1"/>
    <w:rsid w:val="00C11E02"/>
    <w:rsid w:val="00C26F71"/>
    <w:rsid w:val="00C60E94"/>
    <w:rsid w:val="00C80264"/>
    <w:rsid w:val="00C82BED"/>
    <w:rsid w:val="00C82CAD"/>
    <w:rsid w:val="00C97BC8"/>
    <w:rsid w:val="00CA533D"/>
    <w:rsid w:val="00CD6BAF"/>
    <w:rsid w:val="00D02EB5"/>
    <w:rsid w:val="00D26E15"/>
    <w:rsid w:val="00D3582B"/>
    <w:rsid w:val="00D406B5"/>
    <w:rsid w:val="00D55977"/>
    <w:rsid w:val="00D55D40"/>
    <w:rsid w:val="00D57269"/>
    <w:rsid w:val="00D60527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55926"/>
    <w:rsid w:val="00E57ECD"/>
    <w:rsid w:val="00E96BBA"/>
    <w:rsid w:val="00E978C7"/>
    <w:rsid w:val="00EA3214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6283E"/>
    <w:rsid w:val="00F63CAA"/>
    <w:rsid w:val="00F6731E"/>
    <w:rsid w:val="00F750F4"/>
    <w:rsid w:val="00F82F24"/>
    <w:rsid w:val="00FA29EC"/>
    <w:rsid w:val="00FA7630"/>
    <w:rsid w:val="00FC72FB"/>
    <w:rsid w:val="00FE6005"/>
    <w:rsid w:val="00FE6D20"/>
    <w:rsid w:val="00FF76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30B5"/>
    <w:rPr>
      <w:sz w:val="24"/>
      <w:szCs w:val="24"/>
      <w:lang w:val="en-US" w:eastAsia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8C30B5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F63CAA"/>
    <w:pPr>
      <w:ind w:left="720"/>
      <w:contextualSpacing/>
    </w:pPr>
    <w:rPr>
      <w:rFonts w:ascii="Calibri" w:hAnsi="Calibri"/>
      <w:lang w:val="pl-PL" w:eastAsia="en-US"/>
    </w:rPr>
  </w:style>
  <w:style w:type="character" w:styleId="IntenseEmphasis">
    <w:name w:val="Intense Emphasis"/>
    <w:basedOn w:val="DefaultParagraphFont"/>
    <w:uiPriority w:val="99"/>
    <w:qFormat/>
    <w:rsid w:val="007D527C"/>
    <w:rPr>
      <w:rFonts w:ascii="Calibri" w:hAnsi="Calibri" w:cs="Times New Roman"/>
      <w:i/>
      <w:iCs/>
      <w:color w:val="5B9BD5"/>
    </w:rPr>
  </w:style>
  <w:style w:type="paragraph" w:styleId="BodyText">
    <w:name w:val="Body Text"/>
    <w:basedOn w:val="Normal"/>
    <w:link w:val="BodyTextChar"/>
    <w:uiPriority w:val="99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9B1BEF"/>
    <w:rPr>
      <w:rFonts w:ascii="Arial" w:hAnsi="Arial" w:cs="Times New Roman"/>
      <w:sz w:val="22"/>
      <w:lang w:val="pl-PL" w:eastAsia="pl-PL"/>
    </w:rPr>
  </w:style>
  <w:style w:type="paragraph" w:customStyle="1" w:styleId="Default">
    <w:name w:val="Default"/>
    <w:uiPriority w:val="99"/>
    <w:rsid w:val="00AF4A7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51367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13675"/>
    <w:rPr>
      <w:rFonts w:ascii="Segoe UI" w:hAnsi="Segoe UI" w:cs="Segoe UI"/>
      <w:sz w:val="18"/>
      <w:szCs w:val="18"/>
      <w:lang w:eastAsia="uk-UA"/>
    </w:rPr>
  </w:style>
  <w:style w:type="paragraph" w:styleId="Footer">
    <w:name w:val="footer"/>
    <w:basedOn w:val="Normal"/>
    <w:link w:val="FooterChar"/>
    <w:uiPriority w:val="99"/>
    <w:rsid w:val="00B0517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B05176"/>
    <w:rPr>
      <w:rFonts w:cs="Times New Roman"/>
      <w:sz w:val="24"/>
      <w:szCs w:val="24"/>
      <w:lang w:eastAsia="uk-UA"/>
    </w:rPr>
  </w:style>
  <w:style w:type="character" w:styleId="CommentReference">
    <w:name w:val="annotation reference"/>
    <w:basedOn w:val="DefaultParagraphFont"/>
    <w:uiPriority w:val="99"/>
    <w:semiHidden/>
    <w:rsid w:val="00B51D42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B51D4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B51D42"/>
    <w:rPr>
      <w:rFonts w:cs="Times New Roman"/>
      <w:lang w:eastAsia="uk-U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B51D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B51D42"/>
    <w:rPr>
      <w:b/>
      <w:bCs/>
    </w:rPr>
  </w:style>
  <w:style w:type="paragraph" w:styleId="Revision">
    <w:name w:val="Revision"/>
    <w:hidden/>
    <w:uiPriority w:val="99"/>
    <w:semiHidden/>
    <w:rsid w:val="009C26B5"/>
    <w:rPr>
      <w:sz w:val="24"/>
      <w:szCs w:val="24"/>
      <w:lang w:val="en-US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5524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4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4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4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4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4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93</Words>
  <Characters>560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</dc:title>
  <dc:subject/>
  <dc:creator>Kuś Karol</dc:creator>
  <cp:keywords/>
  <dc:description/>
  <cp:lastModifiedBy>arozanska</cp:lastModifiedBy>
  <cp:revision>2</cp:revision>
  <dcterms:created xsi:type="dcterms:W3CDTF">2026-10-16T08:03:00Z</dcterms:created>
  <dcterms:modified xsi:type="dcterms:W3CDTF">2026-10-16T08:03:00Z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