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7AA60" w14:textId="6C9F3DCC" w:rsidR="00025386" w:rsidRPr="00282347" w:rsidRDefault="00657A47" w:rsidP="00EC10EE">
      <w:pPr>
        <w:pStyle w:val="Nagwek4"/>
        <w:spacing w:after="480" w:line="276" w:lineRule="auto"/>
        <w:rPr>
          <w:bCs/>
          <w:i w:val="0"/>
          <w:szCs w:val="24"/>
        </w:rPr>
      </w:pPr>
      <w:bookmarkStart w:id="0" w:name="_Hlk60301409"/>
      <w:r w:rsidRPr="00282347">
        <w:rPr>
          <w:bCs/>
          <w:i w:val="0"/>
          <w:szCs w:val="24"/>
        </w:rPr>
        <w:t xml:space="preserve">Załącznik nr </w:t>
      </w:r>
      <w:r w:rsidR="00C8453B">
        <w:rPr>
          <w:bCs/>
          <w:i w:val="0"/>
          <w:szCs w:val="24"/>
        </w:rPr>
        <w:t>7</w:t>
      </w:r>
      <w:r w:rsidR="007666D6" w:rsidRPr="00282347">
        <w:rPr>
          <w:bCs/>
          <w:i w:val="0"/>
          <w:szCs w:val="24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520D3" w:rsidRPr="00282347" w14:paraId="40E7909B" w14:textId="77777777" w:rsidTr="00467CA2">
        <w:tc>
          <w:tcPr>
            <w:tcW w:w="2800" w:type="dxa"/>
          </w:tcPr>
          <w:p w14:paraId="035FE744" w14:textId="77777777" w:rsidR="00D520D3" w:rsidRPr="00282347" w:rsidRDefault="00D520D3" w:rsidP="00467CA2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282347">
              <w:rPr>
                <w:rFonts w:ascii="Times New Roman" w:hAnsi="Times New Roman"/>
                <w:b/>
                <w:sz w:val="24"/>
                <w:szCs w:val="24"/>
              </w:rPr>
              <w:t>Podmiot</w:t>
            </w:r>
            <w:r w:rsidRPr="0028234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14:paraId="1137CCA2" w14:textId="77777777" w:rsidR="00D520D3" w:rsidRPr="00282347" w:rsidRDefault="00D520D3" w:rsidP="00467C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  <w:p w14:paraId="24B22DC8" w14:textId="77777777" w:rsidR="00D520D3" w:rsidRPr="00282347" w:rsidRDefault="00D520D3" w:rsidP="00467C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</w:pPr>
            <w:r w:rsidRPr="00282347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2931DB5" w14:textId="77777777" w:rsidR="00D520D3" w:rsidRPr="00282347" w:rsidRDefault="00D520D3" w:rsidP="00467CA2">
            <w:pPr>
              <w:spacing w:after="12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82347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[nazwa, adres,</w:t>
            </w:r>
            <w:r w:rsidRPr="0028234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282347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 zależności od podmiotu: NIP/PESEL, KRS/</w:t>
            </w:r>
            <w:proofErr w:type="spellStart"/>
            <w:r w:rsidRPr="00282347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CEiDG</w:t>
            </w:r>
            <w:proofErr w:type="spellEnd"/>
            <w:r w:rsidRPr="00282347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]</w:t>
            </w:r>
          </w:p>
        </w:tc>
      </w:tr>
      <w:tr w:rsidR="00D520D3" w:rsidRPr="00282347" w14:paraId="359A5B3B" w14:textId="77777777" w:rsidTr="00467CA2">
        <w:tc>
          <w:tcPr>
            <w:tcW w:w="2800" w:type="dxa"/>
          </w:tcPr>
          <w:p w14:paraId="0EA35AB6" w14:textId="77777777" w:rsidR="00D520D3" w:rsidRPr="00282347" w:rsidRDefault="00D520D3" w:rsidP="00467CA2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282347">
              <w:rPr>
                <w:rFonts w:ascii="Times New Roman" w:hAnsi="Times New Roman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14:paraId="2BDBA7C6" w14:textId="77777777" w:rsidR="00D520D3" w:rsidRPr="00282347" w:rsidRDefault="00D520D3" w:rsidP="00467C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  <w:p w14:paraId="24C01E7D" w14:textId="77777777" w:rsidR="00D520D3" w:rsidRPr="00282347" w:rsidRDefault="00D520D3" w:rsidP="00467C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</w:pPr>
            <w:r w:rsidRPr="00282347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795E66CA" w14:textId="77777777" w:rsidR="00D520D3" w:rsidRPr="00282347" w:rsidRDefault="00D520D3" w:rsidP="00D520D3">
            <w:pPr>
              <w:tabs>
                <w:tab w:val="left" w:pos="7023"/>
              </w:tabs>
              <w:spacing w:after="120" w:line="240" w:lineRule="auto"/>
              <w:ind w:right="-108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282347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[</w:t>
            </w:r>
            <w:r w:rsidRPr="00282347">
              <w:rPr>
                <w:rFonts w:ascii="Times New Roman" w:hAnsi="Times New Roman"/>
                <w:iCs/>
                <w:sz w:val="18"/>
                <w:szCs w:val="18"/>
              </w:rPr>
              <w:t>imię, nazwisko osoby upoważnionej do reprezentacji podmiotu udostępniającego zasoby, stanowisko/podstawa do reprezentacji</w:t>
            </w:r>
            <w:r w:rsidRPr="00282347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7DAAA60B" w14:textId="77777777" w:rsidR="00B62AD0" w:rsidRPr="00282347" w:rsidRDefault="00B62AD0" w:rsidP="00D520D3">
      <w:pPr>
        <w:spacing w:after="360"/>
        <w:rPr>
          <w:rFonts w:ascii="Times New Roman" w:hAnsi="Times New Roman"/>
          <w:iCs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53927" w:rsidRPr="00282347" w14:paraId="701605FF" w14:textId="77777777" w:rsidTr="0005392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6B0FC5E" w14:textId="77777777" w:rsidR="00053927" w:rsidRPr="00282347" w:rsidRDefault="00053927" w:rsidP="00053927">
            <w:pPr>
              <w:spacing w:before="240" w:after="12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2347">
              <w:rPr>
                <w:rFonts w:ascii="Times New Roman" w:hAnsi="Times New Roman"/>
                <w:b/>
                <w:sz w:val="28"/>
                <w:szCs w:val="28"/>
              </w:rPr>
              <w:t xml:space="preserve">ZOBOWIĄZANIE PODMIOTU UDOSTĘPNIAJĄCEGO ZASOBY </w:t>
            </w:r>
          </w:p>
          <w:p w14:paraId="1ECE6C1B" w14:textId="77777777" w:rsidR="00053927" w:rsidRPr="00282347" w:rsidRDefault="00053927" w:rsidP="00053927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282347">
              <w:rPr>
                <w:rFonts w:ascii="Times New Roman" w:hAnsi="Times New Roman"/>
                <w:color w:val="0070C0"/>
                <w:sz w:val="20"/>
                <w:szCs w:val="20"/>
                <w:u w:val="single"/>
              </w:rPr>
              <w:t>Uwaga</w:t>
            </w:r>
            <w:r w:rsidRPr="00282347"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: </w:t>
            </w:r>
            <w:r w:rsidRPr="00282347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Niniejsze zobowiązanie wypełnia podmiot trzeci w przypadku, gdy wykonawca polega na zdolnościach technicznych lub zawodowych lub sytuacji finansowej lub ekonomicznej podmiotów udostępniających zasoby w celu potwierdzenia spełniania warunków udziału w postępowaniu.</w:t>
            </w:r>
          </w:p>
        </w:tc>
      </w:tr>
    </w:tbl>
    <w:p w14:paraId="17F0FEB3" w14:textId="77777777" w:rsidR="0071340C" w:rsidRPr="00282347" w:rsidRDefault="0071340C" w:rsidP="00D520D3">
      <w:pPr>
        <w:widowControl w:val="0"/>
        <w:suppressAutoHyphens/>
        <w:autoSpaceDE w:val="0"/>
        <w:autoSpaceDN w:val="0"/>
        <w:adjustRightInd w:val="0"/>
        <w:spacing w:before="600" w:after="24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8234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Oświadczam</w:t>
      </w:r>
      <w:r w:rsidR="00EF3368"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>w oparciu o</w:t>
      </w:r>
      <w:r w:rsidR="00EF3368"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 postanowienia art. 118</w:t>
      </w:r>
      <w:r w:rsidR="00BE3BCE" w:rsidRPr="00282347">
        <w:rPr>
          <w:rFonts w:ascii="Times New Roman" w:hAnsi="Times New Roman"/>
          <w:sz w:val="24"/>
          <w:szCs w:val="24"/>
        </w:rPr>
        <w:t xml:space="preserve"> ustawy </w:t>
      </w:r>
      <w:r w:rsidR="00EF3368" w:rsidRPr="00282347">
        <w:rPr>
          <w:rFonts w:ascii="Times New Roman" w:hAnsi="Times New Roman"/>
          <w:sz w:val="24"/>
          <w:szCs w:val="24"/>
        </w:rPr>
        <w:t xml:space="preserve">z dnia 11 września 2019r. Prawo zamówień publicznych </w:t>
      </w:r>
      <w:r w:rsidR="00EB6EB0" w:rsidRPr="00EB6EB0">
        <w:rPr>
          <w:rFonts w:ascii="Times New Roman" w:hAnsi="Times New Roman"/>
          <w:sz w:val="24"/>
          <w:szCs w:val="24"/>
        </w:rPr>
        <w:t>(</w:t>
      </w:r>
      <w:proofErr w:type="spellStart"/>
      <w:r w:rsidR="00EB6EB0" w:rsidRPr="00EB6EB0">
        <w:rPr>
          <w:rFonts w:ascii="Times New Roman" w:hAnsi="Times New Roman"/>
          <w:sz w:val="24"/>
          <w:szCs w:val="24"/>
        </w:rPr>
        <w:t>t.j</w:t>
      </w:r>
      <w:proofErr w:type="spellEnd"/>
      <w:r w:rsidR="00EB6EB0" w:rsidRPr="00EB6EB0">
        <w:rPr>
          <w:rFonts w:ascii="Times New Roman" w:hAnsi="Times New Roman"/>
          <w:sz w:val="24"/>
          <w:szCs w:val="24"/>
        </w:rPr>
        <w:t>. Dz. U. z 2026 r. poz. 793)</w:t>
      </w:r>
      <w:r w:rsidR="00E27ABB"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że </w:t>
      </w:r>
      <w:r w:rsidRPr="0028234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zobowiązuję się</w:t>
      </w: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F3368"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>oddania na potrzeby realizacji zamówienia: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C8453B" w:rsidRPr="00282347" w14:paraId="021F8BF5" w14:textId="77777777" w:rsidTr="00467CA2">
        <w:tc>
          <w:tcPr>
            <w:tcW w:w="2269" w:type="dxa"/>
          </w:tcPr>
          <w:p w14:paraId="1367E4A2" w14:textId="77777777" w:rsidR="00C8453B" w:rsidRPr="00282347" w:rsidRDefault="00C8453B" w:rsidP="00C8453B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8234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</w:tcPr>
          <w:p w14:paraId="6BDCF89D" w14:textId="77777777" w:rsidR="00C8453B" w:rsidRPr="00C8453B" w:rsidRDefault="00C8453B" w:rsidP="00C8453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453B">
              <w:rPr>
                <w:rFonts w:ascii="Times New Roman" w:hAnsi="Times New Roman"/>
                <w:b/>
                <w:bCs/>
              </w:rPr>
              <w:t xml:space="preserve">Zakup aparatury medycznej w podziale na 2 części: </w:t>
            </w:r>
          </w:p>
          <w:p w14:paraId="173A8E28" w14:textId="77777777" w:rsidR="00C8453B" w:rsidRPr="00C8453B" w:rsidRDefault="00C8453B" w:rsidP="00C8453B">
            <w:pPr>
              <w:numPr>
                <w:ilvl w:val="0"/>
                <w:numId w:val="2"/>
              </w:num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453B">
              <w:rPr>
                <w:rFonts w:ascii="Times New Roman" w:hAnsi="Times New Roman"/>
                <w:b/>
                <w:bCs/>
              </w:rPr>
              <w:t xml:space="preserve">Respirator transportowy </w:t>
            </w:r>
          </w:p>
          <w:p w14:paraId="3C6C5665" w14:textId="77777777" w:rsidR="00C8453B" w:rsidRPr="00C8453B" w:rsidRDefault="00C8453B" w:rsidP="00C8453B">
            <w:pPr>
              <w:numPr>
                <w:ilvl w:val="0"/>
                <w:numId w:val="2"/>
              </w:num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453B">
              <w:rPr>
                <w:rFonts w:ascii="Times New Roman" w:hAnsi="Times New Roman"/>
                <w:b/>
                <w:bCs/>
              </w:rPr>
              <w:t xml:space="preserve">Defibrylator z monitorem </w:t>
            </w:r>
          </w:p>
          <w:p w14:paraId="13BAD8E5" w14:textId="6AF592AD" w:rsidR="00C8453B" w:rsidRPr="00C8453B" w:rsidRDefault="00C8453B" w:rsidP="00C8453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453B">
              <w:rPr>
                <w:rFonts w:ascii="Times New Roman" w:hAnsi="Times New Roman"/>
                <w:b/>
                <w:bCs/>
              </w:rPr>
              <w:t xml:space="preserve"> w związku z realizacją Programu Ochrony Ludności i Obrony Cywilnej</w:t>
            </w:r>
          </w:p>
        </w:tc>
      </w:tr>
      <w:tr w:rsidR="00C8453B" w:rsidRPr="00282347" w14:paraId="5FF1434E" w14:textId="77777777" w:rsidTr="009053EC">
        <w:tc>
          <w:tcPr>
            <w:tcW w:w="2269" w:type="dxa"/>
          </w:tcPr>
          <w:p w14:paraId="0F48E36A" w14:textId="77777777" w:rsidR="00C8453B" w:rsidRPr="00282347" w:rsidRDefault="00C8453B" w:rsidP="00C8453B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8234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</w:tcPr>
          <w:p w14:paraId="7A490FD4" w14:textId="4D6F4065" w:rsidR="00C8453B" w:rsidRPr="00282347" w:rsidRDefault="00C8453B" w:rsidP="00C8453B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EB6EB0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8</w:t>
            </w:r>
            <w:r w:rsidRPr="00EB6EB0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-P-26</w:t>
            </w:r>
          </w:p>
        </w:tc>
      </w:tr>
    </w:tbl>
    <w:p w14:paraId="45AFFAF3" w14:textId="77777777" w:rsidR="00DC652A" w:rsidRPr="00282347" w:rsidRDefault="00EB6EB0" w:rsidP="00D520D3">
      <w:pPr>
        <w:widowControl w:val="0"/>
        <w:suppressAutoHyphens/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C652A" w:rsidRPr="00282347">
        <w:rPr>
          <w:rFonts w:ascii="Times New Roman" w:eastAsia="Times New Roman" w:hAnsi="Times New Roman"/>
          <w:sz w:val="24"/>
          <w:szCs w:val="24"/>
          <w:lang w:eastAsia="pl-PL"/>
        </w:rPr>
        <w:t>do dyspozycji Wykonawcy:</w:t>
      </w:r>
    </w:p>
    <w:p w14:paraId="0B3B2089" w14:textId="77777777" w:rsidR="00DC652A" w:rsidRPr="00282347" w:rsidRDefault="00DC652A" w:rsidP="00DC652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282347">
        <w:rPr>
          <w:rFonts w:ascii="Times New Roman" w:eastAsia="Times New Roman" w:hAnsi="Times New Roman"/>
          <w:lang w:eastAsia="pl-PL"/>
        </w:rPr>
        <w:t>…………………………………………………………………....…………………………….………...</w:t>
      </w:r>
    </w:p>
    <w:p w14:paraId="765BDC97" w14:textId="77777777" w:rsidR="0071340C" w:rsidRPr="00282347" w:rsidRDefault="00D520D3" w:rsidP="0071340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0"/>
          <w:szCs w:val="20"/>
          <w:lang w:eastAsia="pl-PL"/>
        </w:rPr>
      </w:pPr>
      <w:r w:rsidRPr="00282347">
        <w:rPr>
          <w:rFonts w:ascii="Times New Roman" w:eastAsia="Times New Roman" w:hAnsi="Times New Roman"/>
          <w:iCs/>
          <w:sz w:val="20"/>
          <w:szCs w:val="20"/>
          <w:lang w:eastAsia="pl-PL"/>
        </w:rPr>
        <w:t>[</w:t>
      </w:r>
      <w:r w:rsidR="00DC652A" w:rsidRPr="00282347">
        <w:rPr>
          <w:rFonts w:ascii="Times New Roman" w:eastAsia="Times New Roman" w:hAnsi="Times New Roman"/>
          <w:iCs/>
          <w:sz w:val="20"/>
          <w:szCs w:val="20"/>
          <w:lang w:eastAsia="pl-PL"/>
        </w:rPr>
        <w:t>nazwa i adres Wykonawcy składającego ofertę</w:t>
      </w:r>
      <w:r w:rsidRPr="00282347">
        <w:rPr>
          <w:rFonts w:ascii="Times New Roman" w:eastAsia="Times New Roman" w:hAnsi="Times New Roman"/>
          <w:iCs/>
          <w:sz w:val="20"/>
          <w:szCs w:val="20"/>
          <w:lang w:eastAsia="pl-PL"/>
        </w:rPr>
        <w:t>]</w:t>
      </w:r>
    </w:p>
    <w:p w14:paraId="3D2A8F3B" w14:textId="77777777" w:rsidR="0071340C" w:rsidRPr="00282347" w:rsidRDefault="0071340C" w:rsidP="0071340C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C5A65F" w14:textId="77777777" w:rsidR="0071340C" w:rsidRPr="00282347" w:rsidRDefault="0071340C" w:rsidP="00D520D3">
      <w:pPr>
        <w:widowControl w:val="0"/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>nw. zasobów:</w:t>
      </w:r>
    </w:p>
    <w:p w14:paraId="4D8C5F7B" w14:textId="77777777" w:rsidR="0071340C" w:rsidRPr="00282347" w:rsidRDefault="0071340C" w:rsidP="0071340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282347">
        <w:rPr>
          <w:rFonts w:ascii="Times New Roman" w:eastAsia="Times New Roman" w:hAnsi="Times New Roman"/>
          <w:lang w:eastAsia="pl-PL"/>
        </w:rPr>
        <w:t>…………………………………………………………………....…………………………….………...</w:t>
      </w:r>
    </w:p>
    <w:p w14:paraId="1D37CAC7" w14:textId="77777777" w:rsidR="0071340C" w:rsidRPr="00282347" w:rsidRDefault="00D520D3" w:rsidP="0071340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18"/>
          <w:szCs w:val="18"/>
          <w:lang w:eastAsia="pl-PL"/>
        </w:rPr>
      </w:pPr>
      <w:r w:rsidRPr="00282347">
        <w:rPr>
          <w:rFonts w:ascii="Times New Roman" w:eastAsia="Times New Roman" w:hAnsi="Times New Roman"/>
          <w:iCs/>
          <w:sz w:val="18"/>
          <w:szCs w:val="18"/>
          <w:lang w:eastAsia="pl-PL"/>
        </w:rPr>
        <w:t>[</w:t>
      </w:r>
      <w:r w:rsidR="0071340C" w:rsidRPr="00282347">
        <w:rPr>
          <w:rFonts w:ascii="Times New Roman" w:eastAsia="Times New Roman" w:hAnsi="Times New Roman"/>
          <w:iCs/>
          <w:sz w:val="18"/>
          <w:szCs w:val="18"/>
          <w:lang w:eastAsia="pl-PL"/>
        </w:rPr>
        <w:t>określenie zasobów</w:t>
      </w:r>
      <w:r w:rsidRPr="00282347">
        <w:rPr>
          <w:rFonts w:ascii="Times New Roman" w:eastAsia="Times New Roman" w:hAnsi="Times New Roman"/>
          <w:iCs/>
          <w:sz w:val="18"/>
          <w:szCs w:val="18"/>
          <w:lang w:eastAsia="pl-PL"/>
        </w:rPr>
        <w:t>]</w:t>
      </w:r>
    </w:p>
    <w:p w14:paraId="006AE6A6" w14:textId="77777777" w:rsidR="0071340C" w:rsidRPr="00282347" w:rsidRDefault="0071340C" w:rsidP="0071340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16"/>
          <w:szCs w:val="16"/>
          <w:lang w:eastAsia="pl-PL"/>
        </w:rPr>
      </w:pPr>
    </w:p>
    <w:p w14:paraId="201F242E" w14:textId="77777777" w:rsidR="0071340C" w:rsidRPr="00282347" w:rsidRDefault="0071340C" w:rsidP="0071340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16"/>
          <w:szCs w:val="16"/>
          <w:lang w:eastAsia="pl-PL"/>
        </w:rPr>
      </w:pPr>
    </w:p>
    <w:p w14:paraId="65BBC330" w14:textId="77777777" w:rsidR="00DC652A" w:rsidRPr="00282347" w:rsidRDefault="00CB29AC" w:rsidP="00D520D3">
      <w:pPr>
        <w:widowControl w:val="0"/>
        <w:suppressAutoHyphens/>
        <w:autoSpaceDE w:val="0"/>
        <w:autoSpaceDN w:val="0"/>
        <w:adjustRightInd w:val="0"/>
        <w:spacing w:after="120" w:line="360" w:lineRule="auto"/>
        <w:rPr>
          <w:rFonts w:ascii="Times New Roman" w:eastAsia="Times New Roman" w:hAnsi="Times New Roman"/>
          <w:i/>
          <w:sz w:val="16"/>
          <w:szCs w:val="16"/>
          <w:lang w:eastAsia="pl-PL"/>
        </w:rPr>
      </w:pPr>
      <w:r w:rsidRPr="0028234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</w:t>
      </w:r>
      <w:r w:rsidR="00DC652A" w:rsidRPr="0028234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świadczam, że</w:t>
      </w:r>
      <w:r w:rsidR="00DC652A" w:rsidRPr="00282347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6F3C02E8" w14:textId="77777777" w:rsidR="00DC652A" w:rsidRPr="00282347" w:rsidRDefault="0093388F" w:rsidP="00D520D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rPr>
          <w:rFonts w:ascii="Times New Roman" w:eastAsia="Times New Roman" w:hAnsi="Times New Roman"/>
          <w:sz w:val="24"/>
          <w:szCs w:val="24"/>
          <w:lang w:eastAsia="pl-PL"/>
        </w:rPr>
      </w:pP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DC652A" w:rsidRPr="00282347">
        <w:rPr>
          <w:rFonts w:ascii="Times New Roman" w:eastAsia="Times New Roman" w:hAnsi="Times New Roman"/>
          <w:sz w:val="24"/>
          <w:szCs w:val="24"/>
          <w:lang w:eastAsia="pl-PL"/>
        </w:rPr>
        <w:t>dostę</w:t>
      </w: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DC652A" w:rsidRPr="00282347">
        <w:rPr>
          <w:rFonts w:ascii="Times New Roman" w:eastAsia="Times New Roman" w:hAnsi="Times New Roman"/>
          <w:sz w:val="24"/>
          <w:szCs w:val="24"/>
          <w:lang w:eastAsia="pl-PL"/>
        </w:rPr>
        <w:t>ni</w:t>
      </w: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>ę</w:t>
      </w:r>
      <w:r w:rsidR="00DC652A"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>Wykonawcy zasoby, w następującym zakresie:</w:t>
      </w:r>
    </w:p>
    <w:p w14:paraId="6C48672E" w14:textId="77777777" w:rsidR="0093388F" w:rsidRPr="00282347" w:rsidRDefault="0093388F" w:rsidP="00D520D3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rPr>
          <w:rFonts w:ascii="Times New Roman" w:eastAsia="Times New Roman" w:hAnsi="Times New Roman"/>
          <w:lang w:eastAsia="pl-PL"/>
        </w:rPr>
      </w:pPr>
      <w:r w:rsidRPr="00282347">
        <w:rPr>
          <w:rFonts w:ascii="Times New Roman" w:eastAsia="Times New Roman" w:hAnsi="Times New Roman"/>
          <w:lang w:eastAsia="pl-PL"/>
        </w:rPr>
        <w:t>…………………………………………………………………....…………………………….……..</w:t>
      </w:r>
    </w:p>
    <w:p w14:paraId="30AB34F1" w14:textId="77777777" w:rsidR="0093388F" w:rsidRPr="00282347" w:rsidRDefault="0093388F" w:rsidP="00D520D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sposób wykorzystania udostępnionych przeze mnie zasobów przy wykonywaniu </w:t>
      </w: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zamówienia publicznego będzie następujący:</w:t>
      </w:r>
    </w:p>
    <w:p w14:paraId="331AC450" w14:textId="77777777" w:rsidR="0093388F" w:rsidRPr="00282347" w:rsidRDefault="0093388F" w:rsidP="00D520D3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bookmarkStart w:id="1" w:name="_Hlk60300768"/>
      <w:r w:rsidRPr="00282347">
        <w:rPr>
          <w:rFonts w:ascii="Times New Roman" w:eastAsia="Times New Roman" w:hAnsi="Times New Roman"/>
          <w:lang w:eastAsia="pl-PL"/>
        </w:rPr>
        <w:t>…………………………………………………………………....…………………………….……..</w:t>
      </w:r>
    </w:p>
    <w:bookmarkEnd w:id="1"/>
    <w:p w14:paraId="24EA04D6" w14:textId="77777777" w:rsidR="00CB29AC" w:rsidRPr="00282347" w:rsidRDefault="00CB29AC" w:rsidP="00D520D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>zakres mojego udziału przy realizacji zamówienia publicznego będzie następujący:</w:t>
      </w:r>
    </w:p>
    <w:p w14:paraId="40C83C11" w14:textId="77777777" w:rsidR="00CB29AC" w:rsidRPr="00282347" w:rsidRDefault="00CB29AC" w:rsidP="00D520D3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282347">
        <w:rPr>
          <w:rFonts w:ascii="Times New Roman" w:eastAsia="Times New Roman" w:hAnsi="Times New Roman"/>
          <w:lang w:eastAsia="pl-PL"/>
        </w:rPr>
        <w:t>…………………………………………………………………....…………………………….……..</w:t>
      </w:r>
    </w:p>
    <w:p w14:paraId="5CB5261A" w14:textId="77777777" w:rsidR="00830970" w:rsidRPr="00282347" w:rsidRDefault="0093388F" w:rsidP="00D520D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okres </w:t>
      </w:r>
      <w:r w:rsidR="00830970"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mojego </w:t>
      </w:r>
      <w:r w:rsidRPr="00282347">
        <w:rPr>
          <w:rFonts w:ascii="Times New Roman" w:eastAsia="Times New Roman" w:hAnsi="Times New Roman"/>
          <w:sz w:val="24"/>
          <w:szCs w:val="24"/>
          <w:lang w:eastAsia="pl-PL"/>
        </w:rPr>
        <w:t xml:space="preserve">udostępnienia zasobów Wykonawcy </w:t>
      </w:r>
      <w:r w:rsidR="00830970" w:rsidRPr="00282347">
        <w:rPr>
          <w:rFonts w:ascii="Times New Roman" w:eastAsia="Times New Roman" w:hAnsi="Times New Roman"/>
          <w:sz w:val="24"/>
          <w:szCs w:val="24"/>
          <w:lang w:eastAsia="pl-PL"/>
        </w:rPr>
        <w:t>będzie następujący:</w:t>
      </w:r>
    </w:p>
    <w:p w14:paraId="2C8389B0" w14:textId="77777777" w:rsidR="00E27ABB" w:rsidRPr="00282347" w:rsidRDefault="00830970" w:rsidP="00FC28E3">
      <w:pPr>
        <w:widowControl w:val="0"/>
        <w:suppressAutoHyphens/>
        <w:autoSpaceDE w:val="0"/>
        <w:autoSpaceDN w:val="0"/>
        <w:adjustRightInd w:val="0"/>
        <w:spacing w:after="600" w:line="36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282347">
        <w:rPr>
          <w:rFonts w:ascii="Times New Roman" w:eastAsia="Times New Roman" w:hAnsi="Times New Roman"/>
          <w:lang w:eastAsia="pl-PL"/>
        </w:rPr>
        <w:t>…………………………………………………………………....…………………………….……</w:t>
      </w: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D520D3" w:rsidRPr="00282347" w14:paraId="5BE3DF15" w14:textId="77777777" w:rsidTr="00467CA2">
        <w:tc>
          <w:tcPr>
            <w:tcW w:w="2660" w:type="dxa"/>
          </w:tcPr>
          <w:p w14:paraId="4D460166" w14:textId="77777777" w:rsidR="00D520D3" w:rsidRPr="00282347" w:rsidRDefault="00D520D3" w:rsidP="00467CA2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</w:p>
          <w:p w14:paraId="11B08571" w14:textId="77777777" w:rsidR="00D520D3" w:rsidRPr="00282347" w:rsidRDefault="00D520D3" w:rsidP="00467CA2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  <w:r w:rsidRPr="00282347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  <w:t>.....................................</w:t>
            </w:r>
          </w:p>
          <w:p w14:paraId="3BFBFC4B" w14:textId="77777777" w:rsidR="00D520D3" w:rsidRPr="00282347" w:rsidRDefault="00D520D3" w:rsidP="00467CA2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</w:pPr>
            <w:r w:rsidRPr="00282347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[data]</w:t>
            </w:r>
          </w:p>
        </w:tc>
        <w:tc>
          <w:tcPr>
            <w:tcW w:w="6662" w:type="dxa"/>
          </w:tcPr>
          <w:p w14:paraId="4D0AA495" w14:textId="77777777" w:rsidR="00D520D3" w:rsidRPr="00282347" w:rsidRDefault="00D520D3" w:rsidP="00467CA2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</w:p>
          <w:p w14:paraId="2C58D214" w14:textId="77777777" w:rsidR="00D520D3" w:rsidRPr="00282347" w:rsidRDefault="00D520D3" w:rsidP="00467CA2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</w:pPr>
            <w:r w:rsidRPr="00282347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66801CF5" w14:textId="77777777" w:rsidR="00D520D3" w:rsidRPr="00282347" w:rsidRDefault="00D520D3" w:rsidP="00467CA2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</w:pPr>
            <w:r w:rsidRPr="00282347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[</w:t>
            </w:r>
            <w:r w:rsidR="00EB6EB0" w:rsidRPr="00282347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Pr="00282347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 xml:space="preserve">osoby / osób uprawnionych do reprezentacji </w:t>
            </w:r>
            <w:r w:rsidR="007F49C7" w:rsidRPr="00282347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podmiotu udostępniającego zasoby</w:t>
            </w:r>
            <w:r w:rsidRPr="00282347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]</w:t>
            </w:r>
          </w:p>
        </w:tc>
      </w:tr>
      <w:bookmarkEnd w:id="0"/>
    </w:tbl>
    <w:p w14:paraId="4FF2210A" w14:textId="77777777" w:rsidR="00E27ABB" w:rsidRPr="00282347" w:rsidRDefault="00E27ABB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18"/>
          <w:szCs w:val="19"/>
          <w:lang w:eastAsia="pl-PL"/>
        </w:rPr>
      </w:pPr>
    </w:p>
    <w:sectPr w:rsidR="00E27ABB" w:rsidRPr="00282347" w:rsidSect="00ED26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851" w:left="1417" w:header="284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6E86A" w14:textId="77777777" w:rsidR="001C1937" w:rsidRDefault="001C1937" w:rsidP="00025386">
      <w:pPr>
        <w:spacing w:after="0" w:line="240" w:lineRule="auto"/>
      </w:pPr>
      <w:r>
        <w:separator/>
      </w:r>
    </w:p>
  </w:endnote>
  <w:endnote w:type="continuationSeparator" w:id="0">
    <w:p w14:paraId="2055737D" w14:textId="77777777" w:rsidR="001C1937" w:rsidRDefault="001C1937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3451" w14:textId="77777777" w:rsidR="00EB6EB0" w:rsidRDefault="00EB6E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193CF" w14:textId="56798F06" w:rsidR="00025386" w:rsidRDefault="00435A30" w:rsidP="00025386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1C74CC2" wp14:editId="3DC8ABF4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3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BD9172" id="Łącznik prosty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2840448B" w14:textId="77777777" w:rsidR="00025386" w:rsidRDefault="00025386" w:rsidP="00025386">
    <w:pPr>
      <w:pStyle w:val="Stopka"/>
      <w:ind w:right="360"/>
    </w:pPr>
    <w:r>
      <w:rPr>
        <w:rFonts w:ascii="Arial" w:hAnsi="Arial"/>
        <w:sz w:val="18"/>
        <w:szCs w:val="18"/>
      </w:rPr>
      <w:t xml:space="preserve">System </w:t>
    </w:r>
    <w:proofErr w:type="spellStart"/>
    <w:r>
      <w:rPr>
        <w:rFonts w:ascii="Arial" w:hAnsi="Arial"/>
        <w:sz w:val="18"/>
        <w:szCs w:val="18"/>
      </w:rPr>
      <w:t>ProPublico</w:t>
    </w:r>
    <w:proofErr w:type="spellEnd"/>
    <w:r>
      <w:rPr>
        <w:rFonts w:ascii="Arial" w:hAnsi="Arial"/>
        <w:sz w:val="18"/>
        <w:szCs w:val="18"/>
      </w:rPr>
      <w:t xml:space="preserve">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 w:rsidR="00ED2631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657A47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657A47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  <w:p w14:paraId="449241E4" w14:textId="77777777" w:rsidR="00025386" w:rsidRDefault="000253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AEA22" w14:textId="77777777" w:rsidR="00EB6EB0" w:rsidRDefault="00EB6E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BBE56" w14:textId="77777777" w:rsidR="001C1937" w:rsidRDefault="001C1937" w:rsidP="00025386">
      <w:pPr>
        <w:spacing w:after="0" w:line="240" w:lineRule="auto"/>
      </w:pPr>
      <w:r>
        <w:separator/>
      </w:r>
    </w:p>
  </w:footnote>
  <w:footnote w:type="continuationSeparator" w:id="0">
    <w:p w14:paraId="2BA713AD" w14:textId="77777777" w:rsidR="001C1937" w:rsidRDefault="001C1937" w:rsidP="0002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41090" w14:textId="77777777" w:rsidR="00EB6EB0" w:rsidRDefault="00EB6E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FA806" w14:textId="77777777" w:rsidR="00EB6EB0" w:rsidRDefault="00EB6EB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E25BD" w14:textId="77777777" w:rsidR="00EB6EB0" w:rsidRDefault="00EB6E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B436B"/>
    <w:multiLevelType w:val="hybridMultilevel"/>
    <w:tmpl w:val="A31866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337720">
    <w:abstractNumId w:val="1"/>
  </w:num>
  <w:num w:numId="2" w16cid:durableId="1047686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9E"/>
    <w:rsid w:val="00025386"/>
    <w:rsid w:val="000423B9"/>
    <w:rsid w:val="00053927"/>
    <w:rsid w:val="00066C44"/>
    <w:rsid w:val="00071D4C"/>
    <w:rsid w:val="00084786"/>
    <w:rsid w:val="0016158F"/>
    <w:rsid w:val="001C1937"/>
    <w:rsid w:val="001C2314"/>
    <w:rsid w:val="00213980"/>
    <w:rsid w:val="00282347"/>
    <w:rsid w:val="00335B41"/>
    <w:rsid w:val="00435A30"/>
    <w:rsid w:val="004374F2"/>
    <w:rsid w:val="00460705"/>
    <w:rsid w:val="00467CA2"/>
    <w:rsid w:val="00485239"/>
    <w:rsid w:val="004E27D7"/>
    <w:rsid w:val="0055145C"/>
    <w:rsid w:val="005624D8"/>
    <w:rsid w:val="00620476"/>
    <w:rsid w:val="00657A47"/>
    <w:rsid w:val="00675797"/>
    <w:rsid w:val="0071340C"/>
    <w:rsid w:val="00745A44"/>
    <w:rsid w:val="00764E3B"/>
    <w:rsid w:val="007666D6"/>
    <w:rsid w:val="007D6755"/>
    <w:rsid w:val="007F49C7"/>
    <w:rsid w:val="00824D73"/>
    <w:rsid w:val="00830970"/>
    <w:rsid w:val="0086799E"/>
    <w:rsid w:val="008833CF"/>
    <w:rsid w:val="008B797E"/>
    <w:rsid w:val="008F2498"/>
    <w:rsid w:val="0093388F"/>
    <w:rsid w:val="00A56A6F"/>
    <w:rsid w:val="00A87380"/>
    <w:rsid w:val="00AF4E90"/>
    <w:rsid w:val="00AF7375"/>
    <w:rsid w:val="00B62AD0"/>
    <w:rsid w:val="00B77707"/>
    <w:rsid w:val="00BE3BCE"/>
    <w:rsid w:val="00C8453B"/>
    <w:rsid w:val="00CB29AC"/>
    <w:rsid w:val="00D520D3"/>
    <w:rsid w:val="00D55FC4"/>
    <w:rsid w:val="00D9320D"/>
    <w:rsid w:val="00DC4842"/>
    <w:rsid w:val="00DC587A"/>
    <w:rsid w:val="00DC652A"/>
    <w:rsid w:val="00DE3B21"/>
    <w:rsid w:val="00DE73DD"/>
    <w:rsid w:val="00E27ABB"/>
    <w:rsid w:val="00E661A5"/>
    <w:rsid w:val="00E67109"/>
    <w:rsid w:val="00E86D3B"/>
    <w:rsid w:val="00EB6EB0"/>
    <w:rsid w:val="00EC10EE"/>
    <w:rsid w:val="00ED2631"/>
    <w:rsid w:val="00EF3368"/>
    <w:rsid w:val="00F334B4"/>
    <w:rsid w:val="00F90E5F"/>
    <w:rsid w:val="00FB7BA7"/>
    <w:rsid w:val="00FC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88ED2"/>
  <w15:chartTrackingRefBased/>
  <w15:docId w15:val="{B87F88AC-A799-4757-A7D7-1EF71E9B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970"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666D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ms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8</TotalTime>
  <Pages>2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amms</dc:creator>
  <cp:keywords/>
  <dc:description/>
  <cp:lastModifiedBy>Roksana Potempa</cp:lastModifiedBy>
  <cp:revision>3</cp:revision>
  <dcterms:created xsi:type="dcterms:W3CDTF">2026-10-14T11:23:00Z</dcterms:created>
  <dcterms:modified xsi:type="dcterms:W3CDTF">2026-10-14T11:32:00Z</dcterms:modified>
</cp:coreProperties>
</file>