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85C4B" w14:textId="3928E4BB" w:rsidR="00025386" w:rsidRPr="00EF0513" w:rsidRDefault="00657A47" w:rsidP="00A137C9">
      <w:pPr>
        <w:pStyle w:val="Nagwek4"/>
        <w:spacing w:after="600" w:line="276" w:lineRule="auto"/>
        <w:rPr>
          <w:bCs/>
          <w:i w:val="0"/>
          <w:szCs w:val="24"/>
        </w:rPr>
      </w:pPr>
      <w:bookmarkStart w:id="0" w:name="_Hlk60301409"/>
      <w:r w:rsidRPr="00EF0513">
        <w:rPr>
          <w:bCs/>
          <w:i w:val="0"/>
          <w:szCs w:val="24"/>
        </w:rPr>
        <w:t xml:space="preserve">Załącznik nr </w:t>
      </w:r>
      <w:r w:rsidR="002C47B4">
        <w:rPr>
          <w:bCs/>
          <w:i w:val="0"/>
          <w:szCs w:val="24"/>
        </w:rPr>
        <w:t>8</w:t>
      </w:r>
      <w:r w:rsidR="007666D6" w:rsidRPr="00EF0513">
        <w:rPr>
          <w:bCs/>
          <w:i w:val="0"/>
          <w:szCs w:val="24"/>
        </w:rPr>
        <w:t xml:space="preserve"> do SWZ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053927" w:rsidRPr="00EF0513" w14:paraId="2C10B436" w14:textId="77777777" w:rsidTr="00A137C9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6696902" w14:textId="77777777" w:rsidR="008D442B" w:rsidRPr="00EF0513" w:rsidRDefault="008D442B" w:rsidP="008D442B">
            <w:pPr>
              <w:spacing w:before="240"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F0513">
              <w:rPr>
                <w:rFonts w:ascii="Times New Roman" w:hAnsi="Times New Roman"/>
                <w:b/>
                <w:sz w:val="28"/>
                <w:szCs w:val="28"/>
              </w:rPr>
              <w:t xml:space="preserve">OŚWIADCZENIE WYKONAWCÓW </w:t>
            </w:r>
          </w:p>
          <w:p w14:paraId="44EE61AB" w14:textId="77777777" w:rsidR="00053927" w:rsidRPr="00EF0513" w:rsidRDefault="008D442B" w:rsidP="008D442B">
            <w:pPr>
              <w:spacing w:after="12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F0513">
              <w:rPr>
                <w:rFonts w:ascii="Times New Roman" w:hAnsi="Times New Roman"/>
                <w:b/>
                <w:sz w:val="28"/>
                <w:szCs w:val="28"/>
              </w:rPr>
              <w:t>WSPÓLNIE UBIEGAJĄCYCH SIĘ O UDZIELENIE ZAMÓWIENIA</w:t>
            </w:r>
            <w:r w:rsidR="00053927" w:rsidRPr="00EF051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0825C55A" w14:textId="77777777" w:rsidR="00053927" w:rsidRPr="00EF0513" w:rsidRDefault="00053927" w:rsidP="00053927">
            <w:pPr>
              <w:spacing w:before="120" w:after="120" w:line="276" w:lineRule="auto"/>
              <w:jc w:val="both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EF0513">
              <w:rPr>
                <w:rFonts w:ascii="Times New Roman" w:hAnsi="Times New Roman"/>
                <w:color w:val="0070C0"/>
                <w:sz w:val="20"/>
                <w:szCs w:val="20"/>
                <w:u w:val="single"/>
              </w:rPr>
              <w:t>Uwaga</w:t>
            </w:r>
            <w:r w:rsidRPr="00EF0513"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: </w:t>
            </w:r>
            <w:r w:rsidRPr="00EF0513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 xml:space="preserve">Niniejsze </w:t>
            </w:r>
            <w:r w:rsidR="007A2C38" w:rsidRPr="00EF0513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>oświadczenie należy wypełnić w sytuacji</w:t>
            </w:r>
            <w:r w:rsidRPr="00EF0513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 xml:space="preserve">, gdy </w:t>
            </w:r>
            <w:r w:rsidR="00B641BE" w:rsidRPr="00EF0513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>W</w:t>
            </w:r>
            <w:r w:rsidRPr="00EF0513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>ykonawc</w:t>
            </w:r>
            <w:r w:rsidR="00B641BE" w:rsidRPr="00EF0513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>y wspólnie ubiegają się o udzielenie zamówienia</w:t>
            </w:r>
            <w:r w:rsidRPr="00EF0513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>.</w:t>
            </w:r>
          </w:p>
        </w:tc>
      </w:tr>
    </w:tbl>
    <w:p w14:paraId="17DE3D08" w14:textId="77777777" w:rsidR="00A137C9" w:rsidRPr="00EF0513" w:rsidRDefault="00A137C9" w:rsidP="00A137C9">
      <w:pPr>
        <w:spacing w:before="60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513">
        <w:rPr>
          <w:rFonts w:ascii="Times New Roman" w:hAnsi="Times New Roman"/>
          <w:sz w:val="24"/>
          <w:szCs w:val="24"/>
        </w:rPr>
        <w:t>Na potrzeby postępowania o udzielenie zamówienia publicznego:</w:t>
      </w:r>
    </w:p>
    <w:tbl>
      <w:tblPr>
        <w:tblW w:w="15875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  <w:gridCol w:w="6803"/>
      </w:tblGrid>
      <w:tr w:rsidR="009A0ED2" w:rsidRPr="00EF0513" w14:paraId="38892CC9" w14:textId="77777777" w:rsidTr="009A0ED2">
        <w:tc>
          <w:tcPr>
            <w:tcW w:w="2269" w:type="dxa"/>
          </w:tcPr>
          <w:p w14:paraId="43D82556" w14:textId="77777777" w:rsidR="009A0ED2" w:rsidRPr="00EF0513" w:rsidRDefault="009A0ED2" w:rsidP="009A0ED2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</w:tcPr>
          <w:p w14:paraId="29D106DE" w14:textId="77777777" w:rsidR="009A0ED2" w:rsidRPr="009966C3" w:rsidRDefault="009A0ED2" w:rsidP="009A0ED2">
            <w:pPr>
              <w:spacing w:beforeLines="60" w:before="144" w:afterLines="60" w:after="144"/>
              <w:rPr>
                <w:rFonts w:ascii="Times New Roman" w:hAnsi="Times New Roman"/>
                <w:b/>
                <w:sz w:val="24"/>
                <w:szCs w:val="24"/>
              </w:rPr>
            </w:pPr>
            <w:r w:rsidRPr="009966C3">
              <w:rPr>
                <w:rFonts w:ascii="Times New Roman" w:hAnsi="Times New Roman"/>
                <w:b/>
                <w:sz w:val="24"/>
                <w:szCs w:val="24"/>
              </w:rPr>
              <w:t xml:space="preserve">Zakup aparatury medycznej w podziale na 2 części: </w:t>
            </w:r>
          </w:p>
          <w:p w14:paraId="53014512" w14:textId="77777777" w:rsidR="009A0ED2" w:rsidRPr="009966C3" w:rsidRDefault="009A0ED2" w:rsidP="002C47B4">
            <w:pPr>
              <w:pStyle w:val="Akapitzlist"/>
              <w:numPr>
                <w:ilvl w:val="0"/>
                <w:numId w:val="2"/>
              </w:numPr>
              <w:spacing w:beforeLines="60" w:before="144" w:afterLines="60" w:after="144" w:line="259" w:lineRule="auto"/>
              <w:ind w:left="-789" w:hanging="283"/>
              <w:jc w:val="center"/>
              <w:rPr>
                <w:b/>
              </w:rPr>
            </w:pPr>
            <w:r w:rsidRPr="009966C3">
              <w:rPr>
                <w:b/>
              </w:rPr>
              <w:t xml:space="preserve">Respirator transportowy </w:t>
            </w:r>
          </w:p>
          <w:p w14:paraId="72C395E2" w14:textId="77777777" w:rsidR="009A0ED2" w:rsidRPr="009966C3" w:rsidRDefault="009A0ED2" w:rsidP="002C47B4">
            <w:pPr>
              <w:pStyle w:val="Akapitzlist"/>
              <w:numPr>
                <w:ilvl w:val="0"/>
                <w:numId w:val="2"/>
              </w:numPr>
              <w:spacing w:beforeLines="60" w:before="144" w:afterLines="60" w:after="144" w:line="259" w:lineRule="auto"/>
              <w:ind w:left="-789" w:hanging="283"/>
              <w:jc w:val="center"/>
              <w:rPr>
                <w:b/>
              </w:rPr>
            </w:pPr>
            <w:r w:rsidRPr="009966C3">
              <w:rPr>
                <w:b/>
              </w:rPr>
              <w:t xml:space="preserve">Defibrylator z monitorem </w:t>
            </w:r>
          </w:p>
          <w:p w14:paraId="41270718" w14:textId="5459F0D8" w:rsidR="009A0ED2" w:rsidRPr="00342CC4" w:rsidRDefault="009A0ED2" w:rsidP="009A0ED2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9966C3">
              <w:rPr>
                <w:rFonts w:ascii="Times New Roman" w:hAnsi="Times New Roman"/>
                <w:b/>
                <w:sz w:val="24"/>
                <w:szCs w:val="24"/>
              </w:rPr>
              <w:t xml:space="preserve"> w związku z realizacją Programu Ochrony Ludności i Obrony Cywilne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j</w:t>
            </w:r>
          </w:p>
        </w:tc>
        <w:tc>
          <w:tcPr>
            <w:tcW w:w="6803" w:type="dxa"/>
          </w:tcPr>
          <w:p w14:paraId="561D2E61" w14:textId="796EEB24" w:rsidR="009A0ED2" w:rsidRPr="00EF0513" w:rsidRDefault="009A0ED2" w:rsidP="009A0ED2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</w:tc>
      </w:tr>
      <w:tr w:rsidR="009A0ED2" w:rsidRPr="00EF0513" w14:paraId="0B54BE53" w14:textId="77777777" w:rsidTr="009A0ED2">
        <w:tc>
          <w:tcPr>
            <w:tcW w:w="2269" w:type="dxa"/>
          </w:tcPr>
          <w:p w14:paraId="0187E3EE" w14:textId="77777777" w:rsidR="009A0ED2" w:rsidRPr="00EF0513" w:rsidRDefault="009A0ED2" w:rsidP="009A0ED2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</w:tcPr>
          <w:p w14:paraId="13CB521F" w14:textId="19795E1F" w:rsidR="009A0ED2" w:rsidRPr="00342CC4" w:rsidRDefault="009A0ED2" w:rsidP="009A0ED2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lang w:eastAsia="pl-PL"/>
              </w:rPr>
              <w:t>68</w:t>
            </w:r>
            <w:r w:rsidRPr="00C27160">
              <w:rPr>
                <w:rFonts w:ascii="Times New Roman" w:eastAsia="Times New Roman" w:hAnsi="Times New Roman"/>
                <w:bCs/>
                <w:lang w:eastAsia="pl-PL"/>
              </w:rPr>
              <w:t>-P-2</w:t>
            </w:r>
            <w:r>
              <w:rPr>
                <w:rFonts w:ascii="Times New Roman" w:eastAsia="Times New Roman" w:hAnsi="Times New Roman"/>
                <w:bCs/>
                <w:lang w:eastAsia="pl-PL"/>
              </w:rPr>
              <w:t>6</w:t>
            </w:r>
          </w:p>
        </w:tc>
        <w:tc>
          <w:tcPr>
            <w:tcW w:w="6803" w:type="dxa"/>
          </w:tcPr>
          <w:p w14:paraId="553FCAD2" w14:textId="2F3FAF14" w:rsidR="009A0ED2" w:rsidRPr="00EF0513" w:rsidRDefault="009A0ED2" w:rsidP="009A0ED2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</w:tc>
      </w:tr>
    </w:tbl>
    <w:p w14:paraId="4D162189" w14:textId="77777777" w:rsidR="00A137C9" w:rsidRPr="00EF0513" w:rsidRDefault="00A137C9" w:rsidP="00A137C9">
      <w:pPr>
        <w:spacing w:after="0" w:line="360" w:lineRule="auto"/>
        <w:jc w:val="both"/>
        <w:rPr>
          <w:rFonts w:ascii="Times New Roman" w:hAnsi="Times New Roman"/>
          <w:sz w:val="12"/>
          <w:szCs w:val="12"/>
        </w:rPr>
      </w:pPr>
    </w:p>
    <w:p w14:paraId="65116520" w14:textId="4E599592" w:rsidR="003A486D" w:rsidRPr="00EF0513" w:rsidRDefault="009A0ED2" w:rsidP="00A137C9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15DBE">
        <w:rPr>
          <w:rFonts w:ascii="Times New Roman" w:hAnsi="Times New Roman"/>
          <w:szCs w:val="24"/>
        </w:rPr>
        <w:t xml:space="preserve">prowadzonego przez prowadzonego przez </w:t>
      </w:r>
      <w:r w:rsidRPr="00A15DBE">
        <w:rPr>
          <w:rFonts w:ascii="Times New Roman" w:hAnsi="Times New Roman"/>
          <w:b/>
          <w:bCs/>
          <w:szCs w:val="24"/>
        </w:rPr>
        <w:t>Gliwice – miasto na prawach powiatu</w:t>
      </w:r>
      <w:r w:rsidRPr="00A15DBE">
        <w:rPr>
          <w:rFonts w:ascii="Times New Roman" w:hAnsi="Times New Roman"/>
          <w:szCs w:val="24"/>
        </w:rPr>
        <w:t xml:space="preserve">, w imieniu którego i na rzecz działa </w:t>
      </w:r>
      <w:r w:rsidRPr="00A15DBE">
        <w:rPr>
          <w:rFonts w:ascii="Times New Roman" w:hAnsi="Times New Roman"/>
          <w:b/>
          <w:szCs w:val="24"/>
        </w:rPr>
        <w:t>Dyrektor</w:t>
      </w:r>
      <w:r w:rsidRPr="00A15DBE">
        <w:rPr>
          <w:rFonts w:ascii="Times New Roman" w:hAnsi="Times New Roman"/>
          <w:bCs/>
          <w:szCs w:val="24"/>
        </w:rPr>
        <w:t xml:space="preserve"> </w:t>
      </w:r>
      <w:r w:rsidRPr="00A15DBE">
        <w:rPr>
          <w:rFonts w:ascii="Times New Roman" w:hAnsi="Times New Roman"/>
          <w:b/>
          <w:szCs w:val="24"/>
        </w:rPr>
        <w:t xml:space="preserve">Centrum Ratownictwa Gliwice </w:t>
      </w:r>
      <w:r w:rsidRPr="00A15DBE">
        <w:rPr>
          <w:rFonts w:ascii="Times New Roman" w:hAnsi="Times New Roman"/>
          <w:bCs/>
          <w:szCs w:val="24"/>
        </w:rPr>
        <w:t xml:space="preserve">na rzecz którego działa </w:t>
      </w:r>
      <w:r w:rsidRPr="00A15DBE">
        <w:rPr>
          <w:rFonts w:ascii="Times New Roman" w:hAnsi="Times New Roman"/>
          <w:szCs w:val="24"/>
        </w:rPr>
        <w:t xml:space="preserve">Pełnomocnik - </w:t>
      </w:r>
      <w:r w:rsidRPr="00A15DBE">
        <w:rPr>
          <w:rFonts w:ascii="Times New Roman" w:hAnsi="Times New Roman"/>
          <w:b/>
          <w:szCs w:val="24"/>
        </w:rPr>
        <w:t>Szpital Miejski w Gliwicach Sp. z o.o.</w:t>
      </w:r>
      <w:r w:rsidR="00A137C9" w:rsidRPr="00EF0513">
        <w:rPr>
          <w:rFonts w:ascii="Times New Roman" w:hAnsi="Times New Roman"/>
          <w:b/>
          <w:sz w:val="24"/>
          <w:szCs w:val="24"/>
        </w:rPr>
        <w:t>,</w:t>
      </w:r>
      <w:r w:rsidR="00A137C9" w:rsidRPr="00EF0513">
        <w:rPr>
          <w:rFonts w:ascii="Times New Roman" w:hAnsi="Times New Roman"/>
          <w:sz w:val="24"/>
          <w:szCs w:val="24"/>
        </w:rPr>
        <w:t xml:space="preserve"> d</w:t>
      </w:r>
      <w:r w:rsidR="008D442B" w:rsidRPr="00EF0513">
        <w:rPr>
          <w:rFonts w:ascii="Times New Roman" w:eastAsia="Times New Roman" w:hAnsi="Times New Roman"/>
          <w:sz w:val="24"/>
          <w:szCs w:val="24"/>
          <w:lang w:eastAsia="pl-PL"/>
        </w:rPr>
        <w:t xml:space="preserve">ziałając </w:t>
      </w:r>
      <w:r w:rsidR="003A486D" w:rsidRPr="00EF0513">
        <w:rPr>
          <w:rFonts w:ascii="Times New Roman" w:eastAsia="Times New Roman" w:hAnsi="Times New Roman"/>
          <w:sz w:val="24"/>
          <w:szCs w:val="24"/>
          <w:lang w:eastAsia="pl-PL"/>
        </w:rPr>
        <w:t xml:space="preserve">w imieniu Wykonawców wspólnie ubiegających się o udzielenie zamówienia w </w:t>
      </w:r>
      <w:r w:rsidR="008D442B" w:rsidRPr="00EF0513">
        <w:rPr>
          <w:rFonts w:ascii="Times New Roman" w:eastAsia="Times New Roman" w:hAnsi="Times New Roman"/>
          <w:sz w:val="24"/>
          <w:szCs w:val="24"/>
          <w:lang w:eastAsia="pl-PL"/>
        </w:rPr>
        <w:t>składzie:</w:t>
      </w:r>
    </w:p>
    <w:p w14:paraId="67616D17" w14:textId="77777777" w:rsidR="00A137C9" w:rsidRPr="00EF0513" w:rsidRDefault="00A137C9" w:rsidP="00A137C9">
      <w:pPr>
        <w:pStyle w:val="Akapitzlist"/>
        <w:spacing w:after="120" w:line="276" w:lineRule="auto"/>
        <w:ind w:left="0"/>
        <w:jc w:val="both"/>
        <w:rPr>
          <w:bCs/>
          <w:i/>
          <w:iCs/>
          <w:color w:val="0070C0"/>
          <w:sz w:val="18"/>
          <w:szCs w:val="18"/>
        </w:rPr>
      </w:pPr>
      <w:r w:rsidRPr="00EF0513">
        <w:rPr>
          <w:bCs/>
          <w:i/>
          <w:iCs/>
          <w:color w:val="0070C0"/>
          <w:sz w:val="18"/>
          <w:szCs w:val="18"/>
        </w:rPr>
        <w:t>(należy podać nazwy i adresy wszystkich wykonawców wspólnie ubiegających się o udzielenie zamówienia)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444"/>
        <w:gridCol w:w="4893"/>
      </w:tblGrid>
      <w:tr w:rsidR="003A486D" w:rsidRPr="00EF0513" w14:paraId="34B3D84A" w14:textId="77777777" w:rsidTr="00A137C9">
        <w:tc>
          <w:tcPr>
            <w:tcW w:w="617" w:type="dxa"/>
            <w:vAlign w:val="center"/>
          </w:tcPr>
          <w:p w14:paraId="1FA2FDD9" w14:textId="77777777" w:rsidR="003A486D" w:rsidRPr="00EF0513" w:rsidRDefault="003A486D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494" w:type="dxa"/>
            <w:vAlign w:val="center"/>
          </w:tcPr>
          <w:p w14:paraId="4AF1364A" w14:textId="77777777" w:rsidR="003A486D" w:rsidRPr="00EF0513" w:rsidRDefault="003A486D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</w:t>
            </w:r>
            <w:r w:rsidR="0024648D" w:rsidRPr="00EF051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EF051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Wykonawcy</w:t>
            </w:r>
          </w:p>
        </w:tc>
        <w:tc>
          <w:tcPr>
            <w:tcW w:w="4995" w:type="dxa"/>
            <w:vAlign w:val="center"/>
          </w:tcPr>
          <w:p w14:paraId="22BC8129" w14:textId="77777777" w:rsidR="003A486D" w:rsidRPr="00EF0513" w:rsidRDefault="003A486D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Adres</w:t>
            </w:r>
          </w:p>
        </w:tc>
      </w:tr>
      <w:tr w:rsidR="003A486D" w:rsidRPr="00EF0513" w14:paraId="492F8414" w14:textId="77777777" w:rsidTr="00A137C9">
        <w:tc>
          <w:tcPr>
            <w:tcW w:w="617" w:type="dxa"/>
            <w:vAlign w:val="center"/>
          </w:tcPr>
          <w:p w14:paraId="727D52EA" w14:textId="77777777" w:rsidR="003A486D" w:rsidRPr="00EF0513" w:rsidRDefault="003A486D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494" w:type="dxa"/>
          </w:tcPr>
          <w:p w14:paraId="4CE2D883" w14:textId="77777777" w:rsidR="003A486D" w:rsidRPr="00EF0513" w:rsidRDefault="003A486D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4995" w:type="dxa"/>
          </w:tcPr>
          <w:p w14:paraId="3598FD05" w14:textId="77777777" w:rsidR="003A486D" w:rsidRPr="00EF0513" w:rsidRDefault="003A486D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3A486D" w:rsidRPr="00EF0513" w14:paraId="649F8DDD" w14:textId="77777777" w:rsidTr="00A137C9">
        <w:tc>
          <w:tcPr>
            <w:tcW w:w="617" w:type="dxa"/>
            <w:vAlign w:val="center"/>
          </w:tcPr>
          <w:p w14:paraId="3EEAD63F" w14:textId="77777777" w:rsidR="003A486D" w:rsidRPr="00EF0513" w:rsidRDefault="003A486D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494" w:type="dxa"/>
          </w:tcPr>
          <w:p w14:paraId="522A06B4" w14:textId="77777777" w:rsidR="003A486D" w:rsidRPr="00EF0513" w:rsidRDefault="003A486D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4995" w:type="dxa"/>
          </w:tcPr>
          <w:p w14:paraId="314FFCBC" w14:textId="77777777" w:rsidR="003A486D" w:rsidRPr="00EF0513" w:rsidRDefault="003A486D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581241C2" w14:textId="77777777" w:rsidR="00DC652A" w:rsidRPr="00EF0513" w:rsidRDefault="0024648D" w:rsidP="00A137C9">
      <w:pPr>
        <w:widowControl w:val="0"/>
        <w:suppressAutoHyphens/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EF051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</w:t>
      </w:r>
      <w:r w:rsidR="008D442B" w:rsidRPr="00EF051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świadczam, </w:t>
      </w:r>
      <w:r w:rsidR="008D442B" w:rsidRPr="00EF0513">
        <w:rPr>
          <w:rFonts w:ascii="Times New Roman" w:eastAsia="Times New Roman" w:hAnsi="Times New Roman"/>
          <w:sz w:val="24"/>
          <w:szCs w:val="24"/>
          <w:lang w:eastAsia="pl-PL"/>
        </w:rPr>
        <w:t xml:space="preserve">stosownie do postanowień art. 117 ust. 4 </w:t>
      </w:r>
      <w:r w:rsidRPr="00EF0513">
        <w:rPr>
          <w:rFonts w:ascii="Times New Roman" w:hAnsi="Times New Roman"/>
          <w:sz w:val="24"/>
          <w:szCs w:val="24"/>
        </w:rPr>
        <w:t xml:space="preserve">ustawy z dnia 11 września 2019r. Prawo zamówień publicznych </w:t>
      </w:r>
      <w:r w:rsidR="00342CC4" w:rsidRPr="00342CC4">
        <w:rPr>
          <w:rFonts w:ascii="Times New Roman" w:hAnsi="Times New Roman"/>
          <w:sz w:val="24"/>
          <w:szCs w:val="24"/>
        </w:rPr>
        <w:t>(t.j. Dz. U. z 2026 r. poz. 793)</w:t>
      </w:r>
      <w:r w:rsidRPr="00EF0513">
        <w:rPr>
          <w:rFonts w:ascii="Times New Roman" w:hAnsi="Times New Roman"/>
          <w:sz w:val="24"/>
          <w:szCs w:val="24"/>
        </w:rPr>
        <w:t>, że w ramach zamówienia</w:t>
      </w:r>
      <w:r w:rsidR="00A137C9" w:rsidRPr="00EF0513">
        <w:rPr>
          <w:rFonts w:ascii="Times New Roman" w:hAnsi="Times New Roman"/>
          <w:sz w:val="24"/>
          <w:szCs w:val="24"/>
        </w:rPr>
        <w:t>,</w:t>
      </w:r>
      <w:r w:rsidR="00A137C9" w:rsidRPr="00EF051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F0513">
        <w:rPr>
          <w:rFonts w:ascii="Times New Roman" w:eastAsia="Times New Roman" w:hAnsi="Times New Roman"/>
          <w:sz w:val="24"/>
          <w:szCs w:val="24"/>
          <w:lang w:eastAsia="pl-PL"/>
        </w:rPr>
        <w:t>następujące roboty</w:t>
      </w:r>
      <w:r w:rsidR="00B641BE" w:rsidRPr="00EF051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F0513">
        <w:rPr>
          <w:rFonts w:ascii="Times New Roman" w:eastAsia="Times New Roman" w:hAnsi="Times New Roman"/>
          <w:sz w:val="24"/>
          <w:szCs w:val="24"/>
          <w:lang w:eastAsia="pl-PL"/>
        </w:rPr>
        <w:t>/ usługi / dostawy</w:t>
      </w:r>
      <w:r w:rsidR="00B641BE" w:rsidRPr="00EF051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EF0513">
        <w:rPr>
          <w:rFonts w:ascii="Times New Roman" w:eastAsia="Times New Roman" w:hAnsi="Times New Roman"/>
          <w:sz w:val="24"/>
          <w:szCs w:val="24"/>
          <w:lang w:eastAsia="pl-PL"/>
        </w:rPr>
        <w:t xml:space="preserve"> wykonają wskazani niżej Wykonawcy wspólnie ubiegający się </w:t>
      </w:r>
      <w:r w:rsidR="00B641BE" w:rsidRPr="00EF0513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Pr="00EF0513">
        <w:rPr>
          <w:rFonts w:ascii="Times New Roman" w:eastAsia="Times New Roman" w:hAnsi="Times New Roman"/>
          <w:sz w:val="24"/>
          <w:szCs w:val="24"/>
          <w:lang w:eastAsia="pl-PL"/>
        </w:rPr>
        <w:t>dzielenie zamówienia</w:t>
      </w:r>
      <w:r w:rsidR="00DC652A" w:rsidRPr="00EF0513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3506"/>
        <w:gridCol w:w="4832"/>
      </w:tblGrid>
      <w:tr w:rsidR="00B641BE" w:rsidRPr="00EF0513" w14:paraId="4C6D0DBD" w14:textId="77777777" w:rsidTr="00A137C9">
        <w:tc>
          <w:tcPr>
            <w:tcW w:w="617" w:type="dxa"/>
            <w:vAlign w:val="center"/>
          </w:tcPr>
          <w:p w14:paraId="4F718D96" w14:textId="77777777" w:rsidR="00B641BE" w:rsidRPr="00EF0513" w:rsidRDefault="00B641BE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556" w:type="dxa"/>
          </w:tcPr>
          <w:p w14:paraId="525192BA" w14:textId="77777777" w:rsidR="00B641BE" w:rsidRPr="00EF0513" w:rsidRDefault="00B641BE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Wykonawcy</w:t>
            </w:r>
          </w:p>
        </w:tc>
        <w:tc>
          <w:tcPr>
            <w:tcW w:w="4899" w:type="dxa"/>
            <w:vAlign w:val="center"/>
          </w:tcPr>
          <w:p w14:paraId="1E76BE3E" w14:textId="77777777" w:rsidR="00B641BE" w:rsidRPr="00EF0513" w:rsidRDefault="00B641BE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Wykaz realizowanych robót/dostaw/usług</w:t>
            </w:r>
          </w:p>
        </w:tc>
      </w:tr>
      <w:tr w:rsidR="00B641BE" w:rsidRPr="00EF0513" w14:paraId="3F9DF0AB" w14:textId="77777777" w:rsidTr="00A137C9">
        <w:tc>
          <w:tcPr>
            <w:tcW w:w="617" w:type="dxa"/>
            <w:vAlign w:val="center"/>
          </w:tcPr>
          <w:p w14:paraId="0EB4F4DD" w14:textId="77777777" w:rsidR="00B641BE" w:rsidRPr="00EF0513" w:rsidRDefault="00B641BE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556" w:type="dxa"/>
          </w:tcPr>
          <w:p w14:paraId="4F2276A9" w14:textId="77777777" w:rsidR="00B641BE" w:rsidRPr="00EF0513" w:rsidRDefault="00B641BE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4899" w:type="dxa"/>
          </w:tcPr>
          <w:p w14:paraId="782F09F5" w14:textId="77777777" w:rsidR="00B641BE" w:rsidRPr="00EF0513" w:rsidRDefault="00B641BE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B641BE" w:rsidRPr="00EF0513" w14:paraId="40734A58" w14:textId="77777777" w:rsidTr="00A137C9">
        <w:tc>
          <w:tcPr>
            <w:tcW w:w="617" w:type="dxa"/>
            <w:vAlign w:val="center"/>
          </w:tcPr>
          <w:p w14:paraId="2926A2EB" w14:textId="77777777" w:rsidR="00B641BE" w:rsidRPr="00EF0513" w:rsidRDefault="00B641BE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556" w:type="dxa"/>
          </w:tcPr>
          <w:p w14:paraId="4A44E032" w14:textId="77777777" w:rsidR="00B641BE" w:rsidRPr="00EF0513" w:rsidRDefault="00B641BE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4899" w:type="dxa"/>
          </w:tcPr>
          <w:p w14:paraId="4F59BB4D" w14:textId="77777777" w:rsidR="00B641BE" w:rsidRPr="00EF0513" w:rsidRDefault="00B641BE" w:rsidP="00A137C9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21F7F5DA" w14:textId="77777777" w:rsidR="007A2C38" w:rsidRPr="00EF0513" w:rsidRDefault="007A2C38" w:rsidP="007A2C38">
      <w:pPr>
        <w:widowControl w:val="0"/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bookmarkEnd w:id="0"/>
    <w:p w14:paraId="409F648B" w14:textId="77777777" w:rsidR="007A2C38" w:rsidRPr="00EF0513" w:rsidRDefault="007A2C38" w:rsidP="00EC10E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18"/>
          <w:szCs w:val="19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A137C9" w:rsidRPr="00EF0513" w14:paraId="49D052B8" w14:textId="77777777" w:rsidTr="004F10A0">
        <w:tc>
          <w:tcPr>
            <w:tcW w:w="2660" w:type="dxa"/>
          </w:tcPr>
          <w:p w14:paraId="3DE0F2C0" w14:textId="77777777" w:rsidR="00A137C9" w:rsidRPr="00EF0513" w:rsidRDefault="00A137C9" w:rsidP="004F10A0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24"/>
                <w:szCs w:val="24"/>
                <w:lang w:eastAsia="pl-PL"/>
              </w:rPr>
            </w:pPr>
          </w:p>
          <w:p w14:paraId="79CD89D0" w14:textId="77777777" w:rsidR="00A137C9" w:rsidRPr="00EF0513" w:rsidRDefault="00A137C9" w:rsidP="004F10A0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24"/>
                <w:szCs w:val="24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  <w:lastRenderedPageBreak/>
              <w:t>.....................................</w:t>
            </w:r>
          </w:p>
          <w:p w14:paraId="5D2CD723" w14:textId="77777777" w:rsidR="00A137C9" w:rsidRPr="00EF0513" w:rsidRDefault="00A137C9" w:rsidP="004F10A0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[data]</w:t>
            </w:r>
          </w:p>
        </w:tc>
        <w:tc>
          <w:tcPr>
            <w:tcW w:w="6662" w:type="dxa"/>
          </w:tcPr>
          <w:p w14:paraId="1C464D2F" w14:textId="77777777" w:rsidR="00A137C9" w:rsidRPr="00EF0513" w:rsidRDefault="00A137C9" w:rsidP="004F10A0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24"/>
                <w:szCs w:val="24"/>
                <w:lang w:eastAsia="pl-PL"/>
              </w:rPr>
            </w:pPr>
          </w:p>
          <w:p w14:paraId="500BB407" w14:textId="77777777" w:rsidR="00A137C9" w:rsidRPr="00EF0513" w:rsidRDefault="00A137C9" w:rsidP="004F10A0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  <w:lastRenderedPageBreak/>
              <w:t>.................................................................................................................................................</w:t>
            </w:r>
          </w:p>
          <w:p w14:paraId="6C0653F8" w14:textId="77777777" w:rsidR="00A137C9" w:rsidRPr="00EF0513" w:rsidRDefault="00A137C9" w:rsidP="004F10A0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</w:pPr>
            <w:r w:rsidRPr="00EF0513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[</w:t>
            </w:r>
            <w:r w:rsidR="00342CC4" w:rsidRPr="00EF0513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Pr="00EF0513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osoby / osób uprawnionych do reprezentacji]</w:t>
            </w:r>
          </w:p>
        </w:tc>
      </w:tr>
    </w:tbl>
    <w:p w14:paraId="58023FF9" w14:textId="77777777" w:rsidR="00A137C9" w:rsidRPr="00EF0513" w:rsidRDefault="00A137C9" w:rsidP="00A137C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18"/>
          <w:szCs w:val="19"/>
          <w:lang w:eastAsia="pl-PL"/>
        </w:rPr>
      </w:pPr>
    </w:p>
    <w:sectPr w:rsidR="00A137C9" w:rsidRPr="00EF0513" w:rsidSect="00EC10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851" w:left="1417" w:header="284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AD4A7" w14:textId="77777777" w:rsidR="00F34CBB" w:rsidRDefault="00F34CBB" w:rsidP="00025386">
      <w:pPr>
        <w:spacing w:after="0" w:line="240" w:lineRule="auto"/>
      </w:pPr>
      <w:r>
        <w:separator/>
      </w:r>
    </w:p>
  </w:endnote>
  <w:endnote w:type="continuationSeparator" w:id="0">
    <w:p w14:paraId="0A216129" w14:textId="77777777" w:rsidR="00F34CBB" w:rsidRDefault="00F34CBB" w:rsidP="0002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13A4" w14:textId="77777777" w:rsidR="00342CC4" w:rsidRDefault="00342CC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1C304" w14:textId="325DA03E" w:rsidR="00025386" w:rsidRDefault="00064B3C" w:rsidP="00025386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200C045" wp14:editId="5C9745CD">
              <wp:simplePos x="0" y="0"/>
              <wp:positionH relativeFrom="column">
                <wp:posOffset>-48895</wp:posOffset>
              </wp:positionH>
              <wp:positionV relativeFrom="paragraph">
                <wp:posOffset>110489</wp:posOffset>
              </wp:positionV>
              <wp:extent cx="5829300" cy="0"/>
              <wp:effectExtent l="0" t="0" r="0" b="0"/>
              <wp:wrapNone/>
              <wp:docPr id="3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42C244" id="Łącznik prosty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68632EB7" w14:textId="77777777" w:rsidR="00025386" w:rsidRDefault="00025386" w:rsidP="00025386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 w:rsidR="00A137C9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657A47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657A47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  <w:p w14:paraId="40042083" w14:textId="77777777" w:rsidR="00025386" w:rsidRDefault="000253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A2F1" w14:textId="77777777" w:rsidR="00342CC4" w:rsidRDefault="00342C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A8738" w14:textId="77777777" w:rsidR="00F34CBB" w:rsidRDefault="00F34CBB" w:rsidP="00025386">
      <w:pPr>
        <w:spacing w:after="0" w:line="240" w:lineRule="auto"/>
      </w:pPr>
      <w:r>
        <w:separator/>
      </w:r>
    </w:p>
  </w:footnote>
  <w:footnote w:type="continuationSeparator" w:id="0">
    <w:p w14:paraId="4C88ECB9" w14:textId="77777777" w:rsidR="00F34CBB" w:rsidRDefault="00F34CBB" w:rsidP="00025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DD240" w14:textId="77777777" w:rsidR="00342CC4" w:rsidRDefault="00342CC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734FD" w14:textId="77777777" w:rsidR="00342CC4" w:rsidRDefault="00342CC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FC72" w14:textId="77777777" w:rsidR="00342CC4" w:rsidRDefault="00342C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B436B"/>
    <w:multiLevelType w:val="hybridMultilevel"/>
    <w:tmpl w:val="A31866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209289">
    <w:abstractNumId w:val="1"/>
  </w:num>
  <w:num w:numId="2" w16cid:durableId="6169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EEA"/>
    <w:rsid w:val="00020F0C"/>
    <w:rsid w:val="00025386"/>
    <w:rsid w:val="000423B9"/>
    <w:rsid w:val="00053927"/>
    <w:rsid w:val="00064B3C"/>
    <w:rsid w:val="00084786"/>
    <w:rsid w:val="000D4EEA"/>
    <w:rsid w:val="0016158F"/>
    <w:rsid w:val="001C2314"/>
    <w:rsid w:val="001C5FFE"/>
    <w:rsid w:val="00213980"/>
    <w:rsid w:val="0024648D"/>
    <w:rsid w:val="002C47B4"/>
    <w:rsid w:val="00335B41"/>
    <w:rsid w:val="00342CC4"/>
    <w:rsid w:val="003A486D"/>
    <w:rsid w:val="004374F2"/>
    <w:rsid w:val="00460705"/>
    <w:rsid w:val="00485239"/>
    <w:rsid w:val="004A0686"/>
    <w:rsid w:val="004E27D7"/>
    <w:rsid w:val="004F10A0"/>
    <w:rsid w:val="0055145C"/>
    <w:rsid w:val="005624D8"/>
    <w:rsid w:val="00620476"/>
    <w:rsid w:val="00657A47"/>
    <w:rsid w:val="00745A44"/>
    <w:rsid w:val="00751F41"/>
    <w:rsid w:val="007666D6"/>
    <w:rsid w:val="007A2C38"/>
    <w:rsid w:val="00824D73"/>
    <w:rsid w:val="00830970"/>
    <w:rsid w:val="0087706D"/>
    <w:rsid w:val="008833CF"/>
    <w:rsid w:val="008B797E"/>
    <w:rsid w:val="008D442B"/>
    <w:rsid w:val="008F2498"/>
    <w:rsid w:val="0093388F"/>
    <w:rsid w:val="009A0ED2"/>
    <w:rsid w:val="009C5143"/>
    <w:rsid w:val="00A137C9"/>
    <w:rsid w:val="00A56A6F"/>
    <w:rsid w:val="00A87380"/>
    <w:rsid w:val="00AF4E90"/>
    <w:rsid w:val="00AF7375"/>
    <w:rsid w:val="00B641BE"/>
    <w:rsid w:val="00B77707"/>
    <w:rsid w:val="00BE3BCE"/>
    <w:rsid w:val="00CB29AC"/>
    <w:rsid w:val="00D03170"/>
    <w:rsid w:val="00D55FC4"/>
    <w:rsid w:val="00D9320D"/>
    <w:rsid w:val="00DC4842"/>
    <w:rsid w:val="00DC587A"/>
    <w:rsid w:val="00DC652A"/>
    <w:rsid w:val="00DE3B21"/>
    <w:rsid w:val="00DE73DD"/>
    <w:rsid w:val="00E27ABB"/>
    <w:rsid w:val="00E67109"/>
    <w:rsid w:val="00E86D3B"/>
    <w:rsid w:val="00EC10EE"/>
    <w:rsid w:val="00EF0513"/>
    <w:rsid w:val="00EF3368"/>
    <w:rsid w:val="00F334B4"/>
    <w:rsid w:val="00F34CBB"/>
    <w:rsid w:val="00FB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6AF24"/>
  <w15:chartTrackingRefBased/>
  <w15:docId w15:val="{BD584F8B-B7D0-42DB-A6E0-B0A524A78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0970"/>
    <w:pPr>
      <w:spacing w:after="160" w:line="259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nhideWhenUsed/>
    <w:qFormat/>
    <w:rsid w:val="00025386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025386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386"/>
  </w:style>
  <w:style w:type="paragraph" w:styleId="Stopka">
    <w:name w:val="footer"/>
    <w:basedOn w:val="Normalny"/>
    <w:link w:val="StopkaZnak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25386"/>
  </w:style>
  <w:style w:type="character" w:styleId="Numerstrony">
    <w:name w:val="page number"/>
    <w:basedOn w:val="Domylnaczcionkaakapitu"/>
    <w:semiHidden/>
    <w:unhideWhenUsed/>
    <w:rsid w:val="00025386"/>
  </w:style>
  <w:style w:type="table" w:styleId="Tabela-Siatka">
    <w:name w:val="Table Grid"/>
    <w:basedOn w:val="Standardowy"/>
    <w:uiPriority w:val="39"/>
    <w:rsid w:val="008F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A56A6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A56A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A56A6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666D6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aliases w:val="zwykły tekst,List Paragraph1,BulletC,normalny tekst,Obiekt,L1,Numerowanie,2 heading,A_wyliczenie,K-P_odwolanie,Akapit z listą5,maz_wyliczenie,opis dzialania,List Paragraph,CW_Lista,Podsis rysunku,Akapit z listą5CxSpLast,Tekst punktowanie"/>
    <w:basedOn w:val="Normalny"/>
    <w:link w:val="AkapitzlistZnak"/>
    <w:uiPriority w:val="34"/>
    <w:qFormat/>
    <w:rsid w:val="00A137C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zwykły tekst Znak,List Paragraph1 Znak,BulletC Znak,normalny tekst Znak,Obiekt Znak,L1 Znak,Numerowanie Znak,2 heading Znak,A_wyliczenie Znak,K-P_odwolanie Znak,Akapit z listą5 Znak,maz_wyliczenie Znak,opis dzialania Znak"/>
    <w:link w:val="Akapitzlist"/>
    <w:uiPriority w:val="34"/>
    <w:qFormat/>
    <w:locked/>
    <w:rsid w:val="009A0ED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ms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2</TotalTime>
  <Pages>2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amms</dc:creator>
  <cp:keywords/>
  <dc:description/>
  <cp:lastModifiedBy>Roksana Potempa</cp:lastModifiedBy>
  <cp:revision>4</cp:revision>
  <dcterms:created xsi:type="dcterms:W3CDTF">2026-10-14T11:23:00Z</dcterms:created>
  <dcterms:modified xsi:type="dcterms:W3CDTF">2026-10-14T11:39:00Z</dcterms:modified>
</cp:coreProperties>
</file>