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D8D" w:rsidRPr="00D74CC8" w:rsidRDefault="00A30D8D" w:rsidP="00697D61">
      <w:pPr>
        <w:suppressAutoHyphens/>
        <w:spacing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D74CC8">
        <w:rPr>
          <w:rFonts w:ascii="Arial" w:eastAsia="Calibri" w:hAnsi="Arial" w:cs="Arial"/>
          <w:b/>
          <w:sz w:val="24"/>
          <w:szCs w:val="24"/>
          <w:lang w:eastAsia="ar-SA"/>
        </w:rPr>
        <w:t>OPIS PRZEDMIOTU ZAMÓWIENIA WRAZ Z WYMAGANIAMI JAKOŚCIOWYMI</w:t>
      </w:r>
    </w:p>
    <w:p w:rsidR="00BB1CF3" w:rsidRPr="00D74CC8" w:rsidRDefault="00BB1CF3" w:rsidP="00697D61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C3EA6" w:rsidRPr="00D74CC8" w:rsidRDefault="0098332A" w:rsidP="00697D61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 xml:space="preserve">Przedmiot zamówienia: </w:t>
      </w:r>
    </w:p>
    <w:p w:rsidR="00814610" w:rsidRPr="00D74CC8" w:rsidRDefault="00805640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 xml:space="preserve">Przedmiotem zamówienia jest </w:t>
      </w:r>
      <w:r w:rsidR="00AB561E" w:rsidRPr="00D74CC8">
        <w:rPr>
          <w:rFonts w:ascii="Arial" w:hAnsi="Arial" w:cs="Arial"/>
          <w:b/>
          <w:sz w:val="24"/>
          <w:szCs w:val="24"/>
        </w:rPr>
        <w:t>usługa 1</w:t>
      </w:r>
      <w:r w:rsidRPr="00D74CC8">
        <w:rPr>
          <w:rFonts w:ascii="Arial" w:hAnsi="Arial" w:cs="Arial"/>
          <w:b/>
          <w:sz w:val="24"/>
          <w:szCs w:val="24"/>
        </w:rPr>
        <w:t xml:space="preserve">-krotnego </w:t>
      </w:r>
      <w:bookmarkStart w:id="0" w:name="_Hlk172027996"/>
      <w:r w:rsidRPr="00D74CC8">
        <w:rPr>
          <w:rFonts w:ascii="Arial" w:hAnsi="Arial" w:cs="Arial"/>
          <w:b/>
          <w:sz w:val="24"/>
          <w:szCs w:val="24"/>
        </w:rPr>
        <w:t>przeprowadzenia testu psychometrycznego</w:t>
      </w:r>
      <w:r w:rsidR="00CC37D2" w:rsidRPr="00D74CC8">
        <w:rPr>
          <w:rFonts w:ascii="Arial" w:hAnsi="Arial" w:cs="Arial"/>
          <w:b/>
          <w:sz w:val="24"/>
          <w:szCs w:val="24"/>
        </w:rPr>
        <w:t>,</w:t>
      </w:r>
      <w:r w:rsidR="00A23ABE" w:rsidRPr="00D74CC8">
        <w:rPr>
          <w:rFonts w:ascii="Arial" w:hAnsi="Arial" w:cs="Arial"/>
          <w:b/>
          <w:sz w:val="24"/>
          <w:szCs w:val="24"/>
        </w:rPr>
        <w:t xml:space="preserve"> </w:t>
      </w:r>
      <w:r w:rsidR="00CC37D2" w:rsidRPr="00D74CC8">
        <w:rPr>
          <w:rFonts w:ascii="Arial" w:hAnsi="Arial" w:cs="Arial"/>
          <w:b/>
          <w:sz w:val="24"/>
          <w:szCs w:val="24"/>
        </w:rPr>
        <w:t>rozmow</w:t>
      </w:r>
      <w:r w:rsidR="00C34321" w:rsidRPr="00D74CC8">
        <w:rPr>
          <w:rFonts w:ascii="Arial" w:hAnsi="Arial" w:cs="Arial"/>
          <w:b/>
          <w:sz w:val="24"/>
          <w:szCs w:val="24"/>
        </w:rPr>
        <w:t>y</w:t>
      </w:r>
      <w:r w:rsidR="00CC37D2" w:rsidRPr="00D74CC8">
        <w:rPr>
          <w:rFonts w:ascii="Arial" w:hAnsi="Arial" w:cs="Arial"/>
          <w:b/>
          <w:sz w:val="24"/>
          <w:szCs w:val="24"/>
        </w:rPr>
        <w:t xml:space="preserve"> z uczestnikiem i </w:t>
      </w:r>
      <w:r w:rsidR="0020176F" w:rsidRPr="00D74CC8">
        <w:rPr>
          <w:rFonts w:ascii="Arial" w:hAnsi="Arial" w:cs="Arial"/>
          <w:b/>
          <w:sz w:val="24"/>
          <w:szCs w:val="24"/>
        </w:rPr>
        <w:t>wystawieni</w:t>
      </w:r>
      <w:r w:rsidR="00C34321" w:rsidRPr="00D74CC8">
        <w:rPr>
          <w:rFonts w:ascii="Arial" w:hAnsi="Arial" w:cs="Arial"/>
          <w:b/>
          <w:sz w:val="24"/>
          <w:szCs w:val="24"/>
        </w:rPr>
        <w:t>u</w:t>
      </w:r>
      <w:r w:rsidRPr="00D74CC8">
        <w:rPr>
          <w:rFonts w:ascii="Arial" w:hAnsi="Arial" w:cs="Arial"/>
          <w:b/>
          <w:sz w:val="24"/>
          <w:szCs w:val="24"/>
        </w:rPr>
        <w:t xml:space="preserve"> opinii referencyjnej</w:t>
      </w:r>
      <w:r w:rsidR="00EE3D16" w:rsidRPr="00D74CC8">
        <w:rPr>
          <w:rFonts w:ascii="Arial" w:hAnsi="Arial" w:cs="Arial"/>
          <w:b/>
          <w:sz w:val="24"/>
          <w:szCs w:val="24"/>
        </w:rPr>
        <w:t xml:space="preserve"> </w:t>
      </w:r>
      <w:bookmarkEnd w:id="0"/>
      <w:r w:rsidRPr="00D74CC8">
        <w:rPr>
          <w:rFonts w:ascii="Arial" w:hAnsi="Arial" w:cs="Arial"/>
          <w:sz w:val="24"/>
          <w:szCs w:val="24"/>
        </w:rPr>
        <w:t xml:space="preserve">na </w:t>
      </w:r>
      <w:r w:rsidR="00DA0AF7" w:rsidRPr="00D74CC8">
        <w:rPr>
          <w:rFonts w:ascii="Arial" w:hAnsi="Arial" w:cs="Arial"/>
          <w:sz w:val="24"/>
          <w:szCs w:val="24"/>
        </w:rPr>
        <w:t xml:space="preserve">zakończenie </w:t>
      </w:r>
      <w:r w:rsidRPr="00D74CC8">
        <w:rPr>
          <w:rFonts w:ascii="Arial" w:hAnsi="Arial" w:cs="Arial"/>
          <w:sz w:val="24"/>
          <w:szCs w:val="24"/>
        </w:rPr>
        <w:t xml:space="preserve">udziału w projekcie </w:t>
      </w:r>
      <w:r w:rsidRPr="00D74CC8">
        <w:rPr>
          <w:rFonts w:ascii="Arial" w:hAnsi="Arial" w:cs="Arial"/>
          <w:b/>
          <w:sz w:val="24"/>
          <w:szCs w:val="24"/>
        </w:rPr>
        <w:t xml:space="preserve">dla </w:t>
      </w:r>
      <w:r w:rsidR="0090430D">
        <w:rPr>
          <w:rFonts w:ascii="Arial" w:hAnsi="Arial" w:cs="Arial"/>
          <w:b/>
          <w:sz w:val="24"/>
          <w:szCs w:val="24"/>
        </w:rPr>
        <w:t>120</w:t>
      </w:r>
      <w:r w:rsidR="00C86811" w:rsidRPr="00D74CC8">
        <w:rPr>
          <w:rFonts w:ascii="Arial" w:hAnsi="Arial" w:cs="Arial"/>
          <w:b/>
          <w:sz w:val="24"/>
          <w:szCs w:val="24"/>
        </w:rPr>
        <w:t xml:space="preserve"> </w:t>
      </w:r>
      <w:r w:rsidR="00803137" w:rsidRPr="00D74CC8">
        <w:rPr>
          <w:rFonts w:ascii="Arial" w:hAnsi="Arial" w:cs="Arial"/>
          <w:b/>
          <w:sz w:val="24"/>
          <w:szCs w:val="24"/>
        </w:rPr>
        <w:t xml:space="preserve">uczestników projektu </w:t>
      </w:r>
      <w:r w:rsidR="006824EB" w:rsidRPr="00D74CC8">
        <w:rPr>
          <w:rFonts w:ascii="Arial" w:hAnsi="Arial" w:cs="Arial"/>
          <w:b/>
          <w:sz w:val="24"/>
          <w:szCs w:val="24"/>
        </w:rPr>
        <w:t>„</w:t>
      </w:r>
      <w:r w:rsidR="00C86811" w:rsidRPr="00D74CC8">
        <w:rPr>
          <w:rFonts w:ascii="Arial" w:hAnsi="Arial" w:cs="Arial"/>
          <w:b/>
          <w:sz w:val="24"/>
          <w:szCs w:val="24"/>
        </w:rPr>
        <w:t>Lepszy start z OHP</w:t>
      </w:r>
      <w:r w:rsidR="006824EB" w:rsidRPr="00D74CC8">
        <w:rPr>
          <w:rFonts w:ascii="Arial" w:hAnsi="Arial" w:cs="Arial"/>
          <w:b/>
          <w:sz w:val="24"/>
          <w:szCs w:val="24"/>
        </w:rPr>
        <w:t>”</w:t>
      </w:r>
      <w:r w:rsidR="0098332A" w:rsidRPr="00D74CC8">
        <w:rPr>
          <w:rFonts w:ascii="Arial" w:hAnsi="Arial" w:cs="Arial"/>
          <w:b/>
          <w:sz w:val="24"/>
          <w:szCs w:val="24"/>
        </w:rPr>
        <w:t xml:space="preserve"> </w:t>
      </w:r>
      <w:r w:rsidR="00814610" w:rsidRPr="00D74CC8">
        <w:rPr>
          <w:rFonts w:ascii="Arial" w:eastAsia="Calibri" w:hAnsi="Arial" w:cs="Arial"/>
          <w:sz w:val="24"/>
          <w:szCs w:val="24"/>
        </w:rPr>
        <w:t xml:space="preserve">realizowanego w ramach programu Fundusze Europejskie dla Małopolski 2021-2027, Priorytet 6. Fundusze europejskie dla rynku pracy, edukacji i włączenia społecznego, Działanie 6.2 Aktywizacja zawodowa – projekty Komendy Wojewódzkiej Ochotniczych Hufców Pracy, </w:t>
      </w:r>
      <w:r w:rsidR="00BE248A" w:rsidRPr="00D74CC8">
        <w:rPr>
          <w:rFonts w:ascii="Arial" w:eastAsia="Calibri" w:hAnsi="Arial" w:cs="Arial"/>
          <w:sz w:val="24"/>
          <w:szCs w:val="24"/>
        </w:rPr>
        <w:br/>
      </w:r>
      <w:r w:rsidR="00814610" w:rsidRPr="00D74CC8">
        <w:rPr>
          <w:rFonts w:ascii="Arial" w:eastAsia="Calibri" w:hAnsi="Arial" w:cs="Arial"/>
          <w:sz w:val="24"/>
          <w:szCs w:val="24"/>
        </w:rPr>
        <w:t>z Europejskiego Funduszu Społecznego Plus.</w:t>
      </w:r>
    </w:p>
    <w:p w:rsidR="005679A3" w:rsidRPr="00D74CC8" w:rsidRDefault="005679A3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D74CC8">
        <w:rPr>
          <w:rFonts w:ascii="Arial" w:eastAsia="Calibri" w:hAnsi="Arial" w:cs="Arial"/>
          <w:sz w:val="24"/>
          <w:szCs w:val="24"/>
        </w:rPr>
        <w:t>Zamówienie dotyczy projektu współfinansowanego z Europejskiego Funduszu Społecznego Plus nr FEMP.06.02-IP.02-0</w:t>
      </w:r>
      <w:r w:rsidR="00C86811" w:rsidRPr="00D74CC8">
        <w:rPr>
          <w:rFonts w:ascii="Arial" w:eastAsia="Calibri" w:hAnsi="Arial" w:cs="Arial"/>
          <w:sz w:val="24"/>
          <w:szCs w:val="24"/>
        </w:rPr>
        <w:t>466</w:t>
      </w:r>
      <w:r w:rsidRPr="00D74CC8">
        <w:rPr>
          <w:rFonts w:ascii="Arial" w:eastAsia="Calibri" w:hAnsi="Arial" w:cs="Arial"/>
          <w:sz w:val="24"/>
          <w:szCs w:val="24"/>
        </w:rPr>
        <w:t>/2</w:t>
      </w:r>
      <w:r w:rsidR="00C86811" w:rsidRPr="00D74CC8">
        <w:rPr>
          <w:rFonts w:ascii="Arial" w:eastAsia="Calibri" w:hAnsi="Arial" w:cs="Arial"/>
          <w:sz w:val="24"/>
          <w:szCs w:val="24"/>
        </w:rPr>
        <w:t>4</w:t>
      </w:r>
      <w:r w:rsidRPr="00D74CC8">
        <w:rPr>
          <w:rFonts w:ascii="Arial" w:eastAsia="Calibri" w:hAnsi="Arial" w:cs="Arial"/>
          <w:sz w:val="24"/>
          <w:szCs w:val="24"/>
        </w:rPr>
        <w:t xml:space="preserve"> pn. „</w:t>
      </w:r>
      <w:r w:rsidR="00C86811" w:rsidRPr="00D74CC8">
        <w:rPr>
          <w:rFonts w:ascii="Arial" w:eastAsia="Calibri" w:hAnsi="Arial" w:cs="Arial"/>
          <w:sz w:val="24"/>
          <w:szCs w:val="24"/>
        </w:rPr>
        <w:t>Lepszy start z OHP</w:t>
      </w:r>
      <w:r w:rsidRPr="00D74CC8">
        <w:rPr>
          <w:rFonts w:ascii="Arial" w:eastAsia="Calibri" w:hAnsi="Arial" w:cs="Arial"/>
          <w:sz w:val="24"/>
          <w:szCs w:val="24"/>
        </w:rPr>
        <w:t xml:space="preserve">” realizowanego przez Małopolską Wojewódzką Komendę OHP </w:t>
      </w:r>
      <w:r w:rsidR="00BE248A" w:rsidRPr="00D74CC8">
        <w:rPr>
          <w:rFonts w:ascii="Arial" w:eastAsia="Calibri" w:hAnsi="Arial" w:cs="Arial"/>
          <w:sz w:val="24"/>
          <w:szCs w:val="24"/>
        </w:rPr>
        <w:br/>
      </w:r>
      <w:r w:rsidRPr="00D74CC8">
        <w:rPr>
          <w:rFonts w:ascii="Arial" w:eastAsia="Calibri" w:hAnsi="Arial" w:cs="Arial"/>
          <w:sz w:val="24"/>
          <w:szCs w:val="24"/>
        </w:rPr>
        <w:t xml:space="preserve">w Krakowie </w:t>
      </w:r>
      <w:bookmarkStart w:id="1" w:name="_Hlk157673402"/>
      <w:r w:rsidRPr="00D74CC8">
        <w:rPr>
          <w:rFonts w:ascii="Arial" w:eastAsia="Calibri" w:hAnsi="Arial" w:cs="Arial"/>
          <w:sz w:val="24"/>
          <w:szCs w:val="24"/>
        </w:rPr>
        <w:t>w ramach programu Fundusze Europejskie dla Małopolski 2021-2027</w:t>
      </w:r>
      <w:bookmarkEnd w:id="1"/>
      <w:r w:rsidRPr="00D74CC8">
        <w:rPr>
          <w:rFonts w:ascii="Arial" w:eastAsia="Calibri" w:hAnsi="Arial" w:cs="Arial"/>
          <w:sz w:val="24"/>
          <w:szCs w:val="24"/>
        </w:rPr>
        <w:t>.</w:t>
      </w:r>
    </w:p>
    <w:p w:rsidR="00716AC1" w:rsidRDefault="001B1DE7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716AC1">
        <w:rPr>
          <w:rFonts w:ascii="Arial" w:eastAsia="Calibri" w:hAnsi="Arial" w:cs="Arial"/>
          <w:sz w:val="24"/>
          <w:szCs w:val="24"/>
        </w:rPr>
        <w:t>Celem diagnozy kompetencji społecznych</w:t>
      </w:r>
      <w:r w:rsidR="00407411" w:rsidRPr="00716AC1">
        <w:rPr>
          <w:rFonts w:ascii="Arial" w:eastAsia="Calibri" w:hAnsi="Arial" w:cs="Arial"/>
          <w:sz w:val="24"/>
          <w:szCs w:val="24"/>
        </w:rPr>
        <w:t xml:space="preserve"> </w:t>
      </w:r>
      <w:r w:rsidR="00D13559" w:rsidRPr="00716AC1">
        <w:rPr>
          <w:rFonts w:ascii="Arial" w:eastAsia="Calibri" w:hAnsi="Arial" w:cs="Arial"/>
          <w:sz w:val="24"/>
          <w:szCs w:val="24"/>
        </w:rPr>
        <w:t>(</w:t>
      </w:r>
      <w:r w:rsidR="00407411" w:rsidRPr="00716AC1">
        <w:rPr>
          <w:rFonts w:ascii="Arial" w:eastAsia="Calibri" w:hAnsi="Arial" w:cs="Arial"/>
          <w:sz w:val="24"/>
          <w:szCs w:val="24"/>
        </w:rPr>
        <w:t>tj. przeprowadzenie testu psychometrycznego, rozmowy z uczestnikiem i wystawienie opinii referencyjnej</w:t>
      </w:r>
      <w:r w:rsidR="00D13559" w:rsidRPr="00716AC1">
        <w:rPr>
          <w:rFonts w:ascii="Arial" w:eastAsia="Calibri" w:hAnsi="Arial" w:cs="Arial"/>
          <w:sz w:val="24"/>
          <w:szCs w:val="24"/>
        </w:rPr>
        <w:t xml:space="preserve">) </w:t>
      </w:r>
      <w:r w:rsidR="00D0031F" w:rsidRPr="00716AC1">
        <w:rPr>
          <w:rFonts w:ascii="Arial" w:eastAsia="Calibri" w:hAnsi="Arial" w:cs="Arial"/>
          <w:sz w:val="24"/>
          <w:szCs w:val="24"/>
        </w:rPr>
        <w:t xml:space="preserve">na zakończenie udziału w projekcie </w:t>
      </w:r>
      <w:r w:rsidRPr="00716AC1">
        <w:rPr>
          <w:rFonts w:ascii="Arial" w:eastAsia="Calibri" w:hAnsi="Arial" w:cs="Arial"/>
          <w:sz w:val="24"/>
          <w:szCs w:val="24"/>
        </w:rPr>
        <w:t xml:space="preserve">jest </w:t>
      </w:r>
      <w:r w:rsidR="00407411" w:rsidRPr="00716AC1">
        <w:rPr>
          <w:rFonts w:ascii="Arial" w:eastAsia="Calibri" w:hAnsi="Arial" w:cs="Arial"/>
          <w:sz w:val="24"/>
          <w:szCs w:val="24"/>
        </w:rPr>
        <w:t xml:space="preserve">przeprowadzenie podsumowującej oceny uzyskanych kompetencji społecznych przez każdego uczestnika i wykazaniu w jakim stopniu udział w projekcie </w:t>
      </w:r>
      <w:r w:rsidR="004B424C" w:rsidRPr="00716AC1">
        <w:rPr>
          <w:rFonts w:ascii="Arial" w:eastAsia="Calibri" w:hAnsi="Arial" w:cs="Arial"/>
          <w:sz w:val="24"/>
          <w:szCs w:val="24"/>
        </w:rPr>
        <w:t>przyczynił się do podwyższenia kompetencji społecznych</w:t>
      </w:r>
      <w:r w:rsidR="00716AC1">
        <w:rPr>
          <w:rFonts w:ascii="Arial" w:eastAsia="Calibri" w:hAnsi="Arial" w:cs="Arial"/>
          <w:sz w:val="24"/>
          <w:szCs w:val="24"/>
        </w:rPr>
        <w:t>.</w:t>
      </w:r>
    </w:p>
    <w:p w:rsidR="005679A3" w:rsidRPr="00716AC1" w:rsidRDefault="005679A3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716AC1">
        <w:rPr>
          <w:rFonts w:ascii="Arial" w:eastAsia="Calibri" w:hAnsi="Arial" w:cs="Arial"/>
          <w:sz w:val="24"/>
          <w:szCs w:val="24"/>
        </w:rPr>
        <w:t>Realizacja projektu będzie odbywać się przy poszanowaniu zasady równoważonego rozwoju poprzez drukowanie materiałów szkoleniowych dwustronnie, odpowiednie sterowanie ogrzewaniem, otwieranie okien zamiast włączanie klimatyzacji, wyłączanie nieużywanych sprzętów, wykorzystywanie naturalnego oświetlenia.</w:t>
      </w:r>
    </w:p>
    <w:p w:rsidR="005679A3" w:rsidRPr="00D74CC8" w:rsidRDefault="005679A3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b/>
          <w:sz w:val="24"/>
          <w:szCs w:val="24"/>
        </w:rPr>
      </w:pPr>
      <w:r w:rsidRPr="00D74CC8">
        <w:rPr>
          <w:rFonts w:ascii="Arial" w:eastAsia="Calibri" w:hAnsi="Arial" w:cs="Arial"/>
          <w:sz w:val="24"/>
          <w:szCs w:val="24"/>
        </w:rPr>
        <w:t xml:space="preserve">Zamówienie i wszystkie czynności z nim związane będą realizowane zgodnie </w:t>
      </w:r>
      <w:r w:rsidR="00BE248A" w:rsidRPr="00D74CC8">
        <w:rPr>
          <w:rFonts w:ascii="Arial" w:eastAsia="Calibri" w:hAnsi="Arial" w:cs="Arial"/>
          <w:sz w:val="24"/>
          <w:szCs w:val="24"/>
        </w:rPr>
        <w:br/>
      </w:r>
      <w:r w:rsidRPr="00D74CC8">
        <w:rPr>
          <w:rFonts w:ascii="Arial" w:eastAsia="Calibri" w:hAnsi="Arial" w:cs="Arial"/>
          <w:sz w:val="24"/>
          <w:szCs w:val="24"/>
        </w:rPr>
        <w:t>z zasadą równości szans kobiet i mężczyzn.</w:t>
      </w:r>
    </w:p>
    <w:p w:rsidR="0080080B" w:rsidRPr="008259CA" w:rsidRDefault="005679A3" w:rsidP="00697D61">
      <w:pPr>
        <w:pStyle w:val="Akapitzlist"/>
        <w:numPr>
          <w:ilvl w:val="0"/>
          <w:numId w:val="7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8259CA">
        <w:rPr>
          <w:rFonts w:ascii="Arial" w:eastAsia="Calibri" w:hAnsi="Arial" w:cs="Arial"/>
          <w:bCs/>
          <w:sz w:val="24"/>
          <w:szCs w:val="24"/>
        </w:rPr>
        <w:t>Wszystkie części zamówienia będą realizowane równolegle, co Wykonawca musi brać pod uwagę pod względem organizacyjnym, składając ofertę na więcej niż jedną część zamówienia, w celu zapewnienia płynnej realizacji zajęć w określonym terminie realizacji zamówienia dla części zamówienia, na którą złożył ofertę.</w:t>
      </w:r>
    </w:p>
    <w:p w:rsidR="0080080B" w:rsidRPr="008259CA" w:rsidRDefault="0080080B" w:rsidP="00697D61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716AC1" w:rsidRPr="008259CA" w:rsidRDefault="00716AC1" w:rsidP="00697D61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8D4207" w:rsidRPr="008259CA" w:rsidRDefault="005679A3" w:rsidP="00697D61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8259CA">
        <w:rPr>
          <w:rFonts w:ascii="Arial" w:eastAsia="Calibri" w:hAnsi="Arial" w:cs="Arial"/>
          <w:sz w:val="24"/>
          <w:szCs w:val="24"/>
        </w:rPr>
        <w:t>Opis przedmiotu zamówienia</w:t>
      </w:r>
    </w:p>
    <w:p w:rsidR="005679A3" w:rsidRPr="000069CF" w:rsidRDefault="005679A3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0069CF">
        <w:rPr>
          <w:rFonts w:ascii="Arial" w:hAnsi="Arial" w:cs="Arial"/>
          <w:b/>
          <w:sz w:val="24"/>
          <w:szCs w:val="24"/>
        </w:rPr>
        <w:t xml:space="preserve">Usługa będzie realizowana </w:t>
      </w:r>
      <w:bookmarkStart w:id="2" w:name="_Hlk207616922"/>
      <w:r w:rsidR="00B1620C" w:rsidRPr="000069CF">
        <w:rPr>
          <w:rFonts w:ascii="Arial" w:hAnsi="Arial" w:cs="Arial"/>
          <w:b/>
          <w:sz w:val="24"/>
          <w:szCs w:val="24"/>
        </w:rPr>
        <w:t xml:space="preserve">do dnia </w:t>
      </w:r>
      <w:r w:rsidR="00715860">
        <w:rPr>
          <w:rFonts w:ascii="Arial" w:hAnsi="Arial" w:cs="Arial"/>
          <w:b/>
          <w:sz w:val="24"/>
          <w:szCs w:val="24"/>
        </w:rPr>
        <w:t>03.12</w:t>
      </w:r>
      <w:r w:rsidR="00B1620C" w:rsidRPr="000069CF">
        <w:rPr>
          <w:rFonts w:ascii="Arial" w:hAnsi="Arial" w:cs="Arial"/>
          <w:b/>
          <w:sz w:val="24"/>
          <w:szCs w:val="24"/>
        </w:rPr>
        <w:t>.202</w:t>
      </w:r>
      <w:r w:rsidR="00716AC1" w:rsidRPr="000069CF">
        <w:rPr>
          <w:rFonts w:ascii="Arial" w:hAnsi="Arial" w:cs="Arial"/>
          <w:b/>
          <w:sz w:val="24"/>
          <w:szCs w:val="24"/>
        </w:rPr>
        <w:t>6</w:t>
      </w:r>
      <w:r w:rsidR="00B1620C" w:rsidRPr="000069CF">
        <w:rPr>
          <w:rFonts w:ascii="Arial" w:hAnsi="Arial" w:cs="Arial"/>
          <w:b/>
          <w:sz w:val="24"/>
          <w:szCs w:val="24"/>
        </w:rPr>
        <w:t xml:space="preserve"> r</w:t>
      </w:r>
      <w:r w:rsidRPr="000069CF">
        <w:rPr>
          <w:rFonts w:ascii="Arial" w:hAnsi="Arial" w:cs="Arial"/>
          <w:b/>
          <w:sz w:val="24"/>
          <w:szCs w:val="24"/>
        </w:rPr>
        <w:t>.</w:t>
      </w:r>
    </w:p>
    <w:bookmarkEnd w:id="2"/>
    <w:p w:rsidR="00B1620C" w:rsidRPr="008259CA" w:rsidRDefault="005679A3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Przedmiotem zamówienia jest </w:t>
      </w:r>
      <w:bookmarkStart w:id="3" w:name="_Hlk151377561"/>
      <w:r w:rsidRPr="008259CA">
        <w:rPr>
          <w:rFonts w:ascii="Arial" w:hAnsi="Arial" w:cs="Arial"/>
          <w:sz w:val="24"/>
          <w:szCs w:val="24"/>
        </w:rPr>
        <w:t xml:space="preserve">usługa polegająca na przeprowadzeniu testu psychometrycznego, rozmowy z uczestnikiem </w:t>
      </w:r>
      <w:bookmarkEnd w:id="3"/>
      <w:r w:rsidRPr="008259CA">
        <w:rPr>
          <w:rFonts w:ascii="Arial" w:hAnsi="Arial" w:cs="Arial"/>
          <w:sz w:val="24"/>
          <w:szCs w:val="24"/>
        </w:rPr>
        <w:t>i  wystawieniu opinii referencyjnej</w:t>
      </w:r>
      <w:r w:rsidRPr="008259CA">
        <w:rPr>
          <w:rFonts w:ascii="Arial" w:eastAsia="Calibri" w:hAnsi="Arial" w:cs="Arial"/>
          <w:sz w:val="24"/>
          <w:szCs w:val="24"/>
        </w:rPr>
        <w:t xml:space="preserve"> </w:t>
      </w:r>
      <w:r w:rsidRPr="008259CA">
        <w:rPr>
          <w:rFonts w:ascii="Arial" w:eastAsia="Calibri" w:hAnsi="Arial" w:cs="Arial"/>
          <w:sz w:val="24"/>
          <w:szCs w:val="24"/>
          <w:lang w:eastAsia="pl-PL"/>
        </w:rPr>
        <w:lastRenderedPageBreak/>
        <w:t>podsumowującej ocenę kompetencji społecznych uczestników, która wykaże w jakim stopniu udział w projekcie pozwolił rozwinąć poszczególne kompetencje społeczne u uczestników projektu. P</w:t>
      </w:r>
      <w:r w:rsidRPr="008259CA">
        <w:rPr>
          <w:rFonts w:ascii="Arial" w:eastAsia="Calibri" w:hAnsi="Arial" w:cs="Arial"/>
          <w:sz w:val="24"/>
          <w:szCs w:val="24"/>
        </w:rPr>
        <w:t xml:space="preserve">rzedstawienie Zamawiającemu wyników (tj. koordynatorowi lokalnemu projektu/opiekunowi grupy) nastąpi w terminie </w:t>
      </w:r>
      <w:r w:rsidR="00B1620C" w:rsidRPr="008259CA">
        <w:rPr>
          <w:rFonts w:ascii="Arial" w:hAnsi="Arial" w:cs="Arial"/>
          <w:sz w:val="24"/>
          <w:szCs w:val="24"/>
        </w:rPr>
        <w:t>do dnia 2</w:t>
      </w:r>
      <w:r w:rsidR="000069CF">
        <w:rPr>
          <w:rFonts w:ascii="Arial" w:hAnsi="Arial" w:cs="Arial"/>
          <w:sz w:val="24"/>
          <w:szCs w:val="24"/>
        </w:rPr>
        <w:t>7</w:t>
      </w:r>
      <w:r w:rsidR="00B1620C" w:rsidRPr="008259CA">
        <w:rPr>
          <w:rFonts w:ascii="Arial" w:hAnsi="Arial" w:cs="Arial"/>
          <w:sz w:val="24"/>
          <w:szCs w:val="24"/>
        </w:rPr>
        <w:t>.11.202</w:t>
      </w:r>
      <w:r w:rsidR="00716AC1" w:rsidRPr="008259CA">
        <w:rPr>
          <w:rFonts w:ascii="Arial" w:hAnsi="Arial" w:cs="Arial"/>
          <w:sz w:val="24"/>
          <w:szCs w:val="24"/>
        </w:rPr>
        <w:t>6</w:t>
      </w:r>
      <w:r w:rsidR="00B1620C" w:rsidRPr="008259CA">
        <w:rPr>
          <w:rFonts w:ascii="Arial" w:hAnsi="Arial" w:cs="Arial"/>
          <w:sz w:val="24"/>
          <w:szCs w:val="24"/>
        </w:rPr>
        <w:t xml:space="preserve"> r.</w:t>
      </w:r>
    </w:p>
    <w:p w:rsidR="005679A3" w:rsidRPr="008259CA" w:rsidRDefault="005679A3" w:rsidP="00697D61">
      <w:pPr>
        <w:pStyle w:val="Akapitzlist"/>
        <w:numPr>
          <w:ilvl w:val="0"/>
          <w:numId w:val="8"/>
        </w:numPr>
        <w:spacing w:after="0" w:line="276" w:lineRule="auto"/>
        <w:rPr>
          <w:rFonts w:ascii="Arial" w:eastAsia="Calibri" w:hAnsi="Arial" w:cs="Arial"/>
          <w:sz w:val="24"/>
          <w:szCs w:val="24"/>
        </w:rPr>
      </w:pPr>
      <w:bookmarkStart w:id="4" w:name="_Hlk208211555"/>
      <w:r w:rsidRPr="008259CA">
        <w:rPr>
          <w:rFonts w:ascii="Arial" w:eastAsia="Calibri" w:hAnsi="Arial" w:cs="Arial"/>
          <w:sz w:val="24"/>
          <w:szCs w:val="24"/>
        </w:rPr>
        <w:t>Przeprowadzenie testu psychometrycznego</w:t>
      </w:r>
      <w:r w:rsidR="00882A13" w:rsidRPr="008259CA">
        <w:rPr>
          <w:rFonts w:ascii="Arial" w:eastAsia="Calibri" w:hAnsi="Arial" w:cs="Arial"/>
          <w:sz w:val="24"/>
          <w:szCs w:val="24"/>
        </w:rPr>
        <w:t xml:space="preserve"> będzie trwało średnio 1 godzinę</w:t>
      </w:r>
      <w:r w:rsidRPr="008259CA">
        <w:rPr>
          <w:rFonts w:ascii="Arial" w:eastAsia="Calibri" w:hAnsi="Arial" w:cs="Arial"/>
          <w:sz w:val="24"/>
          <w:szCs w:val="24"/>
        </w:rPr>
        <w:t xml:space="preserve"> </w:t>
      </w:r>
      <w:r w:rsidR="00882A13" w:rsidRPr="008259CA">
        <w:rPr>
          <w:rFonts w:ascii="Arial" w:eastAsia="Calibri" w:hAnsi="Arial" w:cs="Arial"/>
          <w:sz w:val="24"/>
          <w:szCs w:val="24"/>
        </w:rPr>
        <w:t xml:space="preserve">na grupę 10 osobową natomiast </w:t>
      </w:r>
      <w:r w:rsidRPr="008259CA">
        <w:rPr>
          <w:rFonts w:ascii="Arial" w:eastAsia="Calibri" w:hAnsi="Arial" w:cs="Arial"/>
          <w:sz w:val="24"/>
          <w:szCs w:val="24"/>
        </w:rPr>
        <w:t>rozmowa z uczestnikiem będ</w:t>
      </w:r>
      <w:r w:rsidR="00882A13" w:rsidRPr="008259CA">
        <w:rPr>
          <w:rFonts w:ascii="Arial" w:eastAsia="Calibri" w:hAnsi="Arial" w:cs="Arial"/>
          <w:sz w:val="24"/>
          <w:szCs w:val="24"/>
        </w:rPr>
        <w:t>zie</w:t>
      </w:r>
      <w:r w:rsidRPr="008259CA">
        <w:rPr>
          <w:rFonts w:ascii="Arial" w:eastAsia="Calibri" w:hAnsi="Arial" w:cs="Arial"/>
          <w:sz w:val="24"/>
          <w:szCs w:val="24"/>
        </w:rPr>
        <w:t xml:space="preserve"> trwał</w:t>
      </w:r>
      <w:r w:rsidR="00882A13" w:rsidRPr="008259CA">
        <w:rPr>
          <w:rFonts w:ascii="Arial" w:eastAsia="Calibri" w:hAnsi="Arial" w:cs="Arial"/>
          <w:sz w:val="24"/>
          <w:szCs w:val="24"/>
        </w:rPr>
        <w:t>a</w:t>
      </w:r>
      <w:r w:rsidRPr="008259CA">
        <w:rPr>
          <w:rFonts w:ascii="Arial" w:eastAsia="Calibri" w:hAnsi="Arial" w:cs="Arial"/>
          <w:sz w:val="24"/>
          <w:szCs w:val="24"/>
        </w:rPr>
        <w:t xml:space="preserve"> średnio </w:t>
      </w:r>
      <w:r w:rsidR="00882A13" w:rsidRPr="008259CA">
        <w:rPr>
          <w:rFonts w:ascii="Arial" w:eastAsia="Calibri" w:hAnsi="Arial" w:cs="Arial"/>
          <w:sz w:val="24"/>
          <w:szCs w:val="24"/>
        </w:rPr>
        <w:t xml:space="preserve">1 </w:t>
      </w:r>
      <w:r w:rsidRPr="008259CA">
        <w:rPr>
          <w:rFonts w:ascii="Arial" w:eastAsia="Calibri" w:hAnsi="Arial" w:cs="Arial"/>
          <w:sz w:val="24"/>
          <w:szCs w:val="24"/>
        </w:rPr>
        <w:t>godzin</w:t>
      </w:r>
      <w:r w:rsidR="00882A13" w:rsidRPr="008259CA">
        <w:rPr>
          <w:rFonts w:ascii="Arial" w:eastAsia="Calibri" w:hAnsi="Arial" w:cs="Arial"/>
          <w:sz w:val="24"/>
          <w:szCs w:val="24"/>
        </w:rPr>
        <w:t>ę</w:t>
      </w:r>
      <w:r w:rsidRPr="008259CA">
        <w:rPr>
          <w:rFonts w:ascii="Arial" w:eastAsia="Calibri" w:hAnsi="Arial" w:cs="Arial"/>
          <w:sz w:val="24"/>
          <w:szCs w:val="24"/>
        </w:rPr>
        <w:t xml:space="preserve"> na uczestnika jednak dopuszczamy możliwość wydłużenia czasu ze względu na indywidualne potrzeby. </w:t>
      </w:r>
    </w:p>
    <w:bookmarkEnd w:id="4"/>
    <w:p w:rsidR="005679A3" w:rsidRPr="008259CA" w:rsidRDefault="002650E6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Cel wykonania w/w usługi, na zakończenie udziału w projekcie to przeprowadzenie podsumowującej oceny kompetencji społecznych uczestników, która wykaże w jakim stopniu </w:t>
      </w:r>
      <w:bookmarkStart w:id="5" w:name="_Hlk207617538"/>
      <w:r w:rsidRPr="008259CA">
        <w:rPr>
          <w:rFonts w:ascii="Arial" w:hAnsi="Arial" w:cs="Arial"/>
          <w:sz w:val="24"/>
          <w:szCs w:val="24"/>
        </w:rPr>
        <w:t xml:space="preserve">udział w projekcie pozwolił </w:t>
      </w:r>
      <w:r w:rsidR="004B424C" w:rsidRPr="008259CA">
        <w:rPr>
          <w:rFonts w:ascii="Arial" w:hAnsi="Arial" w:cs="Arial"/>
          <w:sz w:val="24"/>
          <w:szCs w:val="24"/>
        </w:rPr>
        <w:t>podwyższyć</w:t>
      </w:r>
      <w:r w:rsidRPr="008259CA">
        <w:rPr>
          <w:rFonts w:ascii="Arial" w:hAnsi="Arial" w:cs="Arial"/>
          <w:sz w:val="24"/>
          <w:szCs w:val="24"/>
        </w:rPr>
        <w:t xml:space="preserve"> kompetencje społeczne</w:t>
      </w:r>
      <w:r w:rsidR="00D13559" w:rsidRPr="008259CA">
        <w:rPr>
          <w:rFonts w:ascii="Arial" w:hAnsi="Arial" w:cs="Arial"/>
          <w:sz w:val="24"/>
          <w:szCs w:val="24"/>
        </w:rPr>
        <w:t>. W</w:t>
      </w:r>
      <w:r w:rsidRPr="008259CA">
        <w:rPr>
          <w:rFonts w:ascii="Arial" w:hAnsi="Arial" w:cs="Arial"/>
          <w:sz w:val="24"/>
          <w:szCs w:val="24"/>
        </w:rPr>
        <w:t xml:space="preserve">eryfikacja </w:t>
      </w:r>
      <w:r w:rsidR="00D13559" w:rsidRPr="008259CA">
        <w:rPr>
          <w:rFonts w:ascii="Arial" w:hAnsi="Arial" w:cs="Arial"/>
          <w:sz w:val="24"/>
          <w:szCs w:val="24"/>
        </w:rPr>
        <w:t xml:space="preserve">będzie przeprowadzona </w:t>
      </w:r>
      <w:r w:rsidRPr="008259CA">
        <w:rPr>
          <w:rFonts w:ascii="Arial" w:hAnsi="Arial" w:cs="Arial"/>
          <w:sz w:val="24"/>
          <w:szCs w:val="24"/>
        </w:rPr>
        <w:t xml:space="preserve">za pomocą testu psychometrycznego wraz z opracowaniem wyników. </w:t>
      </w:r>
      <w:r w:rsidR="001E7A96" w:rsidRPr="008259CA">
        <w:rPr>
          <w:rFonts w:ascii="Arial" w:hAnsi="Arial" w:cs="Arial"/>
          <w:sz w:val="24"/>
          <w:szCs w:val="24"/>
        </w:rPr>
        <w:t>W opinii referencyjnej powinny zostać wskazane kompetencje społeczne, które uległy podwyższeniu w stosunku do wyników diagnozy kompetencji społecznych przeprowadzonej na początku udziału w projekcie. W związku z tym, w celu rzetelnego porównania wyników, należy zastosować podobny lub równoważny test psychometryczny.</w:t>
      </w:r>
    </w:p>
    <w:bookmarkEnd w:id="5"/>
    <w:p w:rsidR="00D13559" w:rsidRPr="008259CA" w:rsidRDefault="00D13559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8259CA">
        <w:rPr>
          <w:rFonts w:ascii="Arial" w:eastAsia="Calibri" w:hAnsi="Arial" w:cs="Arial"/>
          <w:sz w:val="24"/>
          <w:szCs w:val="24"/>
        </w:rPr>
        <w:t xml:space="preserve">Wyniki z przeprowadzonej diagnozy kompetencji społecznych na wejściu do projektu zostaną udostępnione przez opiekuna grupy lub koordynatora jednostki. </w:t>
      </w:r>
    </w:p>
    <w:p w:rsidR="005679A3" w:rsidRPr="005030DC" w:rsidRDefault="001E7A96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Wsparcie zostanie udzielone </w:t>
      </w:r>
      <w:r w:rsidR="003E5B5D" w:rsidRPr="00D74CC8">
        <w:rPr>
          <w:rFonts w:ascii="Arial" w:hAnsi="Arial" w:cs="Arial"/>
          <w:b/>
          <w:sz w:val="24"/>
          <w:szCs w:val="24"/>
        </w:rPr>
        <w:t xml:space="preserve">dla </w:t>
      </w:r>
      <w:r w:rsidR="00A304EB" w:rsidRPr="00D74CC8">
        <w:rPr>
          <w:rFonts w:ascii="Arial" w:hAnsi="Arial" w:cs="Arial"/>
          <w:b/>
          <w:sz w:val="24"/>
          <w:szCs w:val="24"/>
        </w:rPr>
        <w:t xml:space="preserve">ogółem </w:t>
      </w:r>
      <w:r>
        <w:rPr>
          <w:rFonts w:ascii="Arial" w:hAnsi="Arial" w:cs="Arial"/>
          <w:b/>
          <w:sz w:val="24"/>
          <w:szCs w:val="24"/>
        </w:rPr>
        <w:t>120</w:t>
      </w:r>
      <w:r w:rsidR="002B2815" w:rsidRPr="00D74CC8">
        <w:rPr>
          <w:rFonts w:ascii="Arial" w:hAnsi="Arial" w:cs="Arial"/>
          <w:b/>
          <w:sz w:val="24"/>
          <w:szCs w:val="24"/>
        </w:rPr>
        <w:t xml:space="preserve"> </w:t>
      </w:r>
      <w:r w:rsidR="0024473A" w:rsidRPr="00D74CC8">
        <w:rPr>
          <w:rFonts w:ascii="Arial" w:hAnsi="Arial" w:cs="Arial"/>
          <w:b/>
          <w:sz w:val="24"/>
          <w:szCs w:val="24"/>
        </w:rPr>
        <w:t>osób</w:t>
      </w:r>
      <w:r w:rsidR="00BA6353" w:rsidRPr="00D74CC8">
        <w:rPr>
          <w:rFonts w:ascii="Arial" w:hAnsi="Arial" w:cs="Arial"/>
          <w:sz w:val="24"/>
          <w:szCs w:val="24"/>
        </w:rPr>
        <w:t xml:space="preserve"> </w:t>
      </w:r>
      <w:r w:rsidR="007C7954" w:rsidRPr="005030DC">
        <w:rPr>
          <w:rFonts w:ascii="Arial" w:hAnsi="Arial" w:cs="Arial"/>
          <w:sz w:val="24"/>
          <w:szCs w:val="24"/>
        </w:rPr>
        <w:t>w wieku 1</w:t>
      </w:r>
      <w:r w:rsidRPr="005030DC">
        <w:rPr>
          <w:rFonts w:ascii="Arial" w:hAnsi="Arial" w:cs="Arial"/>
          <w:sz w:val="24"/>
          <w:szCs w:val="24"/>
        </w:rPr>
        <w:t>6</w:t>
      </w:r>
      <w:r w:rsidR="007C7954" w:rsidRPr="005030DC">
        <w:rPr>
          <w:rFonts w:ascii="Arial" w:hAnsi="Arial" w:cs="Arial"/>
          <w:sz w:val="24"/>
          <w:szCs w:val="24"/>
        </w:rPr>
        <w:t xml:space="preserve"> - </w:t>
      </w:r>
      <w:r w:rsidR="002B2815" w:rsidRPr="005030DC">
        <w:rPr>
          <w:rFonts w:ascii="Arial" w:hAnsi="Arial" w:cs="Arial"/>
          <w:sz w:val="24"/>
          <w:szCs w:val="24"/>
        </w:rPr>
        <w:t>18</w:t>
      </w:r>
      <w:r w:rsidR="004D1713" w:rsidRPr="005030DC">
        <w:rPr>
          <w:rFonts w:ascii="Arial" w:hAnsi="Arial" w:cs="Arial"/>
          <w:sz w:val="24"/>
          <w:szCs w:val="24"/>
        </w:rPr>
        <w:t xml:space="preserve"> lat </w:t>
      </w:r>
      <w:r w:rsidR="002C0D6C" w:rsidRPr="005030DC">
        <w:rPr>
          <w:rFonts w:ascii="Arial" w:hAnsi="Arial" w:cs="Arial"/>
          <w:sz w:val="24"/>
          <w:szCs w:val="24"/>
        </w:rPr>
        <w:t>biorących udział</w:t>
      </w:r>
      <w:r w:rsidR="009705ED" w:rsidRPr="005030DC">
        <w:rPr>
          <w:rFonts w:ascii="Arial" w:hAnsi="Arial" w:cs="Arial"/>
          <w:sz w:val="24"/>
          <w:szCs w:val="24"/>
        </w:rPr>
        <w:t xml:space="preserve"> </w:t>
      </w:r>
      <w:r w:rsidR="002C0D6C" w:rsidRPr="005030DC">
        <w:rPr>
          <w:rFonts w:ascii="Arial" w:hAnsi="Arial" w:cs="Arial"/>
          <w:sz w:val="24"/>
          <w:szCs w:val="24"/>
        </w:rPr>
        <w:t>w projekcie</w:t>
      </w:r>
      <w:r w:rsidR="00EE3D16" w:rsidRPr="005030DC">
        <w:rPr>
          <w:rFonts w:ascii="Arial" w:hAnsi="Arial" w:cs="Arial"/>
          <w:sz w:val="24"/>
          <w:szCs w:val="24"/>
        </w:rPr>
        <w:t>.</w:t>
      </w:r>
      <w:r w:rsidR="00433AF9" w:rsidRPr="005030DC">
        <w:rPr>
          <w:rFonts w:ascii="Arial" w:hAnsi="Arial" w:cs="Arial"/>
          <w:sz w:val="24"/>
          <w:szCs w:val="24"/>
        </w:rPr>
        <w:t xml:space="preserve"> </w:t>
      </w:r>
      <w:r w:rsidR="00CF5073" w:rsidRPr="005030DC">
        <w:rPr>
          <w:rFonts w:ascii="Arial" w:hAnsi="Arial" w:cs="Arial"/>
          <w:sz w:val="24"/>
          <w:szCs w:val="24"/>
        </w:rPr>
        <w:t>Wsparcie</w:t>
      </w:r>
      <w:r w:rsidR="009705ED" w:rsidRPr="005030DC">
        <w:rPr>
          <w:rFonts w:ascii="Arial" w:hAnsi="Arial" w:cs="Arial"/>
          <w:sz w:val="24"/>
          <w:szCs w:val="24"/>
        </w:rPr>
        <w:t xml:space="preserve"> </w:t>
      </w:r>
      <w:r w:rsidR="00CF5073" w:rsidRPr="005030DC">
        <w:rPr>
          <w:rFonts w:ascii="Arial" w:hAnsi="Arial" w:cs="Arial"/>
          <w:sz w:val="24"/>
          <w:szCs w:val="24"/>
        </w:rPr>
        <w:t>w ramach projektu ma prowadzić</w:t>
      </w:r>
      <w:r w:rsidR="00232D88" w:rsidRPr="005030DC">
        <w:rPr>
          <w:rFonts w:ascii="Arial" w:hAnsi="Arial" w:cs="Arial"/>
          <w:sz w:val="24"/>
          <w:szCs w:val="24"/>
        </w:rPr>
        <w:t xml:space="preserve"> do nabycia kompetencji ważnych na rynku pracy w trakcie trwania </w:t>
      </w:r>
      <w:r w:rsidR="00D91727" w:rsidRPr="005030DC">
        <w:rPr>
          <w:rFonts w:ascii="Arial" w:hAnsi="Arial" w:cs="Arial"/>
          <w:sz w:val="24"/>
          <w:szCs w:val="24"/>
        </w:rPr>
        <w:t xml:space="preserve">działań w ramach </w:t>
      </w:r>
      <w:r w:rsidR="00232D88" w:rsidRPr="005030DC">
        <w:rPr>
          <w:rFonts w:ascii="Arial" w:hAnsi="Arial" w:cs="Arial"/>
          <w:sz w:val="24"/>
          <w:szCs w:val="24"/>
        </w:rPr>
        <w:t>projektu</w:t>
      </w:r>
      <w:r w:rsidR="00932189" w:rsidRPr="005030DC">
        <w:rPr>
          <w:rFonts w:ascii="Arial" w:hAnsi="Arial" w:cs="Arial"/>
          <w:sz w:val="24"/>
          <w:szCs w:val="24"/>
        </w:rPr>
        <w:t>.</w:t>
      </w:r>
    </w:p>
    <w:p w:rsidR="002B2815" w:rsidRPr="00D74CC8" w:rsidRDefault="000C1CA0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5030DC">
        <w:rPr>
          <w:rFonts w:ascii="Arial" w:hAnsi="Arial" w:cs="Arial"/>
          <w:b/>
          <w:sz w:val="24"/>
          <w:szCs w:val="24"/>
        </w:rPr>
        <w:t xml:space="preserve">Uczestnicy projektu: </w:t>
      </w:r>
      <w:r w:rsidR="0019664F" w:rsidRPr="005030DC">
        <w:rPr>
          <w:rFonts w:ascii="Arial" w:hAnsi="Arial" w:cs="Arial"/>
          <w:sz w:val="24"/>
          <w:szCs w:val="24"/>
        </w:rPr>
        <w:t xml:space="preserve">Liczba </w:t>
      </w:r>
      <w:r w:rsidR="00A304EB" w:rsidRPr="005030DC">
        <w:rPr>
          <w:rFonts w:ascii="Arial" w:hAnsi="Arial" w:cs="Arial"/>
          <w:sz w:val="24"/>
          <w:szCs w:val="24"/>
        </w:rPr>
        <w:t xml:space="preserve">ogółem </w:t>
      </w:r>
      <w:r w:rsidR="0019664F" w:rsidRPr="005030DC">
        <w:rPr>
          <w:rFonts w:ascii="Arial" w:hAnsi="Arial" w:cs="Arial"/>
          <w:sz w:val="24"/>
          <w:szCs w:val="24"/>
        </w:rPr>
        <w:t>osób do zdiagnozowania</w:t>
      </w:r>
      <w:r w:rsidR="00C41DFB" w:rsidRPr="005030DC">
        <w:rPr>
          <w:rFonts w:ascii="Arial" w:hAnsi="Arial" w:cs="Arial"/>
          <w:sz w:val="24"/>
          <w:szCs w:val="24"/>
        </w:rPr>
        <w:t xml:space="preserve"> w ramach testów</w:t>
      </w:r>
      <w:r w:rsidR="00AB561E" w:rsidRPr="005030DC">
        <w:rPr>
          <w:rFonts w:ascii="Arial" w:hAnsi="Arial" w:cs="Arial"/>
          <w:sz w:val="24"/>
          <w:szCs w:val="24"/>
        </w:rPr>
        <w:t xml:space="preserve"> ze wszystkich </w:t>
      </w:r>
      <w:r w:rsidR="002B2815" w:rsidRPr="005030DC">
        <w:rPr>
          <w:rFonts w:ascii="Arial" w:hAnsi="Arial" w:cs="Arial"/>
          <w:sz w:val="24"/>
          <w:szCs w:val="24"/>
        </w:rPr>
        <w:t>1</w:t>
      </w:r>
      <w:r w:rsidR="001E7A96" w:rsidRPr="005030DC">
        <w:rPr>
          <w:rFonts w:ascii="Arial" w:hAnsi="Arial" w:cs="Arial"/>
          <w:sz w:val="24"/>
          <w:szCs w:val="24"/>
        </w:rPr>
        <w:t>2</w:t>
      </w:r>
      <w:r w:rsidR="00AB561E" w:rsidRPr="005030DC">
        <w:rPr>
          <w:rFonts w:ascii="Arial" w:hAnsi="Arial" w:cs="Arial"/>
          <w:sz w:val="24"/>
          <w:szCs w:val="24"/>
        </w:rPr>
        <w:t xml:space="preserve"> </w:t>
      </w:r>
      <w:r w:rsidR="00CA4FD6" w:rsidRPr="005030DC">
        <w:rPr>
          <w:rFonts w:ascii="Arial" w:hAnsi="Arial" w:cs="Arial"/>
          <w:sz w:val="24"/>
          <w:szCs w:val="24"/>
        </w:rPr>
        <w:t>grup</w:t>
      </w:r>
      <w:r w:rsidR="00737ED2" w:rsidRPr="005030DC">
        <w:rPr>
          <w:rFonts w:ascii="Arial" w:hAnsi="Arial" w:cs="Arial"/>
          <w:sz w:val="24"/>
          <w:szCs w:val="24"/>
        </w:rPr>
        <w:t xml:space="preserve">: </w:t>
      </w:r>
      <w:r w:rsidR="001E7A96" w:rsidRPr="005030DC">
        <w:rPr>
          <w:rFonts w:ascii="Arial" w:hAnsi="Arial" w:cs="Arial"/>
          <w:b/>
          <w:sz w:val="24"/>
          <w:szCs w:val="24"/>
        </w:rPr>
        <w:t>120</w:t>
      </w:r>
      <w:r w:rsidR="00C41DFB" w:rsidRPr="005030DC">
        <w:rPr>
          <w:rFonts w:ascii="Arial" w:hAnsi="Arial" w:cs="Arial"/>
          <w:b/>
          <w:sz w:val="24"/>
          <w:szCs w:val="24"/>
        </w:rPr>
        <w:t xml:space="preserve"> os</w:t>
      </w:r>
      <w:r w:rsidR="002B2815" w:rsidRPr="005030DC">
        <w:rPr>
          <w:rFonts w:ascii="Arial" w:hAnsi="Arial" w:cs="Arial"/>
          <w:b/>
          <w:sz w:val="24"/>
          <w:szCs w:val="24"/>
        </w:rPr>
        <w:t xml:space="preserve">ób </w:t>
      </w:r>
      <w:r w:rsidR="002B2815" w:rsidRPr="005030DC">
        <w:rPr>
          <w:rFonts w:ascii="Arial" w:eastAsia="Calibri" w:hAnsi="Arial" w:cs="Arial"/>
          <w:sz w:val="24"/>
          <w:szCs w:val="24"/>
          <w:lang w:eastAsia="ar-SA"/>
        </w:rPr>
        <w:t>w wieku 1</w:t>
      </w:r>
      <w:r w:rsidR="001E7A96" w:rsidRPr="005030DC">
        <w:rPr>
          <w:rFonts w:ascii="Arial" w:eastAsia="Calibri" w:hAnsi="Arial" w:cs="Arial"/>
          <w:sz w:val="24"/>
          <w:szCs w:val="24"/>
          <w:lang w:eastAsia="ar-SA"/>
        </w:rPr>
        <w:t>6</w:t>
      </w:r>
      <w:r w:rsidR="002B2815" w:rsidRPr="005030DC">
        <w:rPr>
          <w:rFonts w:ascii="Arial" w:eastAsia="Calibri" w:hAnsi="Arial" w:cs="Arial"/>
          <w:sz w:val="24"/>
          <w:szCs w:val="24"/>
          <w:lang w:eastAsia="ar-SA"/>
        </w:rPr>
        <w:t xml:space="preserve"> – 18 lat – pod</w:t>
      </w:r>
      <w:r w:rsidR="002B2815" w:rsidRPr="00D74CC8">
        <w:rPr>
          <w:rFonts w:ascii="Arial" w:eastAsia="Calibri" w:hAnsi="Arial" w:cs="Arial"/>
          <w:sz w:val="24"/>
          <w:szCs w:val="24"/>
          <w:lang w:eastAsia="ar-SA"/>
        </w:rPr>
        <w:t>opieczni Małopolskiej Wojewódzkiej Komendy Ochotniczych Hufców Pracy w Krakowie, posiadający status na rynku pracy młodocianego pracownika oraz znajdujący się w trudnej sytuacji na rynku pracy oraz w sytuacji zagrożenia wykluczeniem społecznym spowodowanym następującymi czynnikami: niespełnianiem obowiązku szkolnego lub obowiązku nauki, opóźnieniem szkolnym (powtarzanie klasy) spowodowane niepowodzeniami szkolnymi/niskimi ocenami, potrzebą objęcia instytucjonalnym wsparciem wychowawczo-profilaktycznym, problemami o charakterze integracyjno-społecznym, zagubienie, biernością społeczno-edukacyjną, trudną sytuacją materialną, pochodzeniem ze środowisk zagrożonych niedostosowaniem społecznym, dotkniętych dysfunkcjami społecznymi, uzależnieniami lub symptomami przemocy, pochodzeniem z rodziny niepełnej, wielodzietnej, dotkniętej bezrobociem, sieroctwem naturalnym lub społecznym.</w:t>
      </w:r>
    </w:p>
    <w:p w:rsidR="001E7A96" w:rsidRPr="008259CA" w:rsidRDefault="000675B5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>Wykaz jednostek M</w:t>
      </w:r>
      <w:r w:rsidR="000C1CA0" w:rsidRPr="00D74CC8">
        <w:rPr>
          <w:rFonts w:ascii="Arial" w:hAnsi="Arial" w:cs="Arial"/>
          <w:b/>
          <w:sz w:val="24"/>
          <w:szCs w:val="24"/>
        </w:rPr>
        <w:t>WK OHP biorących udział w projekcie</w:t>
      </w:r>
      <w:r w:rsidR="00934386" w:rsidRPr="00D74CC8">
        <w:rPr>
          <w:rFonts w:ascii="Arial" w:hAnsi="Arial" w:cs="Arial"/>
          <w:b/>
          <w:sz w:val="24"/>
          <w:szCs w:val="24"/>
        </w:rPr>
        <w:t xml:space="preserve">, z których uczestnicy będą poddawani w/w </w:t>
      </w:r>
      <w:r w:rsidR="00C27793" w:rsidRPr="00D74CC8">
        <w:rPr>
          <w:rFonts w:ascii="Arial" w:hAnsi="Arial" w:cs="Arial"/>
          <w:b/>
          <w:sz w:val="24"/>
          <w:szCs w:val="24"/>
        </w:rPr>
        <w:t>testowaniu</w:t>
      </w:r>
      <w:r w:rsidR="000C1CA0" w:rsidRPr="00D74CC8">
        <w:rPr>
          <w:rFonts w:ascii="Arial" w:hAnsi="Arial" w:cs="Arial"/>
          <w:b/>
          <w:sz w:val="24"/>
          <w:szCs w:val="24"/>
        </w:rPr>
        <w:t xml:space="preserve">: </w:t>
      </w:r>
    </w:p>
    <w:p w:rsidR="001E7A96" w:rsidRPr="00D74CC8" w:rsidRDefault="001E7A96" w:rsidP="00697D61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3969"/>
        <w:gridCol w:w="2847"/>
        <w:gridCol w:w="998"/>
        <w:gridCol w:w="998"/>
      </w:tblGrid>
      <w:tr w:rsidR="00D74CC8" w:rsidRPr="00D74CC8" w:rsidTr="0080080B">
        <w:trPr>
          <w:trHeight w:val="432"/>
          <w:jc w:val="center"/>
        </w:trPr>
        <w:tc>
          <w:tcPr>
            <w:tcW w:w="993" w:type="dxa"/>
            <w:shd w:val="clear" w:color="auto" w:fill="auto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lastRenderedPageBreak/>
              <w:t>Nr części</w:t>
            </w:r>
          </w:p>
        </w:tc>
        <w:tc>
          <w:tcPr>
            <w:tcW w:w="3969" w:type="dxa"/>
            <w:shd w:val="clear" w:color="auto" w:fill="auto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Jednostka</w:t>
            </w:r>
          </w:p>
        </w:tc>
        <w:tc>
          <w:tcPr>
            <w:tcW w:w="2847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Adres jednostki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Liczba osób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Ilość grup</w:t>
            </w:r>
          </w:p>
        </w:tc>
      </w:tr>
      <w:tr w:rsidR="00D74CC8" w:rsidRPr="00D74CC8" w:rsidTr="0080080B">
        <w:trPr>
          <w:trHeight w:val="432"/>
          <w:jc w:val="center"/>
        </w:trPr>
        <w:tc>
          <w:tcPr>
            <w:tcW w:w="993" w:type="dxa"/>
            <w:shd w:val="clear" w:color="auto" w:fill="auto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6-2 Hufiec Pracy w Niepołomicach</w:t>
            </w:r>
          </w:p>
        </w:tc>
        <w:tc>
          <w:tcPr>
            <w:tcW w:w="2847" w:type="dxa"/>
          </w:tcPr>
          <w:p w:rsidR="002B2815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u</w:t>
            </w:r>
            <w:r w:rsidR="0080080B" w:rsidRPr="00D74CC8">
              <w:rPr>
                <w:rFonts w:ascii="Arial" w:hAnsi="Arial" w:cs="Arial"/>
                <w:sz w:val="24"/>
                <w:szCs w:val="24"/>
              </w:rPr>
              <w:t xml:space="preserve">l. Bocheńska 26, </w:t>
            </w:r>
            <w:r w:rsidR="0080080B" w:rsidRPr="00D74CC8">
              <w:rPr>
                <w:rFonts w:ascii="Arial" w:hAnsi="Arial" w:cs="Arial"/>
                <w:sz w:val="24"/>
                <w:szCs w:val="24"/>
              </w:rPr>
              <w:br/>
              <w:t>32-005 Niepołomice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80080B">
        <w:trPr>
          <w:trHeight w:val="432"/>
          <w:jc w:val="center"/>
        </w:trPr>
        <w:tc>
          <w:tcPr>
            <w:tcW w:w="993" w:type="dxa"/>
            <w:shd w:val="clear" w:color="auto" w:fill="auto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6-5 Hufiec Pracy w Krakowie</w:t>
            </w:r>
          </w:p>
        </w:tc>
        <w:tc>
          <w:tcPr>
            <w:tcW w:w="2847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os. Szkolne 19,</w:t>
            </w:r>
          </w:p>
          <w:p w:rsidR="0080080B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31-977 Kraków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3651D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651D" w:rsidRPr="00F66119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F66119">
              <w:rPr>
                <w:rFonts w:ascii="Arial" w:hAnsi="Arial" w:cs="Arial"/>
                <w:sz w:val="24"/>
                <w:szCs w:val="24"/>
              </w:rPr>
              <w:t>6-6 Hufiec Pracy w Proszowicach</w:t>
            </w:r>
            <w:r w:rsidR="001E7A96" w:rsidRPr="00F66119">
              <w:rPr>
                <w:rFonts w:ascii="Arial" w:hAnsi="Arial" w:cs="Arial"/>
                <w:sz w:val="24"/>
                <w:szCs w:val="24"/>
              </w:rPr>
              <w:t>, Grupa wychowawcza w Miechowie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51D" w:rsidRPr="00F66119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F66119">
              <w:rPr>
                <w:rFonts w:ascii="Arial" w:hAnsi="Arial" w:cs="Arial"/>
                <w:sz w:val="24"/>
                <w:szCs w:val="24"/>
              </w:rPr>
              <w:t xml:space="preserve">ul. Sienkiewicza 25, </w:t>
            </w:r>
            <w:r w:rsidRPr="00F66119">
              <w:rPr>
                <w:rFonts w:ascii="Arial" w:hAnsi="Arial" w:cs="Arial"/>
                <w:sz w:val="24"/>
                <w:szCs w:val="24"/>
              </w:rPr>
              <w:br/>
              <w:t>32-200 Miechów</w:t>
            </w:r>
          </w:p>
        </w:tc>
        <w:tc>
          <w:tcPr>
            <w:tcW w:w="998" w:type="dxa"/>
          </w:tcPr>
          <w:p w:rsidR="0083651D" w:rsidRPr="00F66119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F661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83651D" w:rsidRPr="00F66119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F661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6-8 Hufiec Pracy w Krakowie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815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ul. Skrzyneckiego 12,</w:t>
            </w:r>
          </w:p>
          <w:p w:rsidR="00F76EE6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30-363 Kraków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B2815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6-24 Hufiec Pracy w Dąbrowie Tarnowskiej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EE6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ul. Piłsudskiego 33, </w:t>
            </w:r>
            <w:r>
              <w:rPr>
                <w:rFonts w:ascii="Arial" w:hAnsi="Arial" w:cs="Arial"/>
                <w:sz w:val="24"/>
                <w:szCs w:val="24"/>
              </w:rPr>
              <w:br/>
              <w:t>33-200 Dąbrowa Tarnowska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3651D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651D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6-25 Hufiec Pracy w Bochni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51D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ul. Wojska Polskiego 1, </w:t>
            </w:r>
            <w:r>
              <w:rPr>
                <w:rFonts w:ascii="Arial" w:hAnsi="Arial" w:cs="Arial"/>
                <w:sz w:val="24"/>
                <w:szCs w:val="24"/>
              </w:rPr>
              <w:br/>
              <w:t>32-700 Bochnia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2B2815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6-32 Hufiec Pracy w Limanowej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815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ul. Jana Pawła II 19,</w:t>
            </w:r>
          </w:p>
          <w:p w:rsidR="00F76EE6" w:rsidRPr="00D74CC8" w:rsidRDefault="00BE29EA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34-600 Limanowa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2B2815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6-34 Hufiec Pracy w Starym Sączu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815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ul.</w:t>
            </w:r>
            <w:r w:rsidR="00BE29EA" w:rsidRPr="00D74CC8">
              <w:rPr>
                <w:rFonts w:ascii="Arial" w:hAnsi="Arial" w:cs="Arial"/>
                <w:sz w:val="24"/>
                <w:szCs w:val="24"/>
              </w:rPr>
              <w:t xml:space="preserve"> Krakowska 26, </w:t>
            </w:r>
          </w:p>
          <w:p w:rsidR="00BE29EA" w:rsidRPr="00D74CC8" w:rsidRDefault="00BE29EA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33-340 Stary Sącz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2B2815" w:rsidRPr="00D74CC8" w:rsidRDefault="001E7A9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6-38 Hufiec Pracy w Gorlicach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815" w:rsidRPr="00D74CC8" w:rsidRDefault="00F76EE6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ul.</w:t>
            </w:r>
            <w:r w:rsidR="00BE29EA" w:rsidRPr="00D74CC8">
              <w:rPr>
                <w:rFonts w:ascii="Arial" w:hAnsi="Arial" w:cs="Arial"/>
                <w:sz w:val="24"/>
                <w:szCs w:val="24"/>
              </w:rPr>
              <w:t xml:space="preserve"> Rzeźnicza 10,</w:t>
            </w:r>
          </w:p>
          <w:p w:rsidR="00BE29EA" w:rsidRPr="00D74CC8" w:rsidRDefault="00BE29EA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38-300 Gorlice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2B2815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74CC8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3651D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  <w:r w:rsidR="001E7A9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6-1 Ośrodek Szkolenia i Wychowania w Nowym Sączu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9EA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 xml:space="preserve">ul. Rejtana 18A, </w:t>
            </w:r>
          </w:p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33-300 Nowy Sącz</w:t>
            </w:r>
          </w:p>
        </w:tc>
        <w:tc>
          <w:tcPr>
            <w:tcW w:w="998" w:type="dxa"/>
          </w:tcPr>
          <w:p w:rsidR="0083651D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2B2815" w:rsidRPr="00D74CC8" w:rsidTr="00BE29EA">
        <w:trPr>
          <w:trHeight w:val="33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3651D" w:rsidRPr="00D74CC8" w:rsidRDefault="0080080B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  <w:r w:rsidR="001E7A9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6-4 Ośrodek Szkolenia i Wychowania w Trzebini</w:t>
            </w:r>
          </w:p>
        </w:tc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9EA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 xml:space="preserve">ul. Lipcowa 50, </w:t>
            </w:r>
          </w:p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32-540 Trzebinia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:rsidR="0083651D" w:rsidRPr="00D74CC8" w:rsidRDefault="0083651D" w:rsidP="00697D6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D74CC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5679A3" w:rsidRPr="00D74CC8" w:rsidRDefault="005679A3" w:rsidP="00697D61">
      <w:pPr>
        <w:pStyle w:val="Akapitzlist"/>
        <w:widowControl w:val="0"/>
        <w:autoSpaceDE w:val="0"/>
        <w:autoSpaceDN w:val="0"/>
        <w:spacing w:before="43" w:after="240" w:line="276" w:lineRule="auto"/>
        <w:ind w:left="360"/>
        <w:contextualSpacing w:val="0"/>
        <w:rPr>
          <w:rFonts w:ascii="Arial" w:hAnsi="Arial" w:cs="Arial"/>
          <w:b/>
          <w:sz w:val="24"/>
          <w:szCs w:val="24"/>
        </w:rPr>
      </w:pPr>
    </w:p>
    <w:p w:rsidR="005679A3" w:rsidRPr="008259CA" w:rsidRDefault="005679A3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Strony dopuszczają możliwość w uzasadnionych przypadkach zmiany ilości uczestników we wsparciu (zmniejszenie) bez prawa roszczeń z tego tytułu przez Wykonawcę. Zmiany te mogą być dokonywane najpóźniej do dnia rozpoczęcia wsparcia.</w:t>
      </w:r>
    </w:p>
    <w:p w:rsidR="00C42E6A" w:rsidRPr="008259CA" w:rsidRDefault="00C42E6A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Wykonawcy przysługuje wynagrodzenie za faktyczną liczbę osób, które przystąpiły do wsparcia i faktycznie w nim uczestniczyły. W przypadku przerwania przez uczestnika udziału we wsparciu, Zamawiający zapłaci wynagrodzenie proporcjonalne do liczby godzin wsparcia faktycznie zrealizowanych przez tego uczestnika.</w:t>
      </w:r>
    </w:p>
    <w:p w:rsidR="005679A3" w:rsidRPr="008259CA" w:rsidRDefault="005679A3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W przypadku rezygnacji uczestnika ze wsparcia przed jego rozpoczęciem, </w:t>
      </w:r>
      <w:r w:rsidR="00BE248A" w:rsidRPr="008259CA">
        <w:rPr>
          <w:rFonts w:ascii="Arial" w:hAnsi="Arial" w:cs="Arial"/>
          <w:sz w:val="24"/>
          <w:szCs w:val="24"/>
        </w:rPr>
        <w:br/>
      </w:r>
      <w:r w:rsidRPr="008259CA">
        <w:rPr>
          <w:rFonts w:ascii="Arial" w:hAnsi="Arial" w:cs="Arial"/>
          <w:sz w:val="24"/>
          <w:szCs w:val="24"/>
        </w:rPr>
        <w:t>a po podpisaniu umowy – Wykonawcy nie będzie przysługiwało wynagrodzenie za daną osobę.</w:t>
      </w:r>
    </w:p>
    <w:p w:rsidR="005679A3" w:rsidRPr="00C42E6A" w:rsidRDefault="00C42E6A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rPr>
          <w:rFonts w:ascii="Arial" w:hAnsi="Arial" w:cs="Arial"/>
          <w:sz w:val="24"/>
          <w:szCs w:val="24"/>
        </w:rPr>
      </w:pPr>
      <w:r w:rsidRPr="00C42E6A">
        <w:rPr>
          <w:rFonts w:ascii="Arial" w:hAnsi="Arial" w:cs="Arial"/>
          <w:sz w:val="24"/>
          <w:szCs w:val="24"/>
        </w:rPr>
        <w:t xml:space="preserve">Wykonawca może skreślić uczestnika z listy uczestników projektu z powodu nieuczestniczenia w zajęciach wyłącznie na pisemny wniosek Zamawiającego. W </w:t>
      </w:r>
      <w:r w:rsidRPr="00C42E6A">
        <w:rPr>
          <w:rFonts w:ascii="Arial" w:hAnsi="Arial" w:cs="Arial"/>
          <w:sz w:val="24"/>
          <w:szCs w:val="24"/>
        </w:rPr>
        <w:lastRenderedPageBreak/>
        <w:t>przypadku skreślenia uczestnika z listy uczestników projektu w trakcie trwania umowy, Zamawiający zapłaci Wykonawcy wynagrodzenie za faktyczny udział tego uczestnika w zajęciach do dnia jego skreślenia.</w:t>
      </w:r>
      <w:r>
        <w:rPr>
          <w:rFonts w:ascii="Arial" w:hAnsi="Arial" w:cs="Arial"/>
          <w:sz w:val="24"/>
          <w:szCs w:val="24"/>
        </w:rPr>
        <w:t xml:space="preserve"> </w:t>
      </w:r>
      <w:r w:rsidRPr="00C42E6A">
        <w:rPr>
          <w:rFonts w:ascii="Arial" w:hAnsi="Arial" w:cs="Arial"/>
          <w:sz w:val="24"/>
          <w:szCs w:val="24"/>
        </w:rPr>
        <w:t>Wynagrodzenie należne Wykonawcy za takiego uczestnika zostanie odpowiednio pomniejszone i będzie ustalone proporcjonalnie do faktycznie zrealizowanych godzin zajęć, tj. jako iloczyn liczby godzin zajęć, w których uczestnik faktycznie wziął udział, oraz wynagrodzenia przysługującego Wykonawcy za jedną godzinę zajęć dla jednego uczestnika.</w:t>
      </w:r>
    </w:p>
    <w:p w:rsidR="005679A3" w:rsidRPr="00D74CC8" w:rsidRDefault="005679A3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Wykazy uczestników (listy imienne) znajdują się u koordynatorów lokalnych i/lub opiekunów grup w jednostkach organizacyjnych. Szczegółowe dane kontaktowe do koordynatorów lokalnych i/lub opiekunów grup zostaną przekazane podczas podpisywania umów.</w:t>
      </w:r>
    </w:p>
    <w:p w:rsidR="00427F33" w:rsidRPr="00D74CC8" w:rsidRDefault="000C1CA0" w:rsidP="00697D61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43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 xml:space="preserve">Charakterystyka </w:t>
      </w:r>
      <w:r w:rsidR="007771E0" w:rsidRPr="00D74CC8">
        <w:rPr>
          <w:rFonts w:ascii="Arial" w:hAnsi="Arial" w:cs="Arial"/>
          <w:b/>
          <w:sz w:val="24"/>
          <w:szCs w:val="24"/>
        </w:rPr>
        <w:t xml:space="preserve">działań w ramach </w:t>
      </w:r>
      <w:r w:rsidR="005052DE" w:rsidRPr="00D74CC8">
        <w:rPr>
          <w:rFonts w:ascii="Arial" w:hAnsi="Arial" w:cs="Arial"/>
          <w:b/>
          <w:sz w:val="24"/>
          <w:szCs w:val="24"/>
        </w:rPr>
        <w:t xml:space="preserve">realizowanej </w:t>
      </w:r>
      <w:r w:rsidR="00896E31" w:rsidRPr="00D74CC8">
        <w:rPr>
          <w:rFonts w:ascii="Arial" w:hAnsi="Arial" w:cs="Arial"/>
          <w:b/>
          <w:sz w:val="24"/>
          <w:szCs w:val="24"/>
        </w:rPr>
        <w:t>usługi</w:t>
      </w:r>
      <w:r w:rsidRPr="00D74CC8">
        <w:rPr>
          <w:rFonts w:ascii="Arial" w:hAnsi="Arial" w:cs="Arial"/>
          <w:b/>
          <w:sz w:val="24"/>
          <w:szCs w:val="24"/>
        </w:rPr>
        <w:t xml:space="preserve">: </w:t>
      </w:r>
    </w:p>
    <w:p w:rsidR="005679A3" w:rsidRPr="00D74CC8" w:rsidRDefault="0098332A" w:rsidP="00697D61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K</w:t>
      </w:r>
      <w:r w:rsidR="00BD4E42" w:rsidRPr="00D74CC8">
        <w:rPr>
          <w:rFonts w:ascii="Arial" w:hAnsi="Arial" w:cs="Arial"/>
          <w:sz w:val="24"/>
          <w:szCs w:val="24"/>
        </w:rPr>
        <w:t xml:space="preserve">ażdy </w:t>
      </w:r>
      <w:r w:rsidR="005A2E2E" w:rsidRPr="00D74CC8">
        <w:rPr>
          <w:rFonts w:ascii="Arial" w:hAnsi="Arial" w:cs="Arial"/>
          <w:sz w:val="24"/>
          <w:szCs w:val="24"/>
        </w:rPr>
        <w:t>testowany</w:t>
      </w:r>
      <w:r w:rsidR="00BD4E42" w:rsidRPr="00D74CC8">
        <w:rPr>
          <w:rFonts w:ascii="Arial" w:hAnsi="Arial" w:cs="Arial"/>
          <w:sz w:val="24"/>
          <w:szCs w:val="24"/>
        </w:rPr>
        <w:t xml:space="preserve"> uczestnik projektu </w:t>
      </w:r>
      <w:r w:rsidR="007771E0" w:rsidRPr="00D74CC8">
        <w:rPr>
          <w:rFonts w:ascii="Arial" w:hAnsi="Arial" w:cs="Arial"/>
          <w:sz w:val="24"/>
          <w:szCs w:val="24"/>
        </w:rPr>
        <w:t xml:space="preserve">powinien </w:t>
      </w:r>
      <w:r w:rsidR="007771E0" w:rsidRPr="00D74CC8">
        <w:rPr>
          <w:rFonts w:ascii="Arial" w:hAnsi="Arial" w:cs="Arial"/>
          <w:b/>
          <w:sz w:val="24"/>
          <w:szCs w:val="24"/>
        </w:rPr>
        <w:t>wypełnić</w:t>
      </w:r>
      <w:r w:rsidR="00BD4E42" w:rsidRPr="00D74CC8">
        <w:rPr>
          <w:rFonts w:ascii="Arial" w:hAnsi="Arial" w:cs="Arial"/>
          <w:b/>
          <w:sz w:val="24"/>
          <w:szCs w:val="24"/>
        </w:rPr>
        <w:t xml:space="preserve"> papierową wersję testu</w:t>
      </w:r>
      <w:r w:rsidR="005A2E2E" w:rsidRPr="00D74CC8">
        <w:rPr>
          <w:rFonts w:ascii="Arial" w:hAnsi="Arial" w:cs="Arial"/>
          <w:sz w:val="24"/>
          <w:szCs w:val="24"/>
        </w:rPr>
        <w:t xml:space="preserve"> psychometrycznego</w:t>
      </w:r>
      <w:r w:rsidR="007771E0" w:rsidRPr="00D74CC8">
        <w:rPr>
          <w:rFonts w:ascii="Arial" w:hAnsi="Arial" w:cs="Arial"/>
          <w:sz w:val="24"/>
          <w:szCs w:val="24"/>
        </w:rPr>
        <w:t>.</w:t>
      </w:r>
      <w:r w:rsidR="005679A3" w:rsidRPr="00D74CC8">
        <w:rPr>
          <w:rFonts w:ascii="Arial" w:hAnsi="Arial" w:cs="Arial"/>
          <w:sz w:val="24"/>
          <w:szCs w:val="24"/>
        </w:rPr>
        <w:t xml:space="preserve"> </w:t>
      </w:r>
      <w:r w:rsidRPr="00D74CC8">
        <w:rPr>
          <w:rFonts w:ascii="Arial" w:hAnsi="Arial" w:cs="Arial"/>
          <w:sz w:val="24"/>
          <w:szCs w:val="24"/>
        </w:rPr>
        <w:t>Liczba</w:t>
      </w:r>
      <w:r w:rsidR="00CA4FD6" w:rsidRPr="00D74CC8">
        <w:rPr>
          <w:rFonts w:ascii="Arial" w:hAnsi="Arial" w:cs="Arial"/>
          <w:sz w:val="24"/>
          <w:szCs w:val="24"/>
        </w:rPr>
        <w:t xml:space="preserve"> ogółem</w:t>
      </w:r>
      <w:r w:rsidRPr="00D74CC8">
        <w:rPr>
          <w:rFonts w:ascii="Arial" w:hAnsi="Arial" w:cs="Arial"/>
          <w:sz w:val="24"/>
          <w:szCs w:val="24"/>
        </w:rPr>
        <w:t xml:space="preserve"> młodzieży obj</w:t>
      </w:r>
      <w:r w:rsidR="005A2E2E" w:rsidRPr="00D74CC8">
        <w:rPr>
          <w:rFonts w:ascii="Arial" w:hAnsi="Arial" w:cs="Arial"/>
          <w:sz w:val="24"/>
          <w:szCs w:val="24"/>
        </w:rPr>
        <w:t>ętej</w:t>
      </w:r>
      <w:r w:rsidR="00BD4E42" w:rsidRPr="00D74CC8">
        <w:rPr>
          <w:rFonts w:ascii="Arial" w:hAnsi="Arial" w:cs="Arial"/>
          <w:sz w:val="24"/>
          <w:szCs w:val="24"/>
        </w:rPr>
        <w:t xml:space="preserve"> działaniem </w:t>
      </w:r>
      <w:r w:rsidR="00C42E6A">
        <w:rPr>
          <w:rFonts w:ascii="Arial" w:hAnsi="Arial" w:cs="Arial"/>
          <w:sz w:val="24"/>
          <w:szCs w:val="24"/>
        </w:rPr>
        <w:t>–</w:t>
      </w:r>
      <w:r w:rsidR="00BD4E42" w:rsidRPr="00D74CC8">
        <w:rPr>
          <w:rFonts w:ascii="Arial" w:hAnsi="Arial" w:cs="Arial"/>
          <w:sz w:val="24"/>
          <w:szCs w:val="24"/>
        </w:rPr>
        <w:t xml:space="preserve"> </w:t>
      </w:r>
      <w:r w:rsidR="00C42E6A">
        <w:rPr>
          <w:rFonts w:ascii="Arial" w:hAnsi="Arial" w:cs="Arial"/>
          <w:b/>
          <w:sz w:val="24"/>
          <w:szCs w:val="24"/>
        </w:rPr>
        <w:t>120 o</w:t>
      </w:r>
      <w:r w:rsidR="00BD4E42" w:rsidRPr="00D74CC8">
        <w:rPr>
          <w:rFonts w:ascii="Arial" w:hAnsi="Arial" w:cs="Arial"/>
          <w:b/>
          <w:sz w:val="24"/>
          <w:szCs w:val="24"/>
        </w:rPr>
        <w:t>s</w:t>
      </w:r>
      <w:r w:rsidR="00992CD3" w:rsidRPr="00D74CC8">
        <w:rPr>
          <w:rFonts w:ascii="Arial" w:hAnsi="Arial" w:cs="Arial"/>
          <w:b/>
          <w:sz w:val="24"/>
          <w:szCs w:val="24"/>
        </w:rPr>
        <w:t>ób</w:t>
      </w:r>
      <w:r w:rsidR="000675B5" w:rsidRPr="00D74CC8">
        <w:rPr>
          <w:rFonts w:ascii="Arial" w:hAnsi="Arial" w:cs="Arial"/>
          <w:b/>
          <w:sz w:val="24"/>
          <w:szCs w:val="24"/>
        </w:rPr>
        <w:t xml:space="preserve"> (tj. </w:t>
      </w:r>
      <w:r w:rsidR="00992CD3" w:rsidRPr="00D74CC8">
        <w:rPr>
          <w:rFonts w:ascii="Arial" w:hAnsi="Arial" w:cs="Arial"/>
          <w:b/>
          <w:sz w:val="24"/>
          <w:szCs w:val="24"/>
        </w:rPr>
        <w:t>1</w:t>
      </w:r>
      <w:r w:rsidR="00C42E6A">
        <w:rPr>
          <w:rFonts w:ascii="Arial" w:hAnsi="Arial" w:cs="Arial"/>
          <w:b/>
          <w:sz w:val="24"/>
          <w:szCs w:val="24"/>
        </w:rPr>
        <w:t>2</w:t>
      </w:r>
      <w:r w:rsidR="000675B5" w:rsidRPr="00D74CC8">
        <w:rPr>
          <w:rFonts w:ascii="Arial" w:hAnsi="Arial" w:cs="Arial"/>
          <w:b/>
          <w:sz w:val="24"/>
          <w:szCs w:val="24"/>
        </w:rPr>
        <w:t xml:space="preserve"> grup</w:t>
      </w:r>
      <w:r w:rsidR="00194916" w:rsidRPr="00D74CC8">
        <w:rPr>
          <w:rFonts w:ascii="Arial" w:hAnsi="Arial" w:cs="Arial"/>
          <w:b/>
          <w:sz w:val="24"/>
          <w:szCs w:val="24"/>
        </w:rPr>
        <w:t>)</w:t>
      </w:r>
      <w:r w:rsidRPr="00D74CC8">
        <w:rPr>
          <w:rFonts w:ascii="Arial" w:hAnsi="Arial" w:cs="Arial"/>
          <w:sz w:val="24"/>
          <w:szCs w:val="24"/>
        </w:rPr>
        <w:t xml:space="preserve">, liczba osób może ulec zmianie w </w:t>
      </w:r>
      <w:r w:rsidR="00BD4E42" w:rsidRPr="00D74CC8">
        <w:rPr>
          <w:rFonts w:ascii="Arial" w:hAnsi="Arial" w:cs="Arial"/>
          <w:sz w:val="24"/>
          <w:szCs w:val="24"/>
        </w:rPr>
        <w:t>przypadku wykruszania się uczestników projektu</w:t>
      </w:r>
      <w:r w:rsidRPr="00D74CC8">
        <w:rPr>
          <w:rFonts w:ascii="Arial" w:hAnsi="Arial" w:cs="Arial"/>
          <w:sz w:val="24"/>
          <w:szCs w:val="24"/>
        </w:rPr>
        <w:t xml:space="preserve"> </w:t>
      </w:r>
      <w:r w:rsidR="007771E0" w:rsidRPr="00D74CC8">
        <w:rPr>
          <w:rFonts w:ascii="Arial" w:hAnsi="Arial" w:cs="Arial"/>
          <w:sz w:val="24"/>
          <w:szCs w:val="24"/>
        </w:rPr>
        <w:t>i w przypadku innych nieoczekiwanych okoliczności.</w:t>
      </w:r>
    </w:p>
    <w:p w:rsidR="00361F02" w:rsidRPr="00D74CC8" w:rsidRDefault="0098332A" w:rsidP="00697D61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S</w:t>
      </w:r>
      <w:r w:rsidR="007771E0" w:rsidRPr="00D74CC8">
        <w:rPr>
          <w:rFonts w:ascii="Arial" w:hAnsi="Arial" w:cs="Arial"/>
          <w:sz w:val="24"/>
          <w:szCs w:val="24"/>
        </w:rPr>
        <w:t>formułowanie</w:t>
      </w:r>
      <w:r w:rsidRPr="00D74CC8">
        <w:rPr>
          <w:rFonts w:ascii="Arial" w:hAnsi="Arial" w:cs="Arial"/>
          <w:sz w:val="24"/>
          <w:szCs w:val="24"/>
        </w:rPr>
        <w:t xml:space="preserve"> na piśmie </w:t>
      </w:r>
      <w:r w:rsidR="00A90B3C" w:rsidRPr="00D74CC8">
        <w:rPr>
          <w:rFonts w:ascii="Arial" w:hAnsi="Arial" w:cs="Arial"/>
          <w:sz w:val="24"/>
          <w:szCs w:val="24"/>
        </w:rPr>
        <w:t xml:space="preserve">– </w:t>
      </w:r>
      <w:r w:rsidR="00A90B3C" w:rsidRPr="00D74CC8">
        <w:rPr>
          <w:rFonts w:ascii="Arial" w:hAnsi="Arial" w:cs="Arial"/>
          <w:b/>
          <w:sz w:val="24"/>
          <w:szCs w:val="24"/>
        </w:rPr>
        <w:t>„</w:t>
      </w:r>
      <w:r w:rsidR="0003625C" w:rsidRPr="00D74CC8">
        <w:rPr>
          <w:rFonts w:ascii="Arial" w:hAnsi="Arial" w:cs="Arial"/>
          <w:b/>
          <w:sz w:val="24"/>
          <w:szCs w:val="24"/>
        </w:rPr>
        <w:t>D</w:t>
      </w:r>
      <w:r w:rsidRPr="00D74CC8">
        <w:rPr>
          <w:rFonts w:ascii="Arial" w:hAnsi="Arial" w:cs="Arial"/>
          <w:b/>
          <w:sz w:val="24"/>
          <w:szCs w:val="24"/>
        </w:rPr>
        <w:t>iagnoz</w:t>
      </w:r>
      <w:r w:rsidR="00EE3D16" w:rsidRPr="00D74CC8">
        <w:rPr>
          <w:rFonts w:ascii="Arial" w:hAnsi="Arial" w:cs="Arial"/>
          <w:b/>
          <w:sz w:val="24"/>
          <w:szCs w:val="24"/>
        </w:rPr>
        <w:t>a</w:t>
      </w:r>
      <w:r w:rsidRPr="00D74CC8">
        <w:rPr>
          <w:rFonts w:ascii="Arial" w:hAnsi="Arial" w:cs="Arial"/>
          <w:b/>
          <w:sz w:val="24"/>
          <w:szCs w:val="24"/>
        </w:rPr>
        <w:t xml:space="preserve"> </w:t>
      </w:r>
      <w:r w:rsidR="00337F33" w:rsidRPr="00D74CC8">
        <w:rPr>
          <w:rFonts w:ascii="Arial" w:hAnsi="Arial" w:cs="Arial"/>
          <w:b/>
          <w:sz w:val="24"/>
          <w:szCs w:val="24"/>
        </w:rPr>
        <w:t>kompetencji społecznych</w:t>
      </w:r>
      <w:r w:rsidR="0003625C" w:rsidRPr="00D74CC8">
        <w:rPr>
          <w:rFonts w:ascii="Arial" w:hAnsi="Arial" w:cs="Arial"/>
          <w:b/>
          <w:sz w:val="24"/>
          <w:szCs w:val="24"/>
        </w:rPr>
        <w:t xml:space="preserve"> na zakończenie udziału w projekcie</w:t>
      </w:r>
      <w:r w:rsidR="00A90B3C" w:rsidRPr="00D74CC8">
        <w:rPr>
          <w:rFonts w:ascii="Arial" w:hAnsi="Arial" w:cs="Arial"/>
          <w:b/>
          <w:sz w:val="24"/>
          <w:szCs w:val="24"/>
        </w:rPr>
        <w:t>”</w:t>
      </w:r>
      <w:r w:rsidR="00337F33" w:rsidRPr="00D74CC8">
        <w:rPr>
          <w:rFonts w:ascii="Arial" w:hAnsi="Arial" w:cs="Arial"/>
          <w:sz w:val="24"/>
          <w:szCs w:val="24"/>
        </w:rPr>
        <w:t xml:space="preserve"> każdej przebadanej  osoby</w:t>
      </w:r>
      <w:r w:rsidR="00EA1D77" w:rsidRPr="00D74CC8">
        <w:rPr>
          <w:rFonts w:ascii="Arial" w:hAnsi="Arial" w:cs="Arial"/>
          <w:sz w:val="24"/>
          <w:szCs w:val="24"/>
        </w:rPr>
        <w:t xml:space="preserve"> w I</w:t>
      </w:r>
      <w:r w:rsidR="002650E6" w:rsidRPr="00D74CC8">
        <w:rPr>
          <w:rFonts w:ascii="Arial" w:hAnsi="Arial" w:cs="Arial"/>
          <w:sz w:val="24"/>
          <w:szCs w:val="24"/>
        </w:rPr>
        <w:t>I</w:t>
      </w:r>
      <w:r w:rsidR="00EA1D77" w:rsidRPr="00D74CC8">
        <w:rPr>
          <w:rFonts w:ascii="Arial" w:hAnsi="Arial" w:cs="Arial"/>
          <w:sz w:val="24"/>
          <w:szCs w:val="24"/>
        </w:rPr>
        <w:t xml:space="preserve"> F</w:t>
      </w:r>
      <w:r w:rsidR="00473C6A" w:rsidRPr="00D74CC8">
        <w:rPr>
          <w:rFonts w:ascii="Arial" w:hAnsi="Arial" w:cs="Arial"/>
          <w:sz w:val="24"/>
          <w:szCs w:val="24"/>
        </w:rPr>
        <w:t xml:space="preserve">azie </w:t>
      </w:r>
      <w:r w:rsidR="00EA1D77" w:rsidRPr="00D74CC8">
        <w:rPr>
          <w:rFonts w:ascii="Arial" w:hAnsi="Arial" w:cs="Arial"/>
          <w:sz w:val="24"/>
          <w:szCs w:val="24"/>
        </w:rPr>
        <w:t>testowania</w:t>
      </w:r>
      <w:r w:rsidRPr="00D74CC8">
        <w:rPr>
          <w:rFonts w:ascii="Arial" w:hAnsi="Arial" w:cs="Arial"/>
          <w:sz w:val="24"/>
          <w:szCs w:val="24"/>
        </w:rPr>
        <w:t xml:space="preserve">, tj.: </w:t>
      </w:r>
      <w:r w:rsidR="00671078" w:rsidRPr="00D74CC8">
        <w:rPr>
          <w:rFonts w:ascii="Arial" w:hAnsi="Arial" w:cs="Arial"/>
          <w:sz w:val="24"/>
          <w:szCs w:val="24"/>
        </w:rPr>
        <w:t xml:space="preserve">przeprowadzenie rozmowy z każdym badanym uczestnikiem, </w:t>
      </w:r>
      <w:r w:rsidRPr="00D74CC8">
        <w:rPr>
          <w:rFonts w:ascii="Arial" w:hAnsi="Arial" w:cs="Arial"/>
          <w:sz w:val="24"/>
          <w:szCs w:val="24"/>
        </w:rPr>
        <w:t>sporzą</w:t>
      </w:r>
      <w:r w:rsidR="00D931C3" w:rsidRPr="00D74CC8">
        <w:rPr>
          <w:rFonts w:ascii="Arial" w:hAnsi="Arial" w:cs="Arial"/>
          <w:sz w:val="24"/>
          <w:szCs w:val="24"/>
        </w:rPr>
        <w:t>dzenie pisemnej opinii </w:t>
      </w:r>
      <w:r w:rsidR="000675B5" w:rsidRPr="00D74CC8">
        <w:rPr>
          <w:rFonts w:ascii="Arial" w:hAnsi="Arial" w:cs="Arial"/>
          <w:sz w:val="24"/>
          <w:szCs w:val="24"/>
        </w:rPr>
        <w:t>referencyjnej</w:t>
      </w:r>
      <w:r w:rsidR="00EA1D77" w:rsidRPr="00D74CC8">
        <w:rPr>
          <w:rFonts w:ascii="Arial" w:hAnsi="Arial" w:cs="Arial"/>
          <w:sz w:val="24"/>
          <w:szCs w:val="24"/>
        </w:rPr>
        <w:t xml:space="preserve"> </w:t>
      </w:r>
      <w:r w:rsidR="00D931C3" w:rsidRPr="00D74CC8">
        <w:rPr>
          <w:rFonts w:ascii="Arial" w:hAnsi="Arial" w:cs="Arial"/>
          <w:sz w:val="24"/>
          <w:szCs w:val="24"/>
        </w:rPr>
        <w:t xml:space="preserve">o każdym </w:t>
      </w:r>
      <w:r w:rsidRPr="00D74CC8">
        <w:rPr>
          <w:rFonts w:ascii="Arial" w:hAnsi="Arial" w:cs="Arial"/>
          <w:sz w:val="24"/>
          <w:szCs w:val="24"/>
        </w:rPr>
        <w:t xml:space="preserve">przebadanym uczestniku zawierającej opis stwierdzonego stanu, </w:t>
      </w:r>
      <w:r w:rsidR="002650E6" w:rsidRPr="00D74CC8">
        <w:rPr>
          <w:rFonts w:ascii="Arial" w:hAnsi="Arial" w:cs="Arial"/>
          <w:sz w:val="24"/>
          <w:szCs w:val="24"/>
        </w:rPr>
        <w:t xml:space="preserve">wskazanie w jakim stopniu udział w projekcie pozwolił </w:t>
      </w:r>
      <w:r w:rsidR="00992CD3" w:rsidRPr="00D74CC8">
        <w:rPr>
          <w:rFonts w:ascii="Arial" w:hAnsi="Arial" w:cs="Arial"/>
          <w:sz w:val="24"/>
          <w:szCs w:val="24"/>
        </w:rPr>
        <w:t xml:space="preserve">podwyższyć </w:t>
      </w:r>
      <w:r w:rsidR="002650E6" w:rsidRPr="00D74CC8">
        <w:rPr>
          <w:rFonts w:ascii="Arial" w:hAnsi="Arial" w:cs="Arial"/>
          <w:sz w:val="24"/>
          <w:szCs w:val="24"/>
        </w:rPr>
        <w:t>kompetencje społeczne; opracowanie i przekazanie Zamawiającemu ogólnego raportu z badań i wniosków dotyczących wszystkich przebadanych osób w II Fazie testowania na zakończenie udziału w projekcie</w:t>
      </w:r>
      <w:r w:rsidR="005679A3" w:rsidRPr="00D74CC8">
        <w:rPr>
          <w:rFonts w:ascii="Arial" w:hAnsi="Arial" w:cs="Arial"/>
          <w:sz w:val="24"/>
          <w:szCs w:val="24"/>
        </w:rPr>
        <w:t>.</w:t>
      </w:r>
    </w:p>
    <w:p w:rsidR="00C42E6A" w:rsidRDefault="00C42E6A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C42E6A">
        <w:rPr>
          <w:rFonts w:ascii="Arial" w:hAnsi="Arial" w:cs="Arial"/>
          <w:sz w:val="24"/>
          <w:szCs w:val="24"/>
        </w:rPr>
        <w:t>Charakterystyka działań w ramach realizowanej usługi</w:t>
      </w:r>
      <w:r>
        <w:rPr>
          <w:rFonts w:ascii="Arial" w:hAnsi="Arial" w:cs="Arial"/>
          <w:sz w:val="24"/>
          <w:szCs w:val="24"/>
        </w:rPr>
        <w:t>:</w:t>
      </w:r>
    </w:p>
    <w:p w:rsidR="00C42E6A" w:rsidRDefault="00C42E6A" w:rsidP="00697D61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C42E6A">
        <w:rPr>
          <w:rFonts w:ascii="Arial" w:hAnsi="Arial" w:cs="Arial"/>
          <w:sz w:val="24"/>
          <w:szCs w:val="24"/>
        </w:rPr>
        <w:t>Przeprowadzenie badania psychometrycznego każdego uczestnika projektu objętego wsparciem, z wykorzystaniem papierowej wersji testu psychometrycznego. Łączna planowana liczba uczestników objętych badaniem wynosi 120 osób (12 grup). Liczba uczestników może ulec zmianie w przypadku rezygnacji uczestników z udziału w projekcie lub wystąpienia innych, niezależnych od Zamawiającego okoliczności.</w:t>
      </w:r>
    </w:p>
    <w:p w:rsidR="00C42E6A" w:rsidRDefault="00C42E6A" w:rsidP="00697D61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C42E6A">
        <w:rPr>
          <w:rFonts w:ascii="Arial" w:hAnsi="Arial" w:cs="Arial"/>
          <w:sz w:val="24"/>
          <w:szCs w:val="24"/>
        </w:rPr>
        <w:t>Sporządzenie dla każdego przebadanego uczestnika w II Fazie testowania pisemnego dokumentu pn. Diagnoza kompetencji społecznych na zakończenie udziału w projekcie</w:t>
      </w:r>
      <w:r w:rsidR="00A65456">
        <w:rPr>
          <w:rFonts w:ascii="Arial" w:hAnsi="Arial" w:cs="Arial"/>
          <w:sz w:val="24"/>
          <w:szCs w:val="24"/>
        </w:rPr>
        <w:t xml:space="preserve"> „Lepszy start z OHP”</w:t>
      </w:r>
      <w:r w:rsidRPr="00C42E6A">
        <w:rPr>
          <w:rFonts w:ascii="Arial" w:hAnsi="Arial" w:cs="Arial"/>
          <w:sz w:val="24"/>
          <w:szCs w:val="24"/>
        </w:rPr>
        <w:t>, obejmującego w szczególności:</w:t>
      </w:r>
    </w:p>
    <w:p w:rsidR="00C42E6A" w:rsidRDefault="00C42E6A" w:rsidP="00697D61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4"/>
          <w:szCs w:val="24"/>
        </w:rPr>
      </w:pPr>
      <w:r w:rsidRPr="00C42E6A">
        <w:rPr>
          <w:rFonts w:ascii="Arial" w:hAnsi="Arial" w:cs="Arial"/>
          <w:sz w:val="24"/>
          <w:szCs w:val="24"/>
        </w:rPr>
        <w:t>przeprowadzenie indywidualnej rozmowy z każdym badanym uczestnikiem;</w:t>
      </w:r>
    </w:p>
    <w:p w:rsidR="008E5CCB" w:rsidRPr="00C42E6A" w:rsidRDefault="008E5CCB" w:rsidP="00697D61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sporządzenie pisemnej diagnozy/opinii dotyczącej każdego przebadanego uczestnika</w:t>
      </w:r>
      <w:bookmarkStart w:id="6" w:name="_Hlk238465958"/>
      <w:r>
        <w:rPr>
          <w:rFonts w:ascii="Arial" w:hAnsi="Arial" w:cs="Arial"/>
          <w:sz w:val="24"/>
          <w:szCs w:val="24"/>
        </w:rPr>
        <w:t>, zawierającej opis stwierdzonego poziomu kompetencji społecznych, porównanie wyników uzyskanych w badaniu końcowym z wynikami diagnozy przeprowadzonej na początku udziału uczestnika w projekcie oraz ocenę, w jakim</w:t>
      </w:r>
      <w:r w:rsidR="000A200A">
        <w:rPr>
          <w:rFonts w:ascii="Arial" w:hAnsi="Arial" w:cs="Arial"/>
          <w:sz w:val="24"/>
          <w:szCs w:val="24"/>
        </w:rPr>
        <w:t xml:space="preserve"> stopniu</w:t>
      </w:r>
      <w:r>
        <w:rPr>
          <w:rFonts w:ascii="Arial" w:hAnsi="Arial" w:cs="Arial"/>
          <w:sz w:val="24"/>
          <w:szCs w:val="24"/>
        </w:rPr>
        <w:t xml:space="preserve"> udział w projekcie przyczynił się do podniesienia poziomu</w:t>
      </w:r>
      <w:r w:rsidR="000A20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kompetencji społecznych</w:t>
      </w:r>
      <w:r w:rsidR="000A200A">
        <w:rPr>
          <w:rFonts w:ascii="Arial" w:hAnsi="Arial" w:cs="Arial"/>
          <w:sz w:val="24"/>
          <w:szCs w:val="24"/>
        </w:rPr>
        <w:t xml:space="preserve"> uczestnika</w:t>
      </w:r>
      <w:r w:rsidR="007B40E1">
        <w:rPr>
          <w:rFonts w:ascii="Arial" w:hAnsi="Arial" w:cs="Arial"/>
          <w:sz w:val="24"/>
          <w:szCs w:val="24"/>
        </w:rPr>
        <w:t>.</w:t>
      </w:r>
    </w:p>
    <w:bookmarkEnd w:id="6"/>
    <w:p w:rsidR="007B40E1" w:rsidRDefault="007B40E1" w:rsidP="007B40E1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7B40E1">
        <w:rPr>
          <w:rFonts w:ascii="Arial" w:hAnsi="Arial" w:cs="Arial"/>
          <w:sz w:val="24"/>
          <w:szCs w:val="24"/>
        </w:rPr>
        <w:t>O</w:t>
      </w:r>
      <w:r w:rsidR="00C42E6A" w:rsidRPr="007B40E1">
        <w:rPr>
          <w:rFonts w:ascii="Arial" w:hAnsi="Arial" w:cs="Arial"/>
          <w:sz w:val="24"/>
          <w:szCs w:val="24"/>
        </w:rPr>
        <w:t>pracowanie i przekazanie Zamawiającemu zbiorczego raportu z przeprowadzonych badań w II Fazie testowania, zawierającego podsumowanie wyników, wnioski oraz ocenę zmian w zakresie kompetencji społecznych uczestników objętych badaniem.</w:t>
      </w:r>
      <w:r w:rsidRPr="007B40E1">
        <w:rPr>
          <w:rFonts w:ascii="Arial" w:hAnsi="Arial" w:cs="Arial"/>
          <w:sz w:val="24"/>
          <w:szCs w:val="24"/>
        </w:rPr>
        <w:t xml:space="preserve"> </w:t>
      </w:r>
    </w:p>
    <w:p w:rsidR="00C42E6A" w:rsidRPr="007B40E1" w:rsidRDefault="007B40E1" w:rsidP="007B40E1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7B40E1">
        <w:rPr>
          <w:rFonts w:ascii="Arial" w:hAnsi="Arial" w:cs="Arial"/>
          <w:sz w:val="24"/>
          <w:szCs w:val="24"/>
        </w:rPr>
        <w:t>rzekazanie Zamawiającemu indywidualnych diagnoz/opinii dotyczących wszystkich przebadanych uczestników;</w:t>
      </w:r>
    </w:p>
    <w:p w:rsidR="008C2AA7" w:rsidRPr="008C2AA7" w:rsidRDefault="000C1CA0" w:rsidP="00697D61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 xml:space="preserve">Do obowiązków psychologa przeprowadzającego </w:t>
      </w:r>
      <w:r w:rsidR="00813C56" w:rsidRPr="00D74CC8">
        <w:rPr>
          <w:rFonts w:ascii="Arial" w:hAnsi="Arial" w:cs="Arial"/>
          <w:b/>
          <w:sz w:val="24"/>
          <w:szCs w:val="24"/>
        </w:rPr>
        <w:t xml:space="preserve">testowanie </w:t>
      </w:r>
      <w:r w:rsidR="008533F9" w:rsidRPr="00D74CC8">
        <w:rPr>
          <w:rFonts w:ascii="Arial" w:hAnsi="Arial" w:cs="Arial"/>
          <w:b/>
          <w:sz w:val="24"/>
          <w:szCs w:val="24"/>
        </w:rPr>
        <w:t xml:space="preserve">uczestników </w:t>
      </w:r>
      <w:r w:rsidRPr="00D74CC8">
        <w:rPr>
          <w:rFonts w:ascii="Arial" w:hAnsi="Arial" w:cs="Arial"/>
          <w:b/>
          <w:sz w:val="24"/>
          <w:szCs w:val="24"/>
        </w:rPr>
        <w:t>należy</w:t>
      </w:r>
      <w:r w:rsidR="008C2AA7">
        <w:rPr>
          <w:rFonts w:ascii="Arial" w:hAnsi="Arial" w:cs="Arial"/>
          <w:b/>
          <w:sz w:val="24"/>
          <w:szCs w:val="24"/>
        </w:rPr>
        <w:t xml:space="preserve"> w szczególności</w:t>
      </w:r>
      <w:r w:rsidRPr="00D74CC8">
        <w:rPr>
          <w:rFonts w:ascii="Arial" w:hAnsi="Arial" w:cs="Arial"/>
          <w:b/>
          <w:sz w:val="24"/>
          <w:szCs w:val="24"/>
        </w:rPr>
        <w:t xml:space="preserve">: </w:t>
      </w:r>
    </w:p>
    <w:p w:rsidR="008C2AA7" w:rsidRDefault="00A5720D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Sporządzenie</w:t>
      </w:r>
      <w:r w:rsidR="008C2AA7">
        <w:rPr>
          <w:rFonts w:ascii="Arial" w:hAnsi="Arial" w:cs="Arial"/>
          <w:sz w:val="24"/>
          <w:szCs w:val="24"/>
        </w:rPr>
        <w:t>,</w:t>
      </w:r>
      <w:r w:rsidR="00CB5256" w:rsidRPr="008C2AA7">
        <w:rPr>
          <w:rFonts w:ascii="Arial" w:hAnsi="Arial" w:cs="Arial"/>
          <w:sz w:val="24"/>
          <w:szCs w:val="24"/>
        </w:rPr>
        <w:t xml:space="preserve"> we współpracy z opiekunem grupy</w:t>
      </w:r>
      <w:r w:rsidR="008C2AA7">
        <w:rPr>
          <w:rFonts w:ascii="Arial" w:hAnsi="Arial" w:cs="Arial"/>
          <w:sz w:val="24"/>
          <w:szCs w:val="24"/>
        </w:rPr>
        <w:t>/koordynatorem lokalnym</w:t>
      </w:r>
      <w:r w:rsidRPr="008C2AA7">
        <w:rPr>
          <w:rFonts w:ascii="Arial" w:hAnsi="Arial" w:cs="Arial"/>
          <w:sz w:val="24"/>
          <w:szCs w:val="24"/>
        </w:rPr>
        <w:t xml:space="preserve"> </w:t>
      </w:r>
      <w:r w:rsidR="001A61A8" w:rsidRPr="008C2AA7">
        <w:rPr>
          <w:rFonts w:ascii="Arial" w:hAnsi="Arial" w:cs="Arial"/>
          <w:sz w:val="24"/>
          <w:szCs w:val="24"/>
        </w:rPr>
        <w:t xml:space="preserve">- </w:t>
      </w:r>
      <w:r w:rsidRPr="008C2AA7">
        <w:rPr>
          <w:rFonts w:ascii="Arial" w:hAnsi="Arial" w:cs="Arial"/>
          <w:sz w:val="24"/>
          <w:szCs w:val="24"/>
        </w:rPr>
        <w:t>Harmonogramu spotkań z uczest</w:t>
      </w:r>
      <w:r w:rsidR="00AE1067" w:rsidRPr="008C2AA7">
        <w:rPr>
          <w:rFonts w:ascii="Arial" w:hAnsi="Arial" w:cs="Arial"/>
          <w:sz w:val="24"/>
          <w:szCs w:val="24"/>
        </w:rPr>
        <w:t xml:space="preserve">nikami </w:t>
      </w:r>
      <w:r w:rsidR="00274283" w:rsidRPr="008C2AA7">
        <w:rPr>
          <w:rFonts w:ascii="Arial" w:hAnsi="Arial" w:cs="Arial"/>
          <w:sz w:val="24"/>
          <w:szCs w:val="24"/>
        </w:rPr>
        <w:t xml:space="preserve">w celu </w:t>
      </w:r>
      <w:r w:rsidR="008C2AA7">
        <w:rPr>
          <w:rFonts w:ascii="Arial" w:hAnsi="Arial" w:cs="Arial"/>
          <w:sz w:val="24"/>
          <w:szCs w:val="24"/>
        </w:rPr>
        <w:t>przeprowadzenia d</w:t>
      </w:r>
      <w:r w:rsidR="00274283" w:rsidRPr="008C2AA7">
        <w:rPr>
          <w:rFonts w:ascii="Arial" w:hAnsi="Arial" w:cs="Arial"/>
          <w:sz w:val="24"/>
          <w:szCs w:val="24"/>
        </w:rPr>
        <w:t>iagnozowania</w:t>
      </w:r>
      <w:r w:rsidR="00790A3A" w:rsidRPr="008C2AA7">
        <w:rPr>
          <w:rFonts w:ascii="Arial" w:hAnsi="Arial" w:cs="Arial"/>
          <w:sz w:val="24"/>
          <w:szCs w:val="24"/>
        </w:rPr>
        <w:t xml:space="preserve"> </w:t>
      </w:r>
      <w:r w:rsidR="008C2AA7">
        <w:rPr>
          <w:rFonts w:ascii="Arial" w:hAnsi="Arial" w:cs="Arial"/>
          <w:sz w:val="24"/>
          <w:szCs w:val="24"/>
        </w:rPr>
        <w:t>oraz l</w:t>
      </w:r>
      <w:r w:rsidRPr="008C2AA7">
        <w:rPr>
          <w:rFonts w:ascii="Arial" w:hAnsi="Arial" w:cs="Arial"/>
          <w:sz w:val="24"/>
          <w:szCs w:val="24"/>
        </w:rPr>
        <w:t>ist obecności uczestników na spotkaniac</w:t>
      </w:r>
      <w:r w:rsidR="008C2AA7">
        <w:rPr>
          <w:rFonts w:ascii="Arial" w:hAnsi="Arial" w:cs="Arial"/>
          <w:sz w:val="24"/>
          <w:szCs w:val="24"/>
        </w:rPr>
        <w:t>h, zgodnie ze wzorami przekazanymi przez Zamawiającego</w:t>
      </w:r>
      <w:r w:rsidRPr="008C2AA7">
        <w:rPr>
          <w:rFonts w:ascii="Arial" w:hAnsi="Arial" w:cs="Arial"/>
          <w:sz w:val="24"/>
          <w:szCs w:val="24"/>
        </w:rPr>
        <w:t>.</w:t>
      </w:r>
    </w:p>
    <w:p w:rsidR="008C2AA7" w:rsidRPr="008C2AA7" w:rsidRDefault="00F95C89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P</w:t>
      </w:r>
      <w:r w:rsidR="005C2A21" w:rsidRPr="008C2AA7">
        <w:rPr>
          <w:rFonts w:ascii="Arial" w:hAnsi="Arial" w:cs="Arial"/>
          <w:sz w:val="24"/>
          <w:szCs w:val="24"/>
        </w:rPr>
        <w:t xml:space="preserve">rzeprowadzenie z każdym uczestnikiem </w:t>
      </w:r>
      <w:r w:rsidR="00070691" w:rsidRPr="008C2AA7">
        <w:rPr>
          <w:rFonts w:ascii="Arial" w:hAnsi="Arial" w:cs="Arial"/>
          <w:sz w:val="24"/>
          <w:szCs w:val="24"/>
        </w:rPr>
        <w:t>danej grupy</w:t>
      </w:r>
      <w:r w:rsidR="008C2AA7">
        <w:rPr>
          <w:rFonts w:ascii="Arial" w:hAnsi="Arial" w:cs="Arial"/>
          <w:sz w:val="24"/>
          <w:szCs w:val="24"/>
        </w:rPr>
        <w:t>,</w:t>
      </w:r>
      <w:r w:rsidR="00070691" w:rsidRPr="008C2AA7">
        <w:rPr>
          <w:rFonts w:ascii="Arial" w:hAnsi="Arial" w:cs="Arial"/>
          <w:sz w:val="24"/>
          <w:szCs w:val="24"/>
        </w:rPr>
        <w:t xml:space="preserve"> </w:t>
      </w:r>
      <w:r w:rsidR="00976CA0" w:rsidRPr="008C2AA7">
        <w:rPr>
          <w:rFonts w:ascii="Arial" w:eastAsia="Calibri" w:hAnsi="Arial" w:cs="Arial"/>
          <w:sz w:val="24"/>
          <w:szCs w:val="24"/>
        </w:rPr>
        <w:t>w I</w:t>
      </w:r>
      <w:r w:rsidR="002650E6" w:rsidRPr="008C2AA7">
        <w:rPr>
          <w:rFonts w:ascii="Arial" w:eastAsia="Calibri" w:hAnsi="Arial" w:cs="Arial"/>
          <w:sz w:val="24"/>
          <w:szCs w:val="24"/>
        </w:rPr>
        <w:t>I</w:t>
      </w:r>
      <w:r w:rsidR="00976CA0" w:rsidRPr="008C2AA7">
        <w:rPr>
          <w:rFonts w:ascii="Arial" w:eastAsia="Calibri" w:hAnsi="Arial" w:cs="Arial"/>
          <w:sz w:val="24"/>
          <w:szCs w:val="24"/>
        </w:rPr>
        <w:t xml:space="preserve"> F</w:t>
      </w:r>
      <w:r w:rsidR="00C1793E" w:rsidRPr="008C2AA7">
        <w:rPr>
          <w:rFonts w:ascii="Arial" w:eastAsia="Calibri" w:hAnsi="Arial" w:cs="Arial"/>
          <w:sz w:val="24"/>
          <w:szCs w:val="24"/>
        </w:rPr>
        <w:t>azie</w:t>
      </w:r>
      <w:r w:rsidR="00976CA0" w:rsidRPr="008C2AA7">
        <w:rPr>
          <w:rFonts w:ascii="Arial" w:eastAsia="Calibri" w:hAnsi="Arial" w:cs="Arial"/>
          <w:sz w:val="24"/>
          <w:szCs w:val="24"/>
        </w:rPr>
        <w:t xml:space="preserve"> </w:t>
      </w:r>
      <w:r w:rsidR="000B1D9D" w:rsidRPr="008C2AA7">
        <w:rPr>
          <w:rFonts w:ascii="Arial" w:eastAsia="Calibri" w:hAnsi="Arial" w:cs="Arial"/>
          <w:sz w:val="24"/>
          <w:szCs w:val="24"/>
        </w:rPr>
        <w:t>testowania</w:t>
      </w:r>
      <w:r w:rsidR="008C2AA7" w:rsidRPr="008C2AA7">
        <w:rPr>
          <w:rFonts w:ascii="Arial" w:eastAsia="Calibri" w:hAnsi="Arial" w:cs="Arial"/>
          <w:sz w:val="24"/>
          <w:szCs w:val="24"/>
        </w:rPr>
        <w:t xml:space="preserve">, </w:t>
      </w:r>
      <w:r w:rsidR="00976CA0" w:rsidRPr="008C2AA7">
        <w:rPr>
          <w:rFonts w:ascii="Arial" w:eastAsia="Calibri" w:hAnsi="Arial" w:cs="Arial"/>
          <w:sz w:val="24"/>
          <w:szCs w:val="24"/>
        </w:rPr>
        <w:t xml:space="preserve"> </w:t>
      </w:r>
      <w:r w:rsidR="008C2AA7" w:rsidRPr="008C2AA7">
        <w:rPr>
          <w:rFonts w:ascii="Arial" w:eastAsia="Calibri" w:hAnsi="Arial" w:cs="Arial"/>
          <w:sz w:val="24"/>
          <w:szCs w:val="24"/>
        </w:rPr>
        <w:t>badania psychometrycznego na zakończenie jego udziału w projekcie oraz opracowanie wyników badania zgodnie z właściwym kluczem interpretacyjnym.</w:t>
      </w:r>
      <w:bookmarkStart w:id="7" w:name="_Hlk173319935"/>
    </w:p>
    <w:p w:rsidR="008C2AA7" w:rsidRPr="008C2AA7" w:rsidRDefault="008C2AA7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Sporządzenia dla każdego uczestnika danej grupy w II Fazie testowania pisemnej opinii referencyjnej podsumowującej ocenę jego kompetencji społecznych. Opinia powinna zawierać w szczególności:</w:t>
      </w:r>
    </w:p>
    <w:p w:rsidR="008C2AA7" w:rsidRPr="008C2AA7" w:rsidRDefault="008C2AA7" w:rsidP="00697D61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opis poziomu kompetencji społecznych uczestnika stwierdzonego w badaniu końcowym;</w:t>
      </w:r>
    </w:p>
    <w:p w:rsidR="008C2AA7" w:rsidRPr="008C2AA7" w:rsidRDefault="008C2AA7" w:rsidP="00697D61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porównanie wyników badania przeprowadzonego na zakończenie udziału w projekcie z wynikami diagnozy kompetencji społecznych przeprowadzonej na początku udziału uczestnika w projekcie;</w:t>
      </w:r>
    </w:p>
    <w:p w:rsidR="008C2AA7" w:rsidRPr="008C2AA7" w:rsidRDefault="008C2AA7" w:rsidP="00697D61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wskazanie kompetencji społecznych, które uległy podwyższeniu w stosunku do wyników diagnozy przeprowadzonej na wejściu do projektu;</w:t>
      </w:r>
    </w:p>
    <w:p w:rsidR="008C2AA7" w:rsidRDefault="008C2AA7" w:rsidP="00697D61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 xml:space="preserve">ocenę, w jakim </w:t>
      </w:r>
      <w:r w:rsidR="00E36289">
        <w:rPr>
          <w:rFonts w:ascii="Arial" w:hAnsi="Arial" w:cs="Arial"/>
          <w:sz w:val="24"/>
          <w:szCs w:val="24"/>
        </w:rPr>
        <w:t xml:space="preserve">stopniu </w:t>
      </w:r>
      <w:r w:rsidRPr="008C2AA7">
        <w:rPr>
          <w:rFonts w:ascii="Arial" w:hAnsi="Arial" w:cs="Arial"/>
          <w:sz w:val="24"/>
          <w:szCs w:val="24"/>
        </w:rPr>
        <w:t>udział uczestnika w projekcie przyczynił się do podniesienia jego kompetencji społecznych.</w:t>
      </w:r>
    </w:p>
    <w:p w:rsidR="008C2AA7" w:rsidRDefault="0003625C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>Przekazani</w:t>
      </w:r>
      <w:r w:rsidR="008C2AA7">
        <w:rPr>
          <w:rFonts w:ascii="Arial" w:hAnsi="Arial" w:cs="Arial"/>
          <w:sz w:val="24"/>
          <w:szCs w:val="24"/>
        </w:rPr>
        <w:t xml:space="preserve">a </w:t>
      </w:r>
      <w:bookmarkStart w:id="8" w:name="_Hlk238202297"/>
      <w:r w:rsidR="008C2AA7">
        <w:rPr>
          <w:rFonts w:ascii="Arial" w:hAnsi="Arial" w:cs="Arial"/>
          <w:sz w:val="24"/>
          <w:szCs w:val="24"/>
        </w:rPr>
        <w:t xml:space="preserve">do właściwej jednostki </w:t>
      </w:r>
      <w:bookmarkEnd w:id="8"/>
      <w:r w:rsidR="008C2AA7">
        <w:rPr>
          <w:rFonts w:ascii="Arial" w:hAnsi="Arial" w:cs="Arial"/>
          <w:sz w:val="24"/>
          <w:szCs w:val="24"/>
        </w:rPr>
        <w:t>kompletu</w:t>
      </w:r>
      <w:r w:rsidRPr="008C2AA7">
        <w:rPr>
          <w:rFonts w:ascii="Arial" w:hAnsi="Arial" w:cs="Arial"/>
          <w:sz w:val="24"/>
          <w:szCs w:val="24"/>
        </w:rPr>
        <w:t xml:space="preserve"> </w:t>
      </w:r>
      <w:r w:rsidR="008C2AA7">
        <w:rPr>
          <w:rFonts w:ascii="Arial" w:hAnsi="Arial" w:cs="Arial"/>
          <w:sz w:val="24"/>
          <w:szCs w:val="24"/>
        </w:rPr>
        <w:t>dokumentacji związanej z przeprowadzonym testowaniem, w szczególności wypełnionych przez uczestników testów oraz sporządzonych opinii o każdym uczestniku</w:t>
      </w:r>
      <w:r w:rsidR="008E5CCB" w:rsidRPr="008C2AA7">
        <w:rPr>
          <w:rFonts w:ascii="Arial" w:hAnsi="Arial" w:cs="Arial"/>
          <w:sz w:val="24"/>
          <w:szCs w:val="24"/>
        </w:rPr>
        <w:t>.</w:t>
      </w:r>
      <w:bookmarkStart w:id="9" w:name="_Hlk173319977"/>
      <w:bookmarkEnd w:id="7"/>
    </w:p>
    <w:p w:rsidR="009D7BBF" w:rsidRDefault="002650E6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8C2AA7">
        <w:rPr>
          <w:rFonts w:ascii="Arial" w:hAnsi="Arial" w:cs="Arial"/>
          <w:sz w:val="24"/>
          <w:szCs w:val="24"/>
        </w:rPr>
        <w:t xml:space="preserve">Opracowanie i przekazanie </w:t>
      </w:r>
      <w:r w:rsidR="008C2AA7" w:rsidRPr="008C2AA7">
        <w:rPr>
          <w:rFonts w:ascii="Arial" w:hAnsi="Arial" w:cs="Arial"/>
          <w:sz w:val="24"/>
          <w:szCs w:val="24"/>
        </w:rPr>
        <w:t xml:space="preserve">do właściwej jednostki </w:t>
      </w:r>
      <w:r w:rsidR="008C2AA7">
        <w:rPr>
          <w:rFonts w:ascii="Arial" w:hAnsi="Arial" w:cs="Arial"/>
          <w:sz w:val="24"/>
          <w:szCs w:val="24"/>
        </w:rPr>
        <w:t>zbiorczego</w:t>
      </w:r>
      <w:r w:rsidRPr="008C2AA7">
        <w:rPr>
          <w:rFonts w:ascii="Arial" w:hAnsi="Arial" w:cs="Arial"/>
          <w:sz w:val="24"/>
          <w:szCs w:val="24"/>
        </w:rPr>
        <w:t xml:space="preserve"> raportu z </w:t>
      </w:r>
      <w:r w:rsidR="009D7BBF">
        <w:rPr>
          <w:rFonts w:ascii="Arial" w:hAnsi="Arial" w:cs="Arial"/>
          <w:sz w:val="24"/>
          <w:szCs w:val="24"/>
        </w:rPr>
        <w:t xml:space="preserve">przeprowadzonego testowania wszystkich uczestników w II Fazie </w:t>
      </w:r>
      <w:r w:rsidR="009D7BBF">
        <w:rPr>
          <w:rFonts w:ascii="Arial" w:hAnsi="Arial" w:cs="Arial"/>
          <w:sz w:val="24"/>
          <w:szCs w:val="24"/>
        </w:rPr>
        <w:lastRenderedPageBreak/>
        <w:t>testowania, zawierającego podsumowanie wyników badań oraz wnioski dotyczące przebadanych osób, w szczególności w zakresie zmian poziomu ich kompetencji społecznych</w:t>
      </w:r>
      <w:r w:rsidRPr="008C2AA7">
        <w:rPr>
          <w:rFonts w:ascii="Arial" w:hAnsi="Arial" w:cs="Arial"/>
          <w:sz w:val="24"/>
          <w:szCs w:val="24"/>
        </w:rPr>
        <w:t>.</w:t>
      </w:r>
      <w:bookmarkStart w:id="10" w:name="_Hlk118696218"/>
      <w:bookmarkEnd w:id="9"/>
    </w:p>
    <w:p w:rsidR="009D7BBF" w:rsidRDefault="009D7BBF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9D7BBF">
        <w:rPr>
          <w:rFonts w:ascii="Arial" w:hAnsi="Arial" w:cs="Arial"/>
          <w:sz w:val="24"/>
          <w:szCs w:val="24"/>
        </w:rPr>
        <w:t>Udzielanie uczestnikom, w trakcie przeprowadzania testów, niezbędnych wyjaśnień dotyczących niezrozumiałego słownictwa lub treści pytań, z zachowaniem zasad prawidłowego przeprowadzania testu i bez sugerowania uczestnikom odpowiedzi.</w:t>
      </w:r>
    </w:p>
    <w:p w:rsidR="009D7BBF" w:rsidRDefault="009D7BBF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9D7BBF">
        <w:rPr>
          <w:rFonts w:ascii="Arial" w:hAnsi="Arial" w:cs="Arial"/>
          <w:sz w:val="24"/>
          <w:szCs w:val="24"/>
        </w:rPr>
        <w:t>Bieżące, kompletne i czytelne uzupełnianie oraz przekazywanie koordynatorowi lokalnemu projektu lub opiekunowi grupy, celem zatwierdzenia merytorycznego, wymaganej dokumentacji, w szczególności: dziennika zajęć, harmonogramu spotkań z testowanymi uczestnikami, list obecności oraz innych dokumentów wymaganych przez Zamawiającego, sporządzonych zgodnie z ustalonymi wzorami.</w:t>
      </w:r>
    </w:p>
    <w:p w:rsidR="009D7BBF" w:rsidRDefault="009D7BBF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bookmarkStart w:id="11" w:name="_Hlk238466730"/>
      <w:r w:rsidRPr="009D7BBF">
        <w:rPr>
          <w:rFonts w:ascii="Arial" w:hAnsi="Arial" w:cs="Arial"/>
          <w:sz w:val="24"/>
          <w:szCs w:val="24"/>
        </w:rPr>
        <w:t>Niezwłoczne, tj. bezpośrednio po zakończeniu danego spotkania, informowanie opiekuna grupy lub koordynatora projektu o przypadkach niezdyscyplinowania uczestnika, nieusprawiedliwionej nieobecności oraz innych istotnych zdarzeniach dotyczących uczestnika. W przypadku nieobecności uczestnika psycholog zobowiązany jest, w porozumieniu z opiekunem grupy lub koordynatorem projektu, do ustalenia możliwie najbliższego dodatkowego terminu przeprowadzenia testu.</w:t>
      </w:r>
    </w:p>
    <w:bookmarkEnd w:id="11"/>
    <w:p w:rsidR="009D7BBF" w:rsidRPr="009D7BBF" w:rsidRDefault="009D7BBF" w:rsidP="00697D61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9D7BBF">
        <w:rPr>
          <w:rFonts w:ascii="Arial" w:hAnsi="Arial" w:cs="Arial"/>
          <w:sz w:val="24"/>
          <w:szCs w:val="24"/>
        </w:rPr>
        <w:t xml:space="preserve">W ramach rozliczenia wykonanej usługi Wykonawca zobowiązany jest przekazać do zatwierdzenia przez opiekuna grupy lub koordynatora lokalnego projektu, kompletną dokumentację obejmującą: </w:t>
      </w:r>
      <w:bookmarkEnd w:id="10"/>
    </w:p>
    <w:p w:rsidR="009D7BBF" w:rsidRPr="008259CA" w:rsidRDefault="009D7BBF" w:rsidP="00697D61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testy uczestników wraz ze sporządzonymi opiniami referencyjnymi dotyczącymi każdego uczestnika, zawierającymi informacje o poziomie kompetencji społecznych oraz o kompetencjach, które uległy podwyższeniu w trakcie realizacji projektu, z uwzględnieniem wyników diagnozy kompetencji społecznych przeprowadzonej na początku udziału uczestnika w projekcie;</w:t>
      </w:r>
    </w:p>
    <w:p w:rsidR="009D7BBF" w:rsidRPr="008259CA" w:rsidRDefault="009D7BBF" w:rsidP="00697D61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zbiorczy raport z przeprowadzonego testowania wraz z wnioskami dotyczącymi przebadanych uczestników w II Fazie testowania;</w:t>
      </w:r>
    </w:p>
    <w:p w:rsidR="009D7BBF" w:rsidRPr="008259CA" w:rsidRDefault="009D7BBF" w:rsidP="00697D61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harmonogram spotkań w celu przeprowadzenia testowania uczestników w II Fazie wraz z listami obecności potwierdzającymi udział uczestników w badaniu;</w:t>
      </w:r>
    </w:p>
    <w:p w:rsidR="009D7BBF" w:rsidRPr="008259CA" w:rsidRDefault="009D7BBF" w:rsidP="00697D61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dziennik zajęć, zawierający, w zakresie adekwatnym do realizowanej usługi: nazwę i zakres usługi, czas trwania oraz sposób organizacji spotkań, ewidencję obecności uczestników, tematykę poszczególnych spotkań oraz czas ich trwania, harmonogram i program realizowanych działań, wykaz zastosowanych materiałów i środków dydaktycznych, a także informacje dotyczące przeprowadzonej oceny uczestników, w tym datę przystąpienia uczestnika do badania oraz uzyskane wyniki.</w:t>
      </w:r>
    </w:p>
    <w:p w:rsidR="00A52678" w:rsidRPr="008259CA" w:rsidRDefault="008259CA" w:rsidP="00697D61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</w:t>
      </w:r>
      <w:r w:rsidR="00A52678" w:rsidRPr="008259CA">
        <w:rPr>
          <w:rFonts w:ascii="Arial" w:hAnsi="Arial" w:cs="Arial"/>
          <w:sz w:val="24"/>
          <w:szCs w:val="24"/>
        </w:rPr>
        <w:t>szystkie w/w przekazywane do rozliczenia dokumenty powinny być za</w:t>
      </w:r>
      <w:r w:rsidR="000E60AC" w:rsidRPr="008259CA">
        <w:rPr>
          <w:rFonts w:ascii="Arial" w:hAnsi="Arial" w:cs="Arial"/>
          <w:sz w:val="24"/>
          <w:szCs w:val="24"/>
        </w:rPr>
        <w:t>twierdzone przez Zamawiającego -</w:t>
      </w:r>
      <w:r w:rsidR="00A52678" w:rsidRPr="008259CA">
        <w:rPr>
          <w:rFonts w:ascii="Arial" w:hAnsi="Arial" w:cs="Arial"/>
          <w:sz w:val="24"/>
          <w:szCs w:val="24"/>
        </w:rPr>
        <w:t xml:space="preserve"> opiekuna/koordynatora lokalnego projektu</w:t>
      </w:r>
      <w:r w:rsidR="003E7DB8" w:rsidRPr="008259CA">
        <w:rPr>
          <w:rFonts w:ascii="Arial" w:hAnsi="Arial" w:cs="Arial"/>
          <w:sz w:val="24"/>
          <w:szCs w:val="24"/>
        </w:rPr>
        <w:t>.</w:t>
      </w:r>
    </w:p>
    <w:p w:rsidR="000E60AC" w:rsidRPr="00D74CC8" w:rsidRDefault="00880FEA" w:rsidP="00697D6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D74CC8">
        <w:rPr>
          <w:rFonts w:ascii="Arial" w:hAnsi="Arial" w:cs="Arial"/>
          <w:b/>
          <w:bCs/>
          <w:sz w:val="24"/>
          <w:szCs w:val="24"/>
        </w:rPr>
        <w:t>Pozostałe warunki</w:t>
      </w:r>
      <w:r w:rsidR="00CA02D1">
        <w:rPr>
          <w:rFonts w:ascii="Arial" w:hAnsi="Arial" w:cs="Arial"/>
          <w:b/>
          <w:bCs/>
          <w:sz w:val="24"/>
          <w:szCs w:val="24"/>
        </w:rPr>
        <w:t xml:space="preserve"> i </w:t>
      </w:r>
      <w:r w:rsidRPr="00D74CC8">
        <w:rPr>
          <w:rFonts w:ascii="Arial" w:hAnsi="Arial" w:cs="Arial"/>
          <w:b/>
          <w:bCs/>
          <w:sz w:val="24"/>
          <w:szCs w:val="24"/>
        </w:rPr>
        <w:t xml:space="preserve">wymagania </w:t>
      </w:r>
      <w:r w:rsidR="00CA02D1">
        <w:rPr>
          <w:rFonts w:ascii="Arial" w:hAnsi="Arial" w:cs="Arial"/>
          <w:b/>
          <w:bCs/>
          <w:sz w:val="24"/>
          <w:szCs w:val="24"/>
        </w:rPr>
        <w:t>dotyczące</w:t>
      </w:r>
      <w:r w:rsidRPr="00D74CC8">
        <w:rPr>
          <w:rFonts w:ascii="Arial" w:hAnsi="Arial" w:cs="Arial"/>
          <w:b/>
          <w:bCs/>
          <w:sz w:val="24"/>
          <w:szCs w:val="24"/>
        </w:rPr>
        <w:t xml:space="preserve"> organizacji</w:t>
      </w:r>
      <w:r w:rsidR="00CA02D1">
        <w:rPr>
          <w:rFonts w:ascii="Arial" w:hAnsi="Arial" w:cs="Arial"/>
          <w:b/>
          <w:bCs/>
          <w:sz w:val="24"/>
          <w:szCs w:val="24"/>
        </w:rPr>
        <w:t xml:space="preserve"> i </w:t>
      </w:r>
      <w:r w:rsidR="00F96609" w:rsidRPr="00D74CC8">
        <w:rPr>
          <w:rFonts w:ascii="Arial" w:hAnsi="Arial" w:cs="Arial"/>
          <w:b/>
          <w:bCs/>
          <w:sz w:val="24"/>
          <w:szCs w:val="24"/>
        </w:rPr>
        <w:t>realizacji usługi</w:t>
      </w:r>
      <w:r w:rsidRPr="00D74CC8">
        <w:rPr>
          <w:rFonts w:ascii="Arial" w:hAnsi="Arial" w:cs="Arial"/>
          <w:b/>
          <w:bCs/>
          <w:sz w:val="24"/>
          <w:szCs w:val="24"/>
        </w:rPr>
        <w:t xml:space="preserve">: </w:t>
      </w:r>
    </w:p>
    <w:p w:rsidR="00880FEA" w:rsidRPr="00D74CC8" w:rsidRDefault="00F96609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4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 xml:space="preserve">Spotkania z uczestnikami projektu w celu </w:t>
      </w:r>
      <w:r w:rsidR="00CA02D1">
        <w:rPr>
          <w:rFonts w:ascii="Arial" w:hAnsi="Arial" w:cs="Arial"/>
          <w:sz w:val="24"/>
          <w:szCs w:val="24"/>
        </w:rPr>
        <w:t xml:space="preserve">przeprowadzenia </w:t>
      </w:r>
      <w:r w:rsidR="007657A8" w:rsidRPr="00D74CC8">
        <w:rPr>
          <w:rFonts w:ascii="Arial" w:hAnsi="Arial" w:cs="Arial"/>
          <w:sz w:val="24"/>
          <w:szCs w:val="24"/>
        </w:rPr>
        <w:t>testowania</w:t>
      </w:r>
      <w:r w:rsidR="00880FEA" w:rsidRPr="00D74CC8">
        <w:rPr>
          <w:rFonts w:ascii="Arial" w:hAnsi="Arial" w:cs="Arial"/>
          <w:sz w:val="24"/>
          <w:szCs w:val="24"/>
        </w:rPr>
        <w:t xml:space="preserve"> </w:t>
      </w:r>
      <w:r w:rsidR="00CA02D1">
        <w:rPr>
          <w:rFonts w:ascii="Arial" w:hAnsi="Arial" w:cs="Arial"/>
          <w:sz w:val="24"/>
          <w:szCs w:val="24"/>
        </w:rPr>
        <w:t xml:space="preserve">będą </w:t>
      </w:r>
      <w:r w:rsidR="00880FEA" w:rsidRPr="00D74CC8">
        <w:rPr>
          <w:rFonts w:ascii="Arial" w:hAnsi="Arial" w:cs="Arial"/>
          <w:sz w:val="24"/>
          <w:szCs w:val="24"/>
        </w:rPr>
        <w:t xml:space="preserve"> realizowane </w:t>
      </w:r>
      <w:r w:rsidR="00CA02D1" w:rsidRPr="00CA02D1">
        <w:rPr>
          <w:rFonts w:ascii="Arial" w:hAnsi="Arial" w:cs="Arial"/>
          <w:sz w:val="24"/>
          <w:szCs w:val="24"/>
        </w:rPr>
        <w:t>w terminach uzgodnionych z opiekunem grupy lub koordynatorem lokalnym projektu, z uwzględnieniem harmonogramu udziału uczestników w pozostałych formach wsparcia</w:t>
      </w:r>
      <w:r w:rsidR="00274283" w:rsidRPr="00D74CC8">
        <w:rPr>
          <w:rFonts w:ascii="Arial" w:hAnsi="Arial" w:cs="Arial"/>
          <w:sz w:val="24"/>
          <w:szCs w:val="24"/>
        </w:rPr>
        <w:t>.</w:t>
      </w:r>
    </w:p>
    <w:p w:rsidR="009C1DC9" w:rsidRPr="00D74CC8" w:rsidRDefault="00CA02D1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4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CA02D1">
        <w:rPr>
          <w:rFonts w:ascii="Arial" w:hAnsi="Arial" w:cs="Arial"/>
          <w:sz w:val="24"/>
          <w:szCs w:val="24"/>
        </w:rPr>
        <w:t>Spotkania realizowane w ramach niniejszej usługi stanowią integralną część programu wsparcia realizowanego przez uczestników danej grupy w ramach projektu.</w:t>
      </w:r>
    </w:p>
    <w:p w:rsidR="00FA5CDA" w:rsidRPr="008259CA" w:rsidRDefault="00464C84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4" w:line="276" w:lineRule="auto"/>
        <w:ind w:left="568" w:hanging="284"/>
        <w:rPr>
          <w:rFonts w:ascii="Arial" w:hAnsi="Arial" w:cs="Arial"/>
          <w:sz w:val="24"/>
          <w:szCs w:val="24"/>
        </w:rPr>
      </w:pPr>
      <w:bookmarkStart w:id="12" w:name="_Hlk238464730"/>
      <w:r w:rsidRPr="008259CA">
        <w:rPr>
          <w:rFonts w:ascii="Arial" w:hAnsi="Arial" w:cs="Arial"/>
          <w:sz w:val="24"/>
          <w:szCs w:val="24"/>
        </w:rPr>
        <w:t xml:space="preserve">Spotkania </w:t>
      </w:r>
      <w:r w:rsidR="003C12C9">
        <w:rPr>
          <w:rFonts w:ascii="Arial" w:hAnsi="Arial" w:cs="Arial"/>
          <w:sz w:val="24"/>
          <w:szCs w:val="24"/>
        </w:rPr>
        <w:t xml:space="preserve">w celu przeprowadzenia zajęć </w:t>
      </w:r>
      <w:r w:rsidRPr="008259CA">
        <w:rPr>
          <w:rFonts w:ascii="Arial" w:hAnsi="Arial" w:cs="Arial"/>
          <w:sz w:val="24"/>
          <w:szCs w:val="24"/>
        </w:rPr>
        <w:t>powinny odbywać się w godzinach dostępności uczestników, z uwzględnieniem ich udziału w zajęciach praktycznych oraz innych formach wsparcia. Szczegółowe terminy i godziny spotkań Wykonawca zobowiązany jest każdorazowo uzgodnić z koordynatorem lokalnym projektu lub opiekunem grupy. W uzasadnionych przypadkach Zamawiający dopuszcza możliwość realizacji spotkań w godzinach popołudniowych, po uprzednim uzgodnieniu terminu z koordynatorem lokalnym projektu lub opiekunem grupy. W szczególnie uzasadnionych przypadkach, za zgodą koordynatora lokalnego projektu lub opiekuna grupy, spotkania mogą być realizowane również w soboty oraz w dni wolne od pracy.</w:t>
      </w:r>
    </w:p>
    <w:bookmarkEnd w:id="12"/>
    <w:p w:rsidR="00FA5CDA" w:rsidRPr="00FA5CDA" w:rsidRDefault="00F52902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4" w:line="276" w:lineRule="auto"/>
        <w:ind w:left="568" w:hanging="284"/>
        <w:rPr>
          <w:rFonts w:ascii="Arial" w:hAnsi="Arial" w:cs="Arial"/>
          <w:b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 xml:space="preserve">Wykonawca zobowiązany jest do zapewnienia </w:t>
      </w:r>
      <w:r w:rsidR="00BC4A39" w:rsidRPr="00FA5CDA">
        <w:rPr>
          <w:rFonts w:ascii="Arial" w:hAnsi="Arial" w:cs="Arial"/>
          <w:sz w:val="24"/>
          <w:szCs w:val="24"/>
        </w:rPr>
        <w:t xml:space="preserve">na własny koszt </w:t>
      </w:r>
      <w:r w:rsidRPr="00FA5CDA">
        <w:rPr>
          <w:rFonts w:ascii="Arial" w:hAnsi="Arial" w:cs="Arial"/>
          <w:sz w:val="24"/>
          <w:szCs w:val="24"/>
        </w:rPr>
        <w:t xml:space="preserve">w ramach </w:t>
      </w:r>
      <w:r w:rsidR="00FA5CDA" w:rsidRPr="00FA5CDA">
        <w:rPr>
          <w:rFonts w:ascii="Arial" w:hAnsi="Arial" w:cs="Arial"/>
          <w:sz w:val="24"/>
          <w:szCs w:val="24"/>
        </w:rPr>
        <w:t>wynagrodzenia</w:t>
      </w:r>
      <w:r w:rsidR="00D91658" w:rsidRPr="00FA5CDA">
        <w:rPr>
          <w:rFonts w:ascii="Arial" w:hAnsi="Arial" w:cs="Arial"/>
          <w:sz w:val="24"/>
          <w:szCs w:val="24"/>
        </w:rPr>
        <w:t xml:space="preserve"> za realizację </w:t>
      </w:r>
      <w:r w:rsidR="00FA5CDA" w:rsidRPr="00FA5CDA">
        <w:rPr>
          <w:rFonts w:ascii="Arial" w:hAnsi="Arial" w:cs="Arial"/>
          <w:sz w:val="24"/>
          <w:szCs w:val="24"/>
        </w:rPr>
        <w:t>zamówienia odpowiednich warunków lokalowych i technicznych niezbędnych do prawidłowej realizacji usługi, w tym</w:t>
      </w:r>
      <w:r w:rsidRPr="00FA5CDA">
        <w:rPr>
          <w:rFonts w:ascii="Arial" w:hAnsi="Arial" w:cs="Arial"/>
          <w:sz w:val="24"/>
          <w:szCs w:val="24"/>
        </w:rPr>
        <w:t xml:space="preserve">: </w:t>
      </w:r>
      <w:r w:rsidR="00FA5CDA" w:rsidRPr="00FA5CDA">
        <w:rPr>
          <w:rFonts w:ascii="Arial" w:hAnsi="Arial" w:cs="Arial"/>
          <w:sz w:val="24"/>
          <w:szCs w:val="24"/>
        </w:rPr>
        <w:t>sali lub pomieszczenia odpowiedniego do przeprowadzenia badań, zapewniającego uczestnikom komfortowe i bezpieczne warunki pracy;</w:t>
      </w:r>
    </w:p>
    <w:p w:rsidR="00FA5CDA" w:rsidRPr="00FA5CDA" w:rsidRDefault="00FA5CDA" w:rsidP="00697D6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odpowiedniego oświetlenia, ogrzewania oraz wyposażenia w meble dostosowane do liczby uczestników;</w:t>
      </w:r>
    </w:p>
    <w:p w:rsidR="00FA5CDA" w:rsidRPr="00FA5CDA" w:rsidRDefault="00FA5CDA" w:rsidP="00697D6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sprzętu, materiałów i narzędzi niezbędnych do prawidłowego przeprowadzenia testowania;</w:t>
      </w:r>
    </w:p>
    <w:p w:rsidR="00FA5CDA" w:rsidRPr="00FA5CDA" w:rsidRDefault="00FA5CDA" w:rsidP="00697D6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dostępu do zaplecza sanitarnego, w tym toalety oraz umywalki z bieżącą wodą i środkami higienicznymi;</w:t>
      </w:r>
    </w:p>
    <w:p w:rsidR="00FA5CDA" w:rsidRPr="00FA5CDA" w:rsidRDefault="00FA5CDA" w:rsidP="00697D6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warunków spełniających wymagania bezpieczeństwa i higieny pracy, adekwatnych do liczby uczestników;</w:t>
      </w:r>
    </w:p>
    <w:p w:rsidR="00FA5CDA" w:rsidRDefault="00FA5CDA" w:rsidP="00697D6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dostępności pomieszczeń zgodnej ze Standardami dostępności dla polityki spójności 2021–2027, określonymi w Załączniku nr 2 do „Wytycznych dotyczących realizacji zasad równościowych w ramach funduszy unijnych na lata 2021–2027”.</w:t>
      </w:r>
    </w:p>
    <w:p w:rsidR="00FA5CDA" w:rsidRDefault="00FA5CDA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 xml:space="preserve">Wykonawca zobowiązany jest do sporządzania, w ramach własnych środków finansowych, wszystkich dokumentów i materiałów niezbędnych do realizacji usługi, w szczególności testów, opinii referencyjnych, raportów z testowania </w:t>
      </w:r>
      <w:r w:rsidRPr="00FA5CDA">
        <w:rPr>
          <w:rFonts w:ascii="Arial" w:hAnsi="Arial" w:cs="Arial"/>
          <w:sz w:val="24"/>
          <w:szCs w:val="24"/>
        </w:rPr>
        <w:lastRenderedPageBreak/>
        <w:t>oraz innych dokumentów wymaganych przez Zamawiającego. Dokumentacja ta zostanie nieodpłatnie przekazana Zamawiającemu w ramach rozliczenia wykonanej usługi.</w:t>
      </w:r>
    </w:p>
    <w:p w:rsidR="00FA5CDA" w:rsidRDefault="00FA5CDA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Wykonawca zobowiązany jest do bieżącego uzgadniania z koordynatorem lokalnym projektu lub opiekunem grupy wszelkich szczegółów dotyczących organizacji i realizacji usługi, w szczególności terminów, godzin oraz organizacji spotkań z uczestnikami.</w:t>
      </w:r>
    </w:p>
    <w:p w:rsidR="008F28F6" w:rsidRDefault="00FA5CDA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FA5CDA">
        <w:rPr>
          <w:rFonts w:ascii="Arial" w:hAnsi="Arial" w:cs="Arial"/>
          <w:sz w:val="24"/>
          <w:szCs w:val="24"/>
        </w:rPr>
        <w:t>Pomieszczenia, w których realizowana jest usługa w ramach projektu, należy odpowiednio oznakować zgodnie z obowiązującymi zasadami informacji i promocji projektów finansowanych ze środków Funduszy Europejskich na lata 2021–2027. Wszelka dokumentacja i korespondencja związana z realizacją projektu, w tym korespondencja z uczestnikami, materiały informacyjne, materiały edukacyjne oraz inne dokumenty wytwarzane w związku z realizacją usługi, powinny być oznaczone zgodnie z obowiązującymi zasadami. Wykonawca zastosuje logotypy i oznaczenia przekazane przez Zamawiającego po zawarciu umowy.</w:t>
      </w:r>
    </w:p>
    <w:p w:rsidR="004816CB" w:rsidRPr="008259CA" w:rsidRDefault="008F28F6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568" w:hanging="284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Dokumenty wytwarzane na potrzeby projektu powinny być przygotowane w następujący sposób</w:t>
      </w:r>
      <w:r w:rsidR="00F52902" w:rsidRPr="008259CA">
        <w:rPr>
          <w:rFonts w:ascii="Arial" w:hAnsi="Arial" w:cs="Arial"/>
          <w:sz w:val="24"/>
          <w:szCs w:val="24"/>
        </w:rPr>
        <w:t xml:space="preserve">: </w:t>
      </w:r>
    </w:p>
    <w:p w:rsidR="004816CB" w:rsidRPr="008259CA" w:rsidRDefault="004816CB" w:rsidP="00697D61">
      <w:pPr>
        <w:pStyle w:val="Akapitzlist"/>
        <w:numPr>
          <w:ilvl w:val="0"/>
          <w:numId w:val="10"/>
        </w:numPr>
        <w:adjustRightInd w:val="0"/>
        <w:spacing w:after="47" w:line="276" w:lineRule="auto"/>
        <w:ind w:left="1288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Tekst – wyrównany do lewej strony</w:t>
      </w:r>
      <w:r w:rsidR="008F28F6" w:rsidRPr="008259CA">
        <w:rPr>
          <w:rFonts w:ascii="Arial" w:hAnsi="Arial" w:cs="Arial"/>
          <w:sz w:val="24"/>
          <w:szCs w:val="24"/>
        </w:rPr>
        <w:t>, bez stosowania justowania</w:t>
      </w:r>
      <w:r w:rsidRPr="008259CA">
        <w:rPr>
          <w:rFonts w:ascii="Arial" w:hAnsi="Arial" w:cs="Arial"/>
          <w:sz w:val="24"/>
          <w:szCs w:val="24"/>
        </w:rPr>
        <w:t>,</w:t>
      </w:r>
    </w:p>
    <w:p w:rsidR="004816CB" w:rsidRPr="008259CA" w:rsidRDefault="004816CB" w:rsidP="00697D61">
      <w:pPr>
        <w:pStyle w:val="Akapitzlist"/>
        <w:numPr>
          <w:ilvl w:val="0"/>
          <w:numId w:val="10"/>
        </w:numPr>
        <w:adjustRightInd w:val="0"/>
        <w:spacing w:after="47" w:line="276" w:lineRule="auto"/>
        <w:ind w:left="1288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Czcionka: bezszeryfowa, czyli o kroju pozbawionym ozdobników </w:t>
      </w:r>
      <w:r w:rsidR="00BE248A" w:rsidRPr="008259CA">
        <w:rPr>
          <w:rFonts w:ascii="Arial" w:hAnsi="Arial" w:cs="Arial"/>
          <w:sz w:val="24"/>
          <w:szCs w:val="24"/>
        </w:rPr>
        <w:br/>
      </w:r>
      <w:r w:rsidRPr="008259CA">
        <w:rPr>
          <w:rFonts w:ascii="Arial" w:hAnsi="Arial" w:cs="Arial"/>
          <w:sz w:val="24"/>
          <w:szCs w:val="24"/>
        </w:rPr>
        <w:t>w postaci szeryfów – końcówki znaków są proste</w:t>
      </w:r>
      <w:r w:rsidR="008F28F6" w:rsidRPr="008259CA">
        <w:rPr>
          <w:rFonts w:ascii="Arial" w:hAnsi="Arial" w:cs="Arial"/>
          <w:sz w:val="24"/>
          <w:szCs w:val="24"/>
        </w:rPr>
        <w:t xml:space="preserve">, </w:t>
      </w:r>
      <w:r w:rsidRPr="008259CA">
        <w:rPr>
          <w:rFonts w:ascii="Arial" w:hAnsi="Arial" w:cs="Arial"/>
          <w:sz w:val="24"/>
          <w:szCs w:val="24"/>
        </w:rPr>
        <w:t xml:space="preserve">na przykład Verdana, Arial, Tahoma, Helvetica; rozmiar: minimum 12; należy stosować interlinię między wierszami: 1,15 - 1,5. </w:t>
      </w:r>
    </w:p>
    <w:p w:rsidR="002963CA" w:rsidRPr="00D74CC8" w:rsidRDefault="008F28F6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568" w:hanging="284"/>
        <w:rPr>
          <w:rFonts w:ascii="Arial" w:hAnsi="Arial" w:cs="Arial"/>
          <w:sz w:val="24"/>
          <w:szCs w:val="24"/>
        </w:rPr>
      </w:pPr>
      <w:bookmarkStart w:id="13" w:name="_Hlk173236545"/>
      <w:bookmarkStart w:id="14" w:name="_Hlk238472132"/>
      <w:r>
        <w:rPr>
          <w:rFonts w:ascii="Arial" w:hAnsi="Arial" w:cs="Arial"/>
          <w:sz w:val="24"/>
          <w:szCs w:val="24"/>
        </w:rPr>
        <w:t>Dokumenty</w:t>
      </w:r>
      <w:r w:rsidR="00880FEA" w:rsidRPr="00D74CC8">
        <w:rPr>
          <w:rFonts w:ascii="Arial" w:hAnsi="Arial" w:cs="Arial"/>
          <w:sz w:val="24"/>
          <w:szCs w:val="24"/>
        </w:rPr>
        <w:t xml:space="preserve"> sporządzone w ramach </w:t>
      </w:r>
      <w:r>
        <w:rPr>
          <w:rFonts w:ascii="Arial" w:hAnsi="Arial" w:cs="Arial"/>
          <w:sz w:val="24"/>
          <w:szCs w:val="24"/>
        </w:rPr>
        <w:t xml:space="preserve">realizacji </w:t>
      </w:r>
      <w:r w:rsidR="00D469E2" w:rsidRPr="00D74CC8">
        <w:rPr>
          <w:rFonts w:ascii="Arial" w:hAnsi="Arial" w:cs="Arial"/>
          <w:sz w:val="24"/>
          <w:szCs w:val="24"/>
        </w:rPr>
        <w:t>usługi</w:t>
      </w:r>
      <w:r w:rsidR="00880FEA" w:rsidRPr="00D74CC8">
        <w:rPr>
          <w:rFonts w:ascii="Arial" w:hAnsi="Arial" w:cs="Arial"/>
          <w:sz w:val="24"/>
          <w:szCs w:val="24"/>
        </w:rPr>
        <w:t xml:space="preserve"> powinny</w:t>
      </w:r>
      <w:r>
        <w:rPr>
          <w:rFonts w:ascii="Arial" w:hAnsi="Arial" w:cs="Arial"/>
          <w:sz w:val="24"/>
          <w:szCs w:val="24"/>
        </w:rPr>
        <w:t>, w zakresie wymaganym przez Zamawiającego,</w:t>
      </w:r>
      <w:r w:rsidR="00880FEA" w:rsidRPr="00D74CC8">
        <w:rPr>
          <w:rFonts w:ascii="Arial" w:hAnsi="Arial" w:cs="Arial"/>
          <w:sz w:val="24"/>
          <w:szCs w:val="24"/>
        </w:rPr>
        <w:t xml:space="preserve"> zawierać </w:t>
      </w:r>
      <w:r w:rsidRPr="008F28F6">
        <w:rPr>
          <w:rFonts w:ascii="Arial" w:hAnsi="Arial" w:cs="Arial"/>
          <w:sz w:val="24"/>
          <w:szCs w:val="24"/>
        </w:rPr>
        <w:t>podpis osoby upoważnionej do ich sporządzenia oraz obowiązujące oznaczenia i logotypy. W przypadku podmiotów posługujących się pieczęcią dokumenty powinny zostać opatrzone właściwą pieczęcią. W przypadku osób fizycznych posiadanie pieczęci nie jest wymagane.</w:t>
      </w:r>
      <w:bookmarkEnd w:id="13"/>
    </w:p>
    <w:bookmarkEnd w:id="14"/>
    <w:p w:rsidR="004D61C0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sz w:val="24"/>
          <w:szCs w:val="24"/>
        </w:rPr>
      </w:pPr>
      <w:r w:rsidRPr="004D61C0">
        <w:rPr>
          <w:rFonts w:ascii="Arial" w:hAnsi="Arial" w:cs="Arial"/>
          <w:sz w:val="24"/>
          <w:szCs w:val="24"/>
        </w:rPr>
        <w:t>Wykonawca zobowiązany jest do przechowywania oryginałów dokumentów potwierdzających prawidłową realizację usługi do dnia 31.12.2032 r., z zastrzeżeniem, że w przypadku zmiany okresu archiwizacji wynikającej z obowiązujących przepisów lub wymagań instytucji uprawnionych Zamawiający poinformuje Wykonawcę o nowym terminie przechowywania dokumentacji.</w:t>
      </w:r>
    </w:p>
    <w:p w:rsid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sz w:val="24"/>
          <w:szCs w:val="24"/>
        </w:rPr>
      </w:pPr>
      <w:r w:rsidRPr="004D61C0">
        <w:rPr>
          <w:rFonts w:ascii="Arial" w:hAnsi="Arial" w:cs="Arial"/>
          <w:sz w:val="24"/>
          <w:szCs w:val="24"/>
        </w:rPr>
        <w:t>Zamawiający oraz uprawnione instytucje mają prawo do wglądu do dokumentacji Wykonawcy związanej z realizacją projektu, w tym do dokumentów w formie papierowej i elektronicznej oraz dokumentów finansowych, przez cały okres wymagany do ich przechowywania.</w:t>
      </w:r>
    </w:p>
    <w:p w:rsidR="00C4483A" w:rsidRPr="00ED64C5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 xml:space="preserve">Wykonawca zobowiązany jest do niezwłocznego udostępnienia Zamawiającemu oraz organom i instytucjom uprawnionym do kontroli wszelkiej dokumentacji związanej z realizacją usługi, w tym dokumentacji </w:t>
      </w:r>
      <w:r w:rsidRPr="00C4483A">
        <w:rPr>
          <w:rFonts w:ascii="Arial" w:hAnsi="Arial" w:cs="Arial"/>
          <w:sz w:val="24"/>
          <w:szCs w:val="24"/>
        </w:rPr>
        <w:lastRenderedPageBreak/>
        <w:t xml:space="preserve">finansowej, na potrzeby kontroli, audytu, monitoringu lub weryfikacji </w:t>
      </w:r>
      <w:r w:rsidRPr="00ED64C5">
        <w:rPr>
          <w:rFonts w:ascii="Arial" w:hAnsi="Arial" w:cs="Arial"/>
          <w:sz w:val="24"/>
          <w:szCs w:val="24"/>
        </w:rPr>
        <w:t>prawidłowości realizacji projektu.</w:t>
      </w:r>
    </w:p>
    <w:p w:rsidR="00C4483A" w:rsidRPr="00ED64C5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sz w:val="24"/>
          <w:szCs w:val="24"/>
        </w:rPr>
      </w:pPr>
      <w:r w:rsidRPr="00ED64C5">
        <w:rPr>
          <w:rFonts w:ascii="Arial" w:hAnsi="Arial" w:cs="Arial"/>
          <w:sz w:val="24"/>
          <w:szCs w:val="24"/>
        </w:rPr>
        <w:t>Przed rozpoczęciem realizacji zamówienia Wykonawca zobowiązany jest do zawarcia z Zamawiającym umowy powierzenia przetwarzania danych osobowych, zgodnie z obowiązującymi przepisami prawa.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Wykonawca zobowiązany jest, w terminie nie późniejszym niż 2 dni od dnia zawarcia umowy powierzenia przetwarzania danych osobowych z Małopolską Wojewódzką Komendą OHP, do nadania osobom realizującym testowanie stosownych upoważnień do przetwarzania danych osobowych oraz przekazania koordynatorowi projektu kopii tych upoważnień, potwierdzonych za zgodność z oryginałem.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Zamawiający zastrzega sobie prawo do monitorowania i kontroli sposobu realizacji usługi, w tym do obserwowania spotkań oraz, w zakresie dopuszczalnym przepisami prawa i po spełnieniu wymaganych warunków, do ich rejestrowania w formie fotografii, nagrań audio lub nagrań audiowizualnych. Zamawiający może również przeprowadzać ankiety lub inne formy oceny jakości organizacji i realizacji usługi.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 przypadku przeprowadzania kontroli projektu przez uprawniony organ lub instytucję Wykonawca zobowiązany jest do współpracy z Zamawiającym oraz udostępnienia wymaganej dokumentacji związanej z realizacją niniejszej umowy, w tym dokumentacji finansowej.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Wykonawca zobowiązany jest do zapewnienia, że wszelkie informacje i dane uzyskane w związku z przeprowadzaniem badań będą przetwarzane i przechowywane zgodnie z obowiązującymi przepisami dotyczącymi ochrony danych osobowych, w szczególności przepisami RODO, z zachowaniem zasad poufności oraz odpowiedzialności etycznej i zawodowej przez wszystkie osoby zaangażowane w realizację usługi.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Wykonawca ponosi odpowiedzialność za jakość, kompletność i należytą staranność wykonania przedmiotu zamówienia oraz za szkody powstałe w wyniku niewykonania lub nienależytego wykonania zobowiązań wynikających z umowy, na zasadach określonych w umowie i obowiązujących przepisach prawa.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Wykonawca zobowiązany jest do bieżącego monitorowania prawidłowości i jakości realizacji usługi oraz organizacji spotkań przez wyznaczoną przez siebie osobę posiadającą odpowiednie kwalifikacje i doświadczenie, w celu zapewnienia właściwej organizacji i efektywności realizowanych działań.</w:t>
      </w:r>
    </w:p>
    <w:p w:rsidR="00C4483A" w:rsidRPr="00C4483A" w:rsidRDefault="004D61C0" w:rsidP="00697D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47" w:line="276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sz w:val="24"/>
          <w:szCs w:val="24"/>
        </w:rPr>
        <w:t>Wykonawca zobowiązany jest do zapewnienia stałego nadzoru merytorycznego nad realizacją usługi, w szczególności nad prawidłowością przeprowadzania badań psychometrycznych, opracowywania ich wyników oraz sporządzania wymaganej dokumentacji i raportów.</w:t>
      </w:r>
    </w:p>
    <w:p w:rsidR="006831EE" w:rsidRPr="00C4483A" w:rsidRDefault="00E66E16" w:rsidP="00697D6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47" w:line="276" w:lineRule="auto"/>
        <w:rPr>
          <w:rFonts w:ascii="Arial" w:hAnsi="Arial" w:cs="Arial"/>
          <w:color w:val="FF0000"/>
          <w:sz w:val="24"/>
          <w:szCs w:val="24"/>
        </w:rPr>
      </w:pPr>
      <w:r w:rsidRPr="00C4483A">
        <w:rPr>
          <w:rFonts w:ascii="Arial" w:hAnsi="Arial" w:cs="Arial"/>
          <w:b/>
          <w:sz w:val="24"/>
          <w:szCs w:val="24"/>
        </w:rPr>
        <w:t>Termin realizacji usługi</w:t>
      </w:r>
      <w:r w:rsidR="002B4655">
        <w:rPr>
          <w:rFonts w:ascii="Arial" w:hAnsi="Arial" w:cs="Arial"/>
          <w:b/>
          <w:sz w:val="24"/>
          <w:szCs w:val="24"/>
        </w:rPr>
        <w:t xml:space="preserve"> i zasady przekazywania dokumentacji</w:t>
      </w:r>
      <w:r w:rsidRPr="00C4483A">
        <w:rPr>
          <w:rFonts w:ascii="Arial" w:hAnsi="Arial" w:cs="Arial"/>
          <w:b/>
          <w:sz w:val="24"/>
          <w:szCs w:val="24"/>
        </w:rPr>
        <w:t xml:space="preserve">: </w:t>
      </w:r>
      <w:bookmarkStart w:id="15" w:name="_Hlk118561971"/>
    </w:p>
    <w:p w:rsidR="0083589D" w:rsidRPr="0083589D" w:rsidRDefault="0083589D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bookmarkStart w:id="16" w:name="_Hlk172013509"/>
      <w:bookmarkEnd w:id="15"/>
      <w:r>
        <w:rPr>
          <w:rFonts w:ascii="Arial" w:hAnsi="Arial" w:cs="Arial"/>
          <w:sz w:val="24"/>
          <w:szCs w:val="24"/>
        </w:rPr>
        <w:lastRenderedPageBreak/>
        <w:t>Termin zakończenia realizacji całej usługi ustala się na dzień 2</w:t>
      </w:r>
      <w:r w:rsidR="000069C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.11.2026 r. Do tego dnia Wykonawca zobowiązany jest do wykonania wszystkich czynności objętych przedmiotem zamówienia oraz przygotowania i przekazania Zamawiającemu kompletnej, prawidłowo sporządzonej i podpisanej dokumentacji potwierdzającej wykonanie usługi tj.: </w:t>
      </w:r>
    </w:p>
    <w:bookmarkEnd w:id="16"/>
    <w:p w:rsidR="00947C3E" w:rsidRPr="00D74CC8" w:rsidRDefault="0083589D" w:rsidP="00697D61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przeprowadzenia</w:t>
      </w:r>
      <w:r w:rsidR="00A419F3" w:rsidRPr="00D74CC8">
        <w:rPr>
          <w:rFonts w:ascii="Arial" w:hAnsi="Arial" w:cs="Arial"/>
          <w:sz w:val="24"/>
          <w:szCs w:val="24"/>
        </w:rPr>
        <w:t xml:space="preserve"> testów psychometrycznych w ramach I</w:t>
      </w:r>
      <w:r w:rsidR="009705ED" w:rsidRPr="00D74CC8">
        <w:rPr>
          <w:rFonts w:ascii="Arial" w:hAnsi="Arial" w:cs="Arial"/>
          <w:sz w:val="24"/>
          <w:szCs w:val="24"/>
        </w:rPr>
        <w:t>I</w:t>
      </w:r>
      <w:r w:rsidR="00A419F3" w:rsidRPr="00D74CC8">
        <w:rPr>
          <w:rFonts w:ascii="Arial" w:hAnsi="Arial" w:cs="Arial"/>
          <w:sz w:val="24"/>
          <w:szCs w:val="24"/>
        </w:rPr>
        <w:t xml:space="preserve"> Fazy testowania</w:t>
      </w:r>
      <w:r>
        <w:rPr>
          <w:rFonts w:ascii="Arial" w:hAnsi="Arial" w:cs="Arial"/>
          <w:sz w:val="24"/>
          <w:szCs w:val="24"/>
        </w:rPr>
        <w:t>,</w:t>
      </w:r>
      <w:r w:rsidR="00A419F3" w:rsidRPr="00D74CC8">
        <w:rPr>
          <w:rFonts w:ascii="Arial" w:hAnsi="Arial" w:cs="Arial"/>
          <w:sz w:val="24"/>
          <w:szCs w:val="24"/>
        </w:rPr>
        <w:t xml:space="preserve"> realizowanej </w:t>
      </w:r>
      <w:r>
        <w:rPr>
          <w:rFonts w:ascii="Arial" w:hAnsi="Arial" w:cs="Arial"/>
          <w:sz w:val="24"/>
          <w:szCs w:val="24"/>
        </w:rPr>
        <w:t>na zakończenie udziału wszystkich uczestników danej grupy w projekcie, zgodnie z uzgodnionym harmonogramem spotkań</w:t>
      </w:r>
      <w:r w:rsidR="00A419F3" w:rsidRPr="00D74CC8">
        <w:rPr>
          <w:rFonts w:ascii="Arial" w:hAnsi="Arial" w:cs="Arial"/>
          <w:sz w:val="24"/>
          <w:szCs w:val="24"/>
        </w:rPr>
        <w:t xml:space="preserve">; </w:t>
      </w:r>
    </w:p>
    <w:p w:rsidR="0083589D" w:rsidRDefault="00A419F3" w:rsidP="00697D61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sporządzeni</w:t>
      </w:r>
      <w:r w:rsidR="0083589D">
        <w:rPr>
          <w:rFonts w:ascii="Arial" w:hAnsi="Arial" w:cs="Arial"/>
          <w:sz w:val="24"/>
          <w:szCs w:val="24"/>
        </w:rPr>
        <w:t>a</w:t>
      </w:r>
      <w:r w:rsidRPr="00D74CC8">
        <w:rPr>
          <w:rFonts w:ascii="Arial" w:hAnsi="Arial" w:cs="Arial"/>
          <w:sz w:val="24"/>
          <w:szCs w:val="24"/>
        </w:rPr>
        <w:t xml:space="preserve"> </w:t>
      </w:r>
      <w:r w:rsidR="0083589D">
        <w:rPr>
          <w:rFonts w:ascii="Arial" w:hAnsi="Arial" w:cs="Arial"/>
          <w:sz w:val="24"/>
          <w:szCs w:val="24"/>
        </w:rPr>
        <w:t>dla</w:t>
      </w:r>
      <w:r w:rsidRPr="00D74CC8">
        <w:rPr>
          <w:rFonts w:ascii="Arial" w:hAnsi="Arial" w:cs="Arial"/>
          <w:sz w:val="24"/>
          <w:szCs w:val="24"/>
        </w:rPr>
        <w:t xml:space="preserve"> każdego </w:t>
      </w:r>
      <w:r w:rsidR="0083589D">
        <w:rPr>
          <w:rFonts w:ascii="Arial" w:hAnsi="Arial" w:cs="Arial"/>
          <w:sz w:val="24"/>
          <w:szCs w:val="24"/>
        </w:rPr>
        <w:t xml:space="preserve">przebadanego </w:t>
      </w:r>
      <w:r w:rsidRPr="00D74CC8">
        <w:rPr>
          <w:rFonts w:ascii="Arial" w:hAnsi="Arial" w:cs="Arial"/>
          <w:sz w:val="24"/>
          <w:szCs w:val="24"/>
        </w:rPr>
        <w:t xml:space="preserve">uczestnika </w:t>
      </w:r>
      <w:r w:rsidR="0083589D">
        <w:rPr>
          <w:rFonts w:ascii="Arial" w:hAnsi="Arial" w:cs="Arial"/>
          <w:sz w:val="24"/>
          <w:szCs w:val="24"/>
        </w:rPr>
        <w:t xml:space="preserve">pisemnej opinii referencyjnej w ramach II Fazy testowania, podsumowującej ocenę kompetencji społecznych na zakończenie jego udziału w projekcie. Opinia powinna w szczególności: </w:t>
      </w:r>
    </w:p>
    <w:p w:rsidR="0083589D" w:rsidRDefault="0083589D" w:rsidP="00697D61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83589D">
        <w:rPr>
          <w:rFonts w:ascii="Arial" w:hAnsi="Arial" w:cs="Arial"/>
          <w:sz w:val="24"/>
          <w:szCs w:val="24"/>
        </w:rPr>
        <w:t>zawierać ocenę poziomu kompetencji społecznych uczestnika na zakończenie udziału w projekcie;</w:t>
      </w:r>
    </w:p>
    <w:p w:rsidR="0083589D" w:rsidRDefault="0083589D" w:rsidP="00697D61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83589D">
        <w:rPr>
          <w:rFonts w:ascii="Arial" w:hAnsi="Arial" w:cs="Arial"/>
          <w:sz w:val="24"/>
          <w:szCs w:val="24"/>
        </w:rPr>
        <w:t>uwzględniać porównanie wyników diagnozy kompetencji społecznych przeprowadzonej na początku udziału uczestnika w projekcie z wynikami badania przeprowadzonego w II Fazie testowania;</w:t>
      </w:r>
    </w:p>
    <w:p w:rsidR="0083589D" w:rsidRDefault="0083589D" w:rsidP="00697D61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83589D">
        <w:rPr>
          <w:rFonts w:ascii="Arial" w:hAnsi="Arial" w:cs="Arial"/>
          <w:sz w:val="24"/>
          <w:szCs w:val="24"/>
        </w:rPr>
        <w:t>wskazywać kompetencje społeczne, które uległy podwyższeniu w stosunku do wyników diagnozy przeprowadzonej na wejściu do projektu;</w:t>
      </w:r>
    </w:p>
    <w:p w:rsidR="0083589D" w:rsidRPr="0083589D" w:rsidRDefault="0083589D" w:rsidP="00697D61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83589D">
        <w:rPr>
          <w:rFonts w:ascii="Arial" w:hAnsi="Arial" w:cs="Arial"/>
          <w:sz w:val="24"/>
          <w:szCs w:val="24"/>
        </w:rPr>
        <w:t>określać, w jakim stopniu udział uczestnika w projekcie przyczynił się do rozwoju jego kompetencji społecznych.</w:t>
      </w:r>
    </w:p>
    <w:p w:rsidR="006478E6" w:rsidRDefault="0036674A" w:rsidP="00697D61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przekazani</w:t>
      </w:r>
      <w:r w:rsidR="006478E6" w:rsidRPr="006478E6">
        <w:rPr>
          <w:rFonts w:ascii="Arial" w:hAnsi="Arial" w:cs="Arial"/>
          <w:sz w:val="24"/>
          <w:szCs w:val="24"/>
        </w:rPr>
        <w:t>a</w:t>
      </w:r>
      <w:r w:rsidRPr="006478E6">
        <w:rPr>
          <w:rFonts w:ascii="Arial" w:hAnsi="Arial" w:cs="Arial"/>
          <w:sz w:val="24"/>
          <w:szCs w:val="24"/>
        </w:rPr>
        <w:t xml:space="preserve"> </w:t>
      </w:r>
      <w:r w:rsidR="006478E6" w:rsidRPr="006478E6">
        <w:rPr>
          <w:rFonts w:ascii="Arial" w:hAnsi="Arial" w:cs="Arial"/>
          <w:sz w:val="24"/>
          <w:szCs w:val="24"/>
        </w:rPr>
        <w:t>właściwej jednostce kompletnej dokumentacji związanej z realizacją usługi, w szczególności oryginałów wypełnionych testów uczestników oraz sporządzonych opinii referencyjnych.</w:t>
      </w:r>
    </w:p>
    <w:p w:rsidR="006478E6" w:rsidRDefault="006478E6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Na dzień 2</w:t>
      </w:r>
      <w:r w:rsidR="000069CF">
        <w:rPr>
          <w:rFonts w:ascii="Arial" w:hAnsi="Arial" w:cs="Arial"/>
          <w:sz w:val="24"/>
          <w:szCs w:val="24"/>
        </w:rPr>
        <w:t>7</w:t>
      </w:r>
      <w:r w:rsidRPr="006478E6">
        <w:rPr>
          <w:rFonts w:ascii="Arial" w:hAnsi="Arial" w:cs="Arial"/>
          <w:sz w:val="24"/>
          <w:szCs w:val="24"/>
        </w:rPr>
        <w:t>.11.2026 r. całość dokumentacji wymaganej w ramach realizacji usługi musi być kompletna, prawidłowo wypełniona, podpisana i gotowa do odbioru przez Zamawiającego. Za dzień zakończenia realizacji usługi uznaje się dzień, w którym Wykonawca wykona wszystkie czynności objęte zamówieniem oraz przekaże Zamawiającemu kompletną dokumentację potwierdzającą ich wykonanie.</w:t>
      </w:r>
    </w:p>
    <w:p w:rsidR="006478E6" w:rsidRPr="006478E6" w:rsidRDefault="006478E6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Po wykonaniu usługi, a przed dokonaniem rozliczenia finansowego, zostanie sporządzony Protokół odbioru usługi potwierdzający prawidłowe wykonanie diagnozy (badania) w ramach II Fazy testowania, realizowanej na zakończenie udziału uczestników w projekcie, oraz przekazanie kompletnej dokumentacji obejmującej w szczególności:</w:t>
      </w:r>
    </w:p>
    <w:p w:rsidR="006478E6" w:rsidRDefault="006478E6" w:rsidP="00697D61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 xml:space="preserve">wypełnione testy psychometryczne przeprowadzone w II Fazie testowania wraz ze sporządzonymi opiniami referencyjnymi dotyczącymi każdego uczestnika, zawierającymi informacje o </w:t>
      </w:r>
      <w:r w:rsidRPr="006478E6">
        <w:rPr>
          <w:rFonts w:ascii="Arial" w:hAnsi="Arial" w:cs="Arial"/>
          <w:sz w:val="24"/>
          <w:szCs w:val="24"/>
        </w:rPr>
        <w:lastRenderedPageBreak/>
        <w:t>poziomie kompetencji społecznych oraz o zakresie zmian, jakie nastąpiły w wyniku udziału w projekcie, z uwzględnieniem wyników diagnozy przeprowadzonej na początku udziału uczestnika w projekcie</w:t>
      </w:r>
      <w:r>
        <w:rPr>
          <w:rFonts w:ascii="Arial" w:hAnsi="Arial" w:cs="Arial"/>
          <w:sz w:val="24"/>
          <w:szCs w:val="24"/>
        </w:rPr>
        <w:t>,</w:t>
      </w:r>
    </w:p>
    <w:p w:rsidR="009705ED" w:rsidRPr="00D74CC8" w:rsidRDefault="006478E6" w:rsidP="00697D61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opracowany zbiorczy raport z przeprowadzonego testowania wraz z wnioskami dotyczącymi wszystkich przebadanych uczestników</w:t>
      </w:r>
      <w:r w:rsidR="009705ED" w:rsidRPr="00D74CC8">
        <w:rPr>
          <w:rFonts w:ascii="Arial" w:hAnsi="Arial" w:cs="Arial"/>
          <w:sz w:val="24"/>
          <w:szCs w:val="24"/>
        </w:rPr>
        <w:t>,</w:t>
      </w:r>
    </w:p>
    <w:p w:rsidR="001E60C9" w:rsidRPr="00D74CC8" w:rsidRDefault="006478E6" w:rsidP="00697D61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9705ED" w:rsidRPr="00D74CC8">
        <w:rPr>
          <w:rFonts w:ascii="Arial" w:hAnsi="Arial" w:cs="Arial"/>
          <w:sz w:val="24"/>
          <w:szCs w:val="24"/>
        </w:rPr>
        <w:t xml:space="preserve">armonogram spotkań z uczestnikami </w:t>
      </w:r>
      <w:r>
        <w:rPr>
          <w:rFonts w:ascii="Arial" w:hAnsi="Arial" w:cs="Arial"/>
          <w:sz w:val="24"/>
          <w:szCs w:val="24"/>
        </w:rPr>
        <w:t>w ramach II Fazy testowania,</w:t>
      </w:r>
      <w:r w:rsidR="009705ED" w:rsidRPr="00D74CC8">
        <w:rPr>
          <w:rFonts w:ascii="Arial" w:hAnsi="Arial" w:cs="Arial"/>
          <w:sz w:val="24"/>
          <w:szCs w:val="24"/>
        </w:rPr>
        <w:t xml:space="preserve"> </w:t>
      </w:r>
    </w:p>
    <w:p w:rsidR="009705ED" w:rsidRPr="00D74CC8" w:rsidRDefault="006478E6" w:rsidP="00697D61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listy obecności uczestników potwierdzające ich udział w spotkaniach w ramach testowania</w:t>
      </w:r>
      <w:r w:rsidR="0036674A" w:rsidRPr="00D74CC8">
        <w:rPr>
          <w:rFonts w:ascii="Arial" w:hAnsi="Arial" w:cs="Arial"/>
          <w:sz w:val="24"/>
          <w:szCs w:val="24"/>
        </w:rPr>
        <w:t>,</w:t>
      </w:r>
    </w:p>
    <w:p w:rsidR="006478E6" w:rsidRPr="006478E6" w:rsidRDefault="006478E6" w:rsidP="00697D61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6478E6">
        <w:rPr>
          <w:rFonts w:ascii="Arial" w:hAnsi="Arial" w:cs="Arial"/>
          <w:sz w:val="24"/>
          <w:szCs w:val="24"/>
        </w:rPr>
        <w:t>uzupełniony i podpisany dziennik zajęć, zgodnie z wymaganiami Zamawiającego, przez osobę prowadzącą badanie oraz Wykonawcę</w:t>
      </w:r>
      <w:r>
        <w:rPr>
          <w:rFonts w:ascii="Arial" w:hAnsi="Arial" w:cs="Arial"/>
          <w:sz w:val="24"/>
          <w:szCs w:val="24"/>
        </w:rPr>
        <w:t>,</w:t>
      </w:r>
    </w:p>
    <w:p w:rsidR="00864D0D" w:rsidRPr="00FF5C03" w:rsidRDefault="00864D0D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F5C03">
        <w:rPr>
          <w:rFonts w:ascii="Arial" w:hAnsi="Arial" w:cs="Arial"/>
          <w:sz w:val="24"/>
          <w:szCs w:val="24"/>
        </w:rPr>
        <w:t xml:space="preserve">Dokumenty niezbędne do podpisania protokołów odbioru wykonania usługi Wykonawca zobowiązany jest dostarczyć w ciągu </w:t>
      </w:r>
      <w:r w:rsidR="00FF5C03">
        <w:rPr>
          <w:rFonts w:ascii="Arial" w:hAnsi="Arial" w:cs="Arial"/>
          <w:sz w:val="24"/>
          <w:szCs w:val="24"/>
        </w:rPr>
        <w:t>4</w:t>
      </w:r>
      <w:r w:rsidRPr="00FF5C03">
        <w:rPr>
          <w:rFonts w:ascii="Arial" w:hAnsi="Arial" w:cs="Arial"/>
          <w:sz w:val="24"/>
          <w:szCs w:val="24"/>
        </w:rPr>
        <w:t xml:space="preserve"> dni od wykonania usługi</w:t>
      </w:r>
      <w:r w:rsidR="009E3213" w:rsidRPr="00FF5C03">
        <w:rPr>
          <w:rFonts w:ascii="Arial" w:hAnsi="Arial" w:cs="Arial"/>
          <w:sz w:val="24"/>
          <w:szCs w:val="24"/>
        </w:rPr>
        <w:t xml:space="preserve"> do jednostki realizującej projekt</w:t>
      </w:r>
      <w:r w:rsidRPr="00FF5C03">
        <w:rPr>
          <w:rFonts w:ascii="Arial" w:hAnsi="Arial" w:cs="Arial"/>
          <w:sz w:val="24"/>
          <w:szCs w:val="24"/>
        </w:rPr>
        <w:t xml:space="preserve">. </w:t>
      </w:r>
    </w:p>
    <w:p w:rsidR="00FF5C03" w:rsidRDefault="00864D0D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Wykonawca zobowiązany jest do wystawienia Zamawiającemu faktury VAT/rachunku niezwłocznie po zatwierdzeniu protokołów odbioru usługi</w:t>
      </w:r>
      <w:r w:rsidR="009E3213" w:rsidRPr="00D74CC8">
        <w:rPr>
          <w:rFonts w:ascii="Arial" w:hAnsi="Arial" w:cs="Arial"/>
          <w:sz w:val="24"/>
          <w:szCs w:val="24"/>
        </w:rPr>
        <w:t xml:space="preserve"> i </w:t>
      </w:r>
      <w:r w:rsidR="00FF5C03" w:rsidRPr="00D74CC8">
        <w:rPr>
          <w:rFonts w:ascii="Arial" w:hAnsi="Arial" w:cs="Arial"/>
          <w:sz w:val="24"/>
          <w:szCs w:val="24"/>
        </w:rPr>
        <w:t>przesłaniu</w:t>
      </w:r>
      <w:r w:rsidR="009E3213" w:rsidRPr="00D74CC8">
        <w:rPr>
          <w:rFonts w:ascii="Arial" w:hAnsi="Arial" w:cs="Arial"/>
          <w:sz w:val="24"/>
          <w:szCs w:val="24"/>
        </w:rPr>
        <w:t xml:space="preserve"> jej wraz z protokołem odbioru usługi do</w:t>
      </w:r>
      <w:r w:rsidR="00FF5C03">
        <w:rPr>
          <w:rFonts w:ascii="Arial" w:hAnsi="Arial" w:cs="Arial"/>
          <w:sz w:val="24"/>
          <w:szCs w:val="24"/>
        </w:rPr>
        <w:t>:</w:t>
      </w:r>
      <w:r w:rsidR="009E3213" w:rsidRPr="00D74CC8">
        <w:rPr>
          <w:rFonts w:ascii="Arial" w:hAnsi="Arial" w:cs="Arial"/>
          <w:sz w:val="24"/>
          <w:szCs w:val="24"/>
        </w:rPr>
        <w:t xml:space="preserve"> </w:t>
      </w:r>
    </w:p>
    <w:p w:rsidR="00864D0D" w:rsidRPr="00D74CC8" w:rsidRDefault="009E3213" w:rsidP="00697D61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Małopolskiej Wojewódzkiej Komendy OHP w Krakowie, Al. Słowackiego 44, 30-018 Kraków.</w:t>
      </w:r>
    </w:p>
    <w:p w:rsidR="009705ED" w:rsidRPr="00D74CC8" w:rsidRDefault="00864D0D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 xml:space="preserve">Fakturę VAT/rachunek należy wystawić na jednostkę występującą w imieniu </w:t>
      </w:r>
      <w:r w:rsidR="00C75351" w:rsidRPr="00D74CC8">
        <w:rPr>
          <w:rFonts w:ascii="Arial" w:hAnsi="Arial" w:cs="Arial"/>
          <w:sz w:val="24"/>
          <w:szCs w:val="24"/>
        </w:rPr>
        <w:br/>
      </w:r>
      <w:r w:rsidRPr="00D74CC8">
        <w:rPr>
          <w:rFonts w:ascii="Arial" w:hAnsi="Arial" w:cs="Arial"/>
          <w:sz w:val="24"/>
          <w:szCs w:val="24"/>
        </w:rPr>
        <w:t xml:space="preserve">i na rzecz Zamawiającego: </w:t>
      </w:r>
    </w:p>
    <w:p w:rsidR="009705ED" w:rsidRPr="00D74CC8" w:rsidRDefault="00864D0D" w:rsidP="00697D61">
      <w:pPr>
        <w:pStyle w:val="Akapitzlist"/>
        <w:spacing w:line="276" w:lineRule="auto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>Małopolska Wojewódzka Komenda Ochotniczych Hufców Pracy</w:t>
      </w:r>
      <w:r w:rsidR="009705ED" w:rsidRPr="00D74CC8">
        <w:rPr>
          <w:rFonts w:ascii="Arial" w:hAnsi="Arial" w:cs="Arial"/>
          <w:b/>
          <w:sz w:val="24"/>
          <w:szCs w:val="24"/>
        </w:rPr>
        <w:t>,</w:t>
      </w:r>
    </w:p>
    <w:p w:rsidR="009705ED" w:rsidRPr="00D74CC8" w:rsidRDefault="00864D0D" w:rsidP="00697D61">
      <w:pPr>
        <w:pStyle w:val="Akapitzlist"/>
        <w:spacing w:line="276" w:lineRule="auto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 xml:space="preserve">Adres: </w:t>
      </w:r>
      <w:bookmarkStart w:id="17" w:name="_Hlk149902186"/>
      <w:r w:rsidRPr="00D74CC8">
        <w:rPr>
          <w:rFonts w:ascii="Arial" w:hAnsi="Arial" w:cs="Arial"/>
          <w:b/>
          <w:sz w:val="24"/>
          <w:szCs w:val="24"/>
        </w:rPr>
        <w:t>Al. Słowackiego 44, 30-018 Kraków</w:t>
      </w:r>
      <w:bookmarkEnd w:id="17"/>
      <w:r w:rsidRPr="00D74CC8">
        <w:rPr>
          <w:rFonts w:ascii="Arial" w:hAnsi="Arial" w:cs="Arial"/>
          <w:b/>
          <w:sz w:val="24"/>
          <w:szCs w:val="24"/>
        </w:rPr>
        <w:t xml:space="preserve">, </w:t>
      </w:r>
    </w:p>
    <w:p w:rsidR="000E2ABE" w:rsidRPr="00D74CC8" w:rsidRDefault="00864D0D" w:rsidP="00697D61">
      <w:pPr>
        <w:pStyle w:val="Akapitzlist"/>
        <w:spacing w:line="276" w:lineRule="auto"/>
        <w:rPr>
          <w:rFonts w:ascii="Arial" w:hAnsi="Arial" w:cs="Arial"/>
          <w:b/>
          <w:sz w:val="24"/>
          <w:szCs w:val="24"/>
        </w:rPr>
      </w:pPr>
      <w:r w:rsidRPr="00D74CC8">
        <w:rPr>
          <w:rFonts w:ascii="Arial" w:hAnsi="Arial" w:cs="Arial"/>
          <w:b/>
          <w:sz w:val="24"/>
          <w:szCs w:val="24"/>
        </w:rPr>
        <w:t xml:space="preserve">NIP: 6772026296. </w:t>
      </w:r>
    </w:p>
    <w:p w:rsidR="000E2ABE" w:rsidRPr="00D74CC8" w:rsidRDefault="000E2ABE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 xml:space="preserve">Zapłata za wykonanie usługi nastąpi przelewem na konto wskazane przez </w:t>
      </w:r>
      <w:r w:rsidR="00FF5C03" w:rsidRPr="00D74CC8">
        <w:rPr>
          <w:rFonts w:ascii="Arial" w:hAnsi="Arial" w:cs="Arial"/>
          <w:sz w:val="24"/>
          <w:szCs w:val="24"/>
        </w:rPr>
        <w:t>Wykonawcę</w:t>
      </w:r>
      <w:r w:rsidRPr="00D74CC8">
        <w:rPr>
          <w:rFonts w:ascii="Arial" w:hAnsi="Arial" w:cs="Arial"/>
          <w:sz w:val="24"/>
          <w:szCs w:val="24"/>
        </w:rPr>
        <w:t xml:space="preserve">, w terminie do 30 dni od dnia otrzymania przez zamawiającego </w:t>
      </w:r>
      <w:r w:rsidR="00FF5C03" w:rsidRPr="00D74CC8">
        <w:rPr>
          <w:rFonts w:ascii="Arial" w:hAnsi="Arial" w:cs="Arial"/>
          <w:sz w:val="24"/>
          <w:szCs w:val="24"/>
        </w:rPr>
        <w:t>prawidłowo</w:t>
      </w:r>
      <w:r w:rsidRPr="00D74CC8">
        <w:rPr>
          <w:rFonts w:ascii="Arial" w:hAnsi="Arial" w:cs="Arial"/>
          <w:sz w:val="24"/>
          <w:szCs w:val="24"/>
        </w:rPr>
        <w:t xml:space="preserve"> wystawionej faktury (rachunku) wraz z protokołem odbioru usługi.</w:t>
      </w:r>
    </w:p>
    <w:p w:rsidR="00A357C2" w:rsidRPr="00D74CC8" w:rsidRDefault="000E2ABE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D74CC8">
        <w:rPr>
          <w:rFonts w:ascii="Arial" w:hAnsi="Arial" w:cs="Arial"/>
          <w:sz w:val="24"/>
          <w:szCs w:val="24"/>
        </w:rPr>
        <w:t>W związku z możliwymi opóźnieniami w przekazywaniu środków finansowych na rze</w:t>
      </w:r>
      <w:r w:rsidR="00FF5C03">
        <w:rPr>
          <w:rFonts w:ascii="Arial" w:hAnsi="Arial" w:cs="Arial"/>
          <w:sz w:val="24"/>
          <w:szCs w:val="24"/>
        </w:rPr>
        <w:t>c</w:t>
      </w:r>
      <w:r w:rsidRPr="00D74CC8">
        <w:rPr>
          <w:rFonts w:ascii="Arial" w:hAnsi="Arial" w:cs="Arial"/>
          <w:sz w:val="24"/>
          <w:szCs w:val="24"/>
        </w:rPr>
        <w:t>z Zamawiającego, płatność może zostać dokonana w terminie późni</w:t>
      </w:r>
      <w:r w:rsidR="00FF5C03">
        <w:rPr>
          <w:rFonts w:ascii="Arial" w:hAnsi="Arial" w:cs="Arial"/>
          <w:sz w:val="24"/>
          <w:szCs w:val="24"/>
        </w:rPr>
        <w:t>e</w:t>
      </w:r>
      <w:r w:rsidRPr="00D74CC8">
        <w:rPr>
          <w:rFonts w:ascii="Arial" w:hAnsi="Arial" w:cs="Arial"/>
          <w:sz w:val="24"/>
          <w:szCs w:val="24"/>
        </w:rPr>
        <w:t xml:space="preserve">jszym i w związku z tym strony ustalają, że Wykonawca nie będzie </w:t>
      </w:r>
      <w:r w:rsidR="00FF5C03" w:rsidRPr="00D74CC8">
        <w:rPr>
          <w:rFonts w:ascii="Arial" w:hAnsi="Arial" w:cs="Arial"/>
          <w:sz w:val="24"/>
          <w:szCs w:val="24"/>
        </w:rPr>
        <w:t>obciążał</w:t>
      </w:r>
      <w:r w:rsidRPr="00D74CC8">
        <w:rPr>
          <w:rFonts w:ascii="Arial" w:hAnsi="Arial" w:cs="Arial"/>
          <w:sz w:val="24"/>
          <w:szCs w:val="24"/>
        </w:rPr>
        <w:t xml:space="preserve"> Zamawiającego odsetkami za opóźnienie w zapłacie należności.</w:t>
      </w:r>
    </w:p>
    <w:p w:rsidR="00C75351" w:rsidRPr="008259CA" w:rsidRDefault="000159CD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Zapłata obejmie faktyczną ilość osób, która przystąpi do realizacji </w:t>
      </w:r>
      <w:r w:rsidR="001A6EC8" w:rsidRPr="008259CA">
        <w:rPr>
          <w:rFonts w:ascii="Arial" w:hAnsi="Arial" w:cs="Arial"/>
          <w:sz w:val="24"/>
          <w:szCs w:val="24"/>
        </w:rPr>
        <w:t>usługi</w:t>
      </w:r>
      <w:r w:rsidRPr="008259CA">
        <w:rPr>
          <w:rFonts w:ascii="Arial" w:hAnsi="Arial" w:cs="Arial"/>
          <w:sz w:val="24"/>
          <w:szCs w:val="24"/>
        </w:rPr>
        <w:t>. W pr</w:t>
      </w:r>
      <w:r w:rsidR="00FF5C03" w:rsidRPr="008259CA">
        <w:rPr>
          <w:rFonts w:ascii="Arial" w:hAnsi="Arial" w:cs="Arial"/>
          <w:sz w:val="24"/>
          <w:szCs w:val="24"/>
        </w:rPr>
        <w:t>z</w:t>
      </w:r>
      <w:r w:rsidRPr="008259CA">
        <w:rPr>
          <w:rFonts w:ascii="Arial" w:hAnsi="Arial" w:cs="Arial"/>
          <w:sz w:val="24"/>
          <w:szCs w:val="24"/>
        </w:rPr>
        <w:t xml:space="preserve">ypadku skreślenia osoby z listy uczestników projektu, Zamawiający zapłaci za jego udział do momentu jego skreślenia. Wynagrodzenie za takiego uczestnika ulegnie zmniejszeniu i będzie ustalone proporcjonalnie, tj. od ilości godzin zajęć uczestnika do momentu skreślenia z listy pomnożone przez wynagrodzenie przysługujące Wykonawcy za jedną godzinę dla jednego uczestnika. </w:t>
      </w:r>
    </w:p>
    <w:p w:rsidR="00FF5C03" w:rsidRPr="008259CA" w:rsidRDefault="00FF5C03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 xml:space="preserve">Z uwagi na końcowy okres realizacji projektu oraz fakt, że Zamawiający jest jednostką sektora finansów publicznych, a płatności związane z realizacją projektu dokonywane są za pośrednictwem Banku Gospodarstwa Krajowego, </w:t>
      </w:r>
      <w:r w:rsidRPr="008259CA">
        <w:rPr>
          <w:rFonts w:ascii="Arial" w:hAnsi="Arial" w:cs="Arial"/>
          <w:sz w:val="24"/>
          <w:szCs w:val="24"/>
        </w:rPr>
        <w:lastRenderedPageBreak/>
        <w:t>Wykonawca zobowiązany jest do bieżącego, kompletnego i terminowego sporządzania oraz przekazywania dokumentacji związanej z realizacją usługi.</w:t>
      </w:r>
    </w:p>
    <w:p w:rsidR="00FF5C03" w:rsidRPr="008259CA" w:rsidRDefault="00FF5C03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Dokumentacja powinna być przygotowywana na bieżąco, niezwłocznie po wykonaniu poszczególnych czynności, oraz przekazywana Zamawiającemu w sposób umożliwiający jej sprawną weryfikację, zatwierdzenie i przekazanie do właściwych jednostek. Wykonawca nie może odkładać sporządzania dokumentacji do końcowego etapu realizacji usługi, jeżeli mogłoby to utrudnić lub opóźnić jej weryfikację i rozliczenie.</w:t>
      </w:r>
    </w:p>
    <w:p w:rsidR="00FF5C03" w:rsidRPr="008259CA" w:rsidRDefault="00FF5C03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Ze względu na obowiązujące terminy dotyczące realizacji i rozliczenia płatności za pośrednictwem Banku Gospodarstwa Krajowego, Wykonawca zobowiązany jest do zapewnienia, aby cała dokumentacja była kompletna, prawidłowo wypełniona, podpisana i przekazana w terminach umożliwiających Zamawiającemu dokonanie terminowego rozliczenia usługi oraz realizację płatności. Niedopuszczalne jest gromadzenie dokumentacji i przekazywanie jej Zamawiającemu zbiorczo z opóźnieniem, jeżeli mogłoby to skutkować opóźnieniem w weryfikacji dokumentów, rozliczeniu usługi lub dokonaniu płatności.</w:t>
      </w:r>
    </w:p>
    <w:p w:rsidR="00FF5C03" w:rsidRPr="008259CA" w:rsidRDefault="00FF5C03" w:rsidP="00697D61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Wykonawca zobowiązany jest do ścisłej współpracy z Zamawiającym, opiekunem grupy oraz koordynatorem lokalnym projektu w zakresie bieżącego przekazywania, weryfikacji i uzupełniania dokumentacji. W przypadku stwierdzenia braków, błędów lub nieprawidłowości w dokumentacji Wykonawca zobowiązany jest do ich niezwłocznego usunięcia i ponownego przekazania poprawionej dokumentacji.</w:t>
      </w:r>
    </w:p>
    <w:p w:rsidR="0098332A" w:rsidRPr="00D74CC8" w:rsidRDefault="00FF5C03" w:rsidP="009E7858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259CA">
        <w:rPr>
          <w:rFonts w:ascii="Arial" w:hAnsi="Arial" w:cs="Arial"/>
          <w:sz w:val="24"/>
          <w:szCs w:val="24"/>
        </w:rPr>
        <w:t>Wykonawca zobowiązany jest uwzględnić powyższe terminy i zasady organizacji pracy przy planowaniu realizacji usługi, w szczególności w taki sposób, aby wszystkie czynności, dokumenty i materiały wymagane do prawidłowego rozliczenia usługi zostały wykonane, skompletowane i przekazane Zamawiającemu nie później niż w terminie 4 dni kalendarzowych od dnia wykonania usługi.</w:t>
      </w:r>
      <w:bookmarkStart w:id="18" w:name="_GoBack"/>
      <w:bookmarkEnd w:id="18"/>
      <w:r w:rsidR="009E7858" w:rsidRPr="00D74CC8">
        <w:rPr>
          <w:rFonts w:ascii="Arial" w:hAnsi="Arial" w:cs="Arial"/>
          <w:sz w:val="24"/>
          <w:szCs w:val="24"/>
        </w:rPr>
        <w:t xml:space="preserve"> </w:t>
      </w:r>
    </w:p>
    <w:sectPr w:rsidR="0098332A" w:rsidRPr="00D74CC8" w:rsidSect="00DE6F04">
      <w:headerReference w:type="default" r:id="rId8"/>
      <w:footerReference w:type="default" r:id="rId9"/>
      <w:pgSz w:w="11906" w:h="16838"/>
      <w:pgMar w:top="851" w:right="1417" w:bottom="426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F89" w:rsidRDefault="002A0F89" w:rsidP="0068577F">
      <w:pPr>
        <w:spacing w:after="0" w:line="240" w:lineRule="auto"/>
      </w:pPr>
      <w:r>
        <w:separator/>
      </w:r>
    </w:p>
  </w:endnote>
  <w:endnote w:type="continuationSeparator" w:id="0">
    <w:p w:rsidR="002A0F89" w:rsidRDefault="002A0F89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4687400"/>
      <w:docPartObj>
        <w:docPartGallery w:val="Page Numbers (Bottom of Page)"/>
        <w:docPartUnique/>
      </w:docPartObj>
    </w:sdtPr>
    <w:sdtEndPr/>
    <w:sdtContent>
      <w:p w:rsidR="00046BCC" w:rsidRDefault="00046B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9F3">
          <w:rPr>
            <w:noProof/>
          </w:rPr>
          <w:t>2</w:t>
        </w:r>
        <w:r>
          <w:fldChar w:fldCharType="end"/>
        </w:r>
      </w:p>
    </w:sdtContent>
  </w:sdt>
  <w:p w:rsidR="00DB14B7" w:rsidRDefault="00DB14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F89" w:rsidRDefault="002A0F89" w:rsidP="0068577F">
      <w:pPr>
        <w:spacing w:after="0" w:line="240" w:lineRule="auto"/>
      </w:pPr>
      <w:r>
        <w:separator/>
      </w:r>
    </w:p>
  </w:footnote>
  <w:footnote w:type="continuationSeparator" w:id="0">
    <w:p w:rsidR="002A0F89" w:rsidRDefault="002A0F89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17F" w:rsidRDefault="00692BD9" w:rsidP="002F217F">
    <w:pPr>
      <w:ind w:left="2124"/>
      <w:rPr>
        <w:rFonts w:ascii="Calibri" w:eastAsia="Calibri" w:hAnsi="Calibri" w:cs="Calibri"/>
        <w:b/>
        <w:color w:val="1F4E79"/>
        <w:sz w:val="14"/>
        <w:szCs w:val="14"/>
      </w:rPr>
    </w:pPr>
    <w:r w:rsidRPr="00692BD9">
      <w:rPr>
        <w:rFonts w:ascii="Times New Roman" w:eastAsia="Times New Roman" w:hAnsi="Times New Roman"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42DE4F0D" wp14:editId="658B8674">
          <wp:simplePos x="0" y="0"/>
          <wp:positionH relativeFrom="margin">
            <wp:align>center</wp:align>
          </wp:positionH>
          <wp:positionV relativeFrom="paragraph">
            <wp:posOffset>104140</wp:posOffset>
          </wp:positionV>
          <wp:extent cx="6116320" cy="523875"/>
          <wp:effectExtent l="0" t="0" r="0" b="9525"/>
          <wp:wrapTight wrapText="bothSides">
            <wp:wrapPolygon edited="0">
              <wp:start x="0" y="0"/>
              <wp:lineTo x="0" y="21207"/>
              <wp:lineTo x="21528" y="21207"/>
              <wp:lineTo x="21528" y="0"/>
              <wp:lineTo x="0" y="0"/>
            </wp:wrapPolygon>
          </wp:wrapTight>
          <wp:docPr id="3" name="Obraz 3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F217F" w:rsidRDefault="002F21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1FF6"/>
    <w:multiLevelType w:val="hybridMultilevel"/>
    <w:tmpl w:val="B31EF4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BF9"/>
    <w:multiLevelType w:val="hybridMultilevel"/>
    <w:tmpl w:val="9098B88E"/>
    <w:lvl w:ilvl="0" w:tplc="A9ACD1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3A75B03"/>
    <w:multiLevelType w:val="hybridMultilevel"/>
    <w:tmpl w:val="C108DD80"/>
    <w:lvl w:ilvl="0" w:tplc="32FA0B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7FA3"/>
    <w:multiLevelType w:val="hybridMultilevel"/>
    <w:tmpl w:val="B3D44138"/>
    <w:lvl w:ilvl="0" w:tplc="D84A0C3E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836F6"/>
    <w:multiLevelType w:val="hybridMultilevel"/>
    <w:tmpl w:val="1116F0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32C80"/>
    <w:multiLevelType w:val="multilevel"/>
    <w:tmpl w:val="C0EE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92CBF"/>
    <w:multiLevelType w:val="hybridMultilevel"/>
    <w:tmpl w:val="AB7E78FA"/>
    <w:lvl w:ilvl="0" w:tplc="92F42DA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0E5A16"/>
    <w:multiLevelType w:val="hybridMultilevel"/>
    <w:tmpl w:val="0B80978C"/>
    <w:lvl w:ilvl="0" w:tplc="3E2A649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AC7CA7"/>
    <w:multiLevelType w:val="hybridMultilevel"/>
    <w:tmpl w:val="BFEC41C0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E42CF"/>
    <w:multiLevelType w:val="hybridMultilevel"/>
    <w:tmpl w:val="7344603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E9C37E7"/>
    <w:multiLevelType w:val="hybridMultilevel"/>
    <w:tmpl w:val="BB88CF32"/>
    <w:lvl w:ilvl="0" w:tplc="D84A0C3E">
      <w:start w:val="1"/>
      <w:numFmt w:val="bullet"/>
      <w:lvlText w:val="­"/>
      <w:lvlJc w:val="left"/>
      <w:pPr>
        <w:ind w:left="149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1" w15:restartNumberingAfterBreak="0">
    <w:nsid w:val="4448382C"/>
    <w:multiLevelType w:val="hybridMultilevel"/>
    <w:tmpl w:val="6BA4E9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046563"/>
    <w:multiLevelType w:val="hybridMultilevel"/>
    <w:tmpl w:val="B9CC7B02"/>
    <w:lvl w:ilvl="0" w:tplc="D84A0C3E">
      <w:start w:val="1"/>
      <w:numFmt w:val="bullet"/>
      <w:lvlText w:val="­"/>
      <w:lvlJc w:val="left"/>
      <w:pPr>
        <w:ind w:left="164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6347014"/>
    <w:multiLevelType w:val="hybridMultilevel"/>
    <w:tmpl w:val="D8B644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505B08"/>
    <w:multiLevelType w:val="hybridMultilevel"/>
    <w:tmpl w:val="377AD546"/>
    <w:lvl w:ilvl="0" w:tplc="8A8C7D9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5" w15:restartNumberingAfterBreak="0">
    <w:nsid w:val="4D881D52"/>
    <w:multiLevelType w:val="hybridMultilevel"/>
    <w:tmpl w:val="21DA34C2"/>
    <w:lvl w:ilvl="0" w:tplc="D84A0C3E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4D8C3655"/>
    <w:multiLevelType w:val="hybridMultilevel"/>
    <w:tmpl w:val="47EEC2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E154029"/>
    <w:multiLevelType w:val="hybridMultilevel"/>
    <w:tmpl w:val="F218463A"/>
    <w:lvl w:ilvl="0" w:tplc="6DC461B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F56593"/>
    <w:multiLevelType w:val="hybridMultilevel"/>
    <w:tmpl w:val="F5FA4128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 w15:restartNumberingAfterBreak="0">
    <w:nsid w:val="581724FB"/>
    <w:multiLevelType w:val="hybridMultilevel"/>
    <w:tmpl w:val="A8C6546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A3B4822"/>
    <w:multiLevelType w:val="hybridMultilevel"/>
    <w:tmpl w:val="1CB6B2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04B6201"/>
    <w:multiLevelType w:val="hybridMultilevel"/>
    <w:tmpl w:val="2CCE5498"/>
    <w:lvl w:ilvl="0" w:tplc="D84A0C3E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638824E6"/>
    <w:multiLevelType w:val="hybridMultilevel"/>
    <w:tmpl w:val="8CC84E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6F0C7E"/>
    <w:multiLevelType w:val="hybridMultilevel"/>
    <w:tmpl w:val="6AB03CFA"/>
    <w:lvl w:ilvl="0" w:tplc="CB00390A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3176C7"/>
    <w:multiLevelType w:val="hybridMultilevel"/>
    <w:tmpl w:val="F1887022"/>
    <w:lvl w:ilvl="0" w:tplc="D84A0C3E">
      <w:start w:val="1"/>
      <w:numFmt w:val="bullet"/>
      <w:lvlText w:val="­"/>
      <w:lvlJc w:val="left"/>
      <w:pPr>
        <w:ind w:left="21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66C5752"/>
    <w:multiLevelType w:val="hybridMultilevel"/>
    <w:tmpl w:val="48962FE8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2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3"/>
  </w:num>
  <w:num w:numId="9">
    <w:abstractNumId w:val="19"/>
  </w:num>
  <w:num w:numId="10">
    <w:abstractNumId w:val="20"/>
  </w:num>
  <w:num w:numId="11">
    <w:abstractNumId w:val="0"/>
  </w:num>
  <w:num w:numId="12">
    <w:abstractNumId w:val="4"/>
  </w:num>
  <w:num w:numId="13">
    <w:abstractNumId w:val="21"/>
  </w:num>
  <w:num w:numId="14">
    <w:abstractNumId w:val="15"/>
  </w:num>
  <w:num w:numId="15">
    <w:abstractNumId w:val="16"/>
  </w:num>
  <w:num w:numId="16">
    <w:abstractNumId w:val="17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0"/>
  </w:num>
  <w:num w:numId="20">
    <w:abstractNumId w:val="5"/>
  </w:num>
  <w:num w:numId="21">
    <w:abstractNumId w:val="9"/>
  </w:num>
  <w:num w:numId="22">
    <w:abstractNumId w:val="12"/>
  </w:num>
  <w:num w:numId="23">
    <w:abstractNumId w:val="18"/>
  </w:num>
  <w:num w:numId="24">
    <w:abstractNumId w:val="3"/>
  </w:num>
  <w:num w:numId="25">
    <w:abstractNumId w:val="22"/>
  </w:num>
  <w:num w:numId="26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66A1"/>
    <w:rsid w:val="000069CF"/>
    <w:rsid w:val="00007B7D"/>
    <w:rsid w:val="000159CD"/>
    <w:rsid w:val="00020777"/>
    <w:rsid w:val="0002082B"/>
    <w:rsid w:val="00020AA0"/>
    <w:rsid w:val="00020CDA"/>
    <w:rsid w:val="000212B8"/>
    <w:rsid w:val="00023689"/>
    <w:rsid w:val="000255CE"/>
    <w:rsid w:val="000263B8"/>
    <w:rsid w:val="00026E7F"/>
    <w:rsid w:val="0002740E"/>
    <w:rsid w:val="000312E3"/>
    <w:rsid w:val="0003625C"/>
    <w:rsid w:val="0004282F"/>
    <w:rsid w:val="000466E8"/>
    <w:rsid w:val="00046B85"/>
    <w:rsid w:val="00046BCC"/>
    <w:rsid w:val="00050D18"/>
    <w:rsid w:val="00052187"/>
    <w:rsid w:val="000540E0"/>
    <w:rsid w:val="00055E24"/>
    <w:rsid w:val="000565B0"/>
    <w:rsid w:val="00056BFD"/>
    <w:rsid w:val="000576BE"/>
    <w:rsid w:val="0006461A"/>
    <w:rsid w:val="000657C5"/>
    <w:rsid w:val="0006583B"/>
    <w:rsid w:val="00067266"/>
    <w:rsid w:val="000675B5"/>
    <w:rsid w:val="00070691"/>
    <w:rsid w:val="00074E85"/>
    <w:rsid w:val="00075D50"/>
    <w:rsid w:val="00076908"/>
    <w:rsid w:val="00080517"/>
    <w:rsid w:val="00081ED9"/>
    <w:rsid w:val="00084CB2"/>
    <w:rsid w:val="000879FD"/>
    <w:rsid w:val="00090FBD"/>
    <w:rsid w:val="00093450"/>
    <w:rsid w:val="00094149"/>
    <w:rsid w:val="0009580A"/>
    <w:rsid w:val="000A200A"/>
    <w:rsid w:val="000A52E4"/>
    <w:rsid w:val="000B0093"/>
    <w:rsid w:val="000B02CA"/>
    <w:rsid w:val="000B0A89"/>
    <w:rsid w:val="000B138D"/>
    <w:rsid w:val="000B1D9D"/>
    <w:rsid w:val="000B20D1"/>
    <w:rsid w:val="000B3DBD"/>
    <w:rsid w:val="000B5212"/>
    <w:rsid w:val="000B6293"/>
    <w:rsid w:val="000B6A51"/>
    <w:rsid w:val="000C007B"/>
    <w:rsid w:val="000C07DF"/>
    <w:rsid w:val="000C1CA0"/>
    <w:rsid w:val="000C2DD1"/>
    <w:rsid w:val="000C6FEF"/>
    <w:rsid w:val="000D0E44"/>
    <w:rsid w:val="000D1282"/>
    <w:rsid w:val="000D2687"/>
    <w:rsid w:val="000D41C8"/>
    <w:rsid w:val="000D4B85"/>
    <w:rsid w:val="000E012B"/>
    <w:rsid w:val="000E0D16"/>
    <w:rsid w:val="000E2ABE"/>
    <w:rsid w:val="000E4090"/>
    <w:rsid w:val="000E50B4"/>
    <w:rsid w:val="000E5EDD"/>
    <w:rsid w:val="000E60AC"/>
    <w:rsid w:val="000F301E"/>
    <w:rsid w:val="000F3FC4"/>
    <w:rsid w:val="000F627E"/>
    <w:rsid w:val="000F67DC"/>
    <w:rsid w:val="000F7FFA"/>
    <w:rsid w:val="001008C1"/>
    <w:rsid w:val="00101E78"/>
    <w:rsid w:val="00101FDC"/>
    <w:rsid w:val="001026B7"/>
    <w:rsid w:val="00106AB1"/>
    <w:rsid w:val="001071FA"/>
    <w:rsid w:val="0010762E"/>
    <w:rsid w:val="00110200"/>
    <w:rsid w:val="00110FA0"/>
    <w:rsid w:val="0011126E"/>
    <w:rsid w:val="00116381"/>
    <w:rsid w:val="00117AFD"/>
    <w:rsid w:val="00121214"/>
    <w:rsid w:val="00121699"/>
    <w:rsid w:val="001229DB"/>
    <w:rsid w:val="001250CA"/>
    <w:rsid w:val="0013040A"/>
    <w:rsid w:val="00132A00"/>
    <w:rsid w:val="0013628A"/>
    <w:rsid w:val="00151868"/>
    <w:rsid w:val="00156074"/>
    <w:rsid w:val="001665E3"/>
    <w:rsid w:val="00166C25"/>
    <w:rsid w:val="001714FB"/>
    <w:rsid w:val="0017311C"/>
    <w:rsid w:val="00177AB0"/>
    <w:rsid w:val="00180939"/>
    <w:rsid w:val="001815F2"/>
    <w:rsid w:val="00182881"/>
    <w:rsid w:val="00190757"/>
    <w:rsid w:val="00194916"/>
    <w:rsid w:val="00194AB4"/>
    <w:rsid w:val="0019664F"/>
    <w:rsid w:val="001A2799"/>
    <w:rsid w:val="001A39D3"/>
    <w:rsid w:val="001A43C6"/>
    <w:rsid w:val="001A61A8"/>
    <w:rsid w:val="001A6EC8"/>
    <w:rsid w:val="001A7DF9"/>
    <w:rsid w:val="001B1DE7"/>
    <w:rsid w:val="001B21FD"/>
    <w:rsid w:val="001B2760"/>
    <w:rsid w:val="001B46A5"/>
    <w:rsid w:val="001B5131"/>
    <w:rsid w:val="001B5A85"/>
    <w:rsid w:val="001C1F32"/>
    <w:rsid w:val="001D096E"/>
    <w:rsid w:val="001D1337"/>
    <w:rsid w:val="001D1598"/>
    <w:rsid w:val="001E078E"/>
    <w:rsid w:val="001E081B"/>
    <w:rsid w:val="001E1554"/>
    <w:rsid w:val="001E60C9"/>
    <w:rsid w:val="001E6F50"/>
    <w:rsid w:val="001E7A96"/>
    <w:rsid w:val="001F1F43"/>
    <w:rsid w:val="001F5E1B"/>
    <w:rsid w:val="001F704C"/>
    <w:rsid w:val="001F7433"/>
    <w:rsid w:val="00200501"/>
    <w:rsid w:val="0020176F"/>
    <w:rsid w:val="00202AEA"/>
    <w:rsid w:val="00205C48"/>
    <w:rsid w:val="00211209"/>
    <w:rsid w:val="00215567"/>
    <w:rsid w:val="00215AEE"/>
    <w:rsid w:val="002160B6"/>
    <w:rsid w:val="0021645B"/>
    <w:rsid w:val="00220D4E"/>
    <w:rsid w:val="00221966"/>
    <w:rsid w:val="00221A51"/>
    <w:rsid w:val="002271F1"/>
    <w:rsid w:val="0023022B"/>
    <w:rsid w:val="00230304"/>
    <w:rsid w:val="0023199E"/>
    <w:rsid w:val="00232D88"/>
    <w:rsid w:val="00242AED"/>
    <w:rsid w:val="00243B47"/>
    <w:rsid w:val="002442CD"/>
    <w:rsid w:val="0024473A"/>
    <w:rsid w:val="00251B80"/>
    <w:rsid w:val="00251F32"/>
    <w:rsid w:val="00252BA5"/>
    <w:rsid w:val="00252C30"/>
    <w:rsid w:val="00254CAA"/>
    <w:rsid w:val="00254E41"/>
    <w:rsid w:val="0026058B"/>
    <w:rsid w:val="00261FEA"/>
    <w:rsid w:val="002650E6"/>
    <w:rsid w:val="002738EF"/>
    <w:rsid w:val="00274283"/>
    <w:rsid w:val="00274AD5"/>
    <w:rsid w:val="00276416"/>
    <w:rsid w:val="00286DFA"/>
    <w:rsid w:val="0029083F"/>
    <w:rsid w:val="00293831"/>
    <w:rsid w:val="00295109"/>
    <w:rsid w:val="002963CA"/>
    <w:rsid w:val="002A0F89"/>
    <w:rsid w:val="002A325C"/>
    <w:rsid w:val="002A567E"/>
    <w:rsid w:val="002B1377"/>
    <w:rsid w:val="002B1B69"/>
    <w:rsid w:val="002B1D8D"/>
    <w:rsid w:val="002B2815"/>
    <w:rsid w:val="002B34F3"/>
    <w:rsid w:val="002B4655"/>
    <w:rsid w:val="002B614F"/>
    <w:rsid w:val="002B7CF7"/>
    <w:rsid w:val="002C0D6C"/>
    <w:rsid w:val="002C13F1"/>
    <w:rsid w:val="002C1B38"/>
    <w:rsid w:val="002C336C"/>
    <w:rsid w:val="002C76A3"/>
    <w:rsid w:val="002D02E7"/>
    <w:rsid w:val="002D2933"/>
    <w:rsid w:val="002D37CE"/>
    <w:rsid w:val="002D7AD7"/>
    <w:rsid w:val="002E0834"/>
    <w:rsid w:val="002E0EE9"/>
    <w:rsid w:val="002E1FB9"/>
    <w:rsid w:val="002E5130"/>
    <w:rsid w:val="002F110E"/>
    <w:rsid w:val="002F217F"/>
    <w:rsid w:val="00300A57"/>
    <w:rsid w:val="00302FD8"/>
    <w:rsid w:val="00312F2C"/>
    <w:rsid w:val="0031579A"/>
    <w:rsid w:val="00321422"/>
    <w:rsid w:val="0033225F"/>
    <w:rsid w:val="003357F4"/>
    <w:rsid w:val="00337F33"/>
    <w:rsid w:val="00340130"/>
    <w:rsid w:val="0034282F"/>
    <w:rsid w:val="00350D1B"/>
    <w:rsid w:val="0035173C"/>
    <w:rsid w:val="003536EE"/>
    <w:rsid w:val="00355A05"/>
    <w:rsid w:val="00361494"/>
    <w:rsid w:val="00361F02"/>
    <w:rsid w:val="00362000"/>
    <w:rsid w:val="003658A6"/>
    <w:rsid w:val="0036674A"/>
    <w:rsid w:val="0036784E"/>
    <w:rsid w:val="003730E9"/>
    <w:rsid w:val="003736BA"/>
    <w:rsid w:val="00381FD7"/>
    <w:rsid w:val="00383768"/>
    <w:rsid w:val="00384CB3"/>
    <w:rsid w:val="00385DC9"/>
    <w:rsid w:val="003861FD"/>
    <w:rsid w:val="00390668"/>
    <w:rsid w:val="00390AB0"/>
    <w:rsid w:val="0039332E"/>
    <w:rsid w:val="0039726D"/>
    <w:rsid w:val="003A05F3"/>
    <w:rsid w:val="003A22B3"/>
    <w:rsid w:val="003B08B5"/>
    <w:rsid w:val="003B0941"/>
    <w:rsid w:val="003B135F"/>
    <w:rsid w:val="003B3B14"/>
    <w:rsid w:val="003C12C9"/>
    <w:rsid w:val="003C1771"/>
    <w:rsid w:val="003C2568"/>
    <w:rsid w:val="003C43C9"/>
    <w:rsid w:val="003C732A"/>
    <w:rsid w:val="003C7CCB"/>
    <w:rsid w:val="003D1DD8"/>
    <w:rsid w:val="003D3A08"/>
    <w:rsid w:val="003E2112"/>
    <w:rsid w:val="003E3835"/>
    <w:rsid w:val="003E4F56"/>
    <w:rsid w:val="003E5B5D"/>
    <w:rsid w:val="003E5DB3"/>
    <w:rsid w:val="003E7DB8"/>
    <w:rsid w:val="003F104F"/>
    <w:rsid w:val="003F2141"/>
    <w:rsid w:val="003F2721"/>
    <w:rsid w:val="003F2F45"/>
    <w:rsid w:val="003F5894"/>
    <w:rsid w:val="003F73D4"/>
    <w:rsid w:val="00401410"/>
    <w:rsid w:val="004024B3"/>
    <w:rsid w:val="00403DAC"/>
    <w:rsid w:val="00407411"/>
    <w:rsid w:val="00416C26"/>
    <w:rsid w:val="0042092F"/>
    <w:rsid w:val="00423461"/>
    <w:rsid w:val="00423951"/>
    <w:rsid w:val="00427F33"/>
    <w:rsid w:val="004333E0"/>
    <w:rsid w:val="00433AF9"/>
    <w:rsid w:val="00433DA4"/>
    <w:rsid w:val="0043405C"/>
    <w:rsid w:val="004346DC"/>
    <w:rsid w:val="00435496"/>
    <w:rsid w:val="00435B78"/>
    <w:rsid w:val="00437339"/>
    <w:rsid w:val="00440B56"/>
    <w:rsid w:val="0044406E"/>
    <w:rsid w:val="004469F0"/>
    <w:rsid w:val="00446AFE"/>
    <w:rsid w:val="00456465"/>
    <w:rsid w:val="00460536"/>
    <w:rsid w:val="004607A3"/>
    <w:rsid w:val="00460AAE"/>
    <w:rsid w:val="00464C84"/>
    <w:rsid w:val="00467145"/>
    <w:rsid w:val="00470182"/>
    <w:rsid w:val="00472280"/>
    <w:rsid w:val="00473C6A"/>
    <w:rsid w:val="00477EFB"/>
    <w:rsid w:val="004816CB"/>
    <w:rsid w:val="00490F4B"/>
    <w:rsid w:val="00491703"/>
    <w:rsid w:val="004958FC"/>
    <w:rsid w:val="00496E2C"/>
    <w:rsid w:val="004A01D7"/>
    <w:rsid w:val="004A10A5"/>
    <w:rsid w:val="004A3AE5"/>
    <w:rsid w:val="004B424C"/>
    <w:rsid w:val="004C18DE"/>
    <w:rsid w:val="004D1713"/>
    <w:rsid w:val="004D1F45"/>
    <w:rsid w:val="004D543F"/>
    <w:rsid w:val="004D61C0"/>
    <w:rsid w:val="004D7017"/>
    <w:rsid w:val="004E2EC7"/>
    <w:rsid w:val="004F7403"/>
    <w:rsid w:val="00502DDB"/>
    <w:rsid w:val="005030DC"/>
    <w:rsid w:val="005052DE"/>
    <w:rsid w:val="00506A6B"/>
    <w:rsid w:val="00513222"/>
    <w:rsid w:val="00513833"/>
    <w:rsid w:val="00520130"/>
    <w:rsid w:val="00520E82"/>
    <w:rsid w:val="00522E0C"/>
    <w:rsid w:val="00537130"/>
    <w:rsid w:val="0054189A"/>
    <w:rsid w:val="005422EC"/>
    <w:rsid w:val="00543718"/>
    <w:rsid w:val="005505E0"/>
    <w:rsid w:val="00552C1B"/>
    <w:rsid w:val="00561E6E"/>
    <w:rsid w:val="00565458"/>
    <w:rsid w:val="00565F86"/>
    <w:rsid w:val="005679A3"/>
    <w:rsid w:val="00574B68"/>
    <w:rsid w:val="005803D2"/>
    <w:rsid w:val="00586564"/>
    <w:rsid w:val="00592CA0"/>
    <w:rsid w:val="0059502E"/>
    <w:rsid w:val="005A0B69"/>
    <w:rsid w:val="005A2E2E"/>
    <w:rsid w:val="005A432F"/>
    <w:rsid w:val="005A6A2F"/>
    <w:rsid w:val="005B3B6D"/>
    <w:rsid w:val="005B5939"/>
    <w:rsid w:val="005B5CB9"/>
    <w:rsid w:val="005B7F8F"/>
    <w:rsid w:val="005C2A21"/>
    <w:rsid w:val="005C6A44"/>
    <w:rsid w:val="005D66C7"/>
    <w:rsid w:val="005E4256"/>
    <w:rsid w:val="005E64BC"/>
    <w:rsid w:val="005E72BB"/>
    <w:rsid w:val="005F5BAE"/>
    <w:rsid w:val="005F5CEB"/>
    <w:rsid w:val="005F678B"/>
    <w:rsid w:val="005F68CE"/>
    <w:rsid w:val="005F7A80"/>
    <w:rsid w:val="00601FF3"/>
    <w:rsid w:val="006038D3"/>
    <w:rsid w:val="00605DE5"/>
    <w:rsid w:val="00606F05"/>
    <w:rsid w:val="006174EF"/>
    <w:rsid w:val="006204A1"/>
    <w:rsid w:val="0062083B"/>
    <w:rsid w:val="00621FB9"/>
    <w:rsid w:val="006221A9"/>
    <w:rsid w:val="00622E98"/>
    <w:rsid w:val="00632052"/>
    <w:rsid w:val="00635F77"/>
    <w:rsid w:val="0063643D"/>
    <w:rsid w:val="00640B9A"/>
    <w:rsid w:val="00642D65"/>
    <w:rsid w:val="006478E6"/>
    <w:rsid w:val="00652D79"/>
    <w:rsid w:val="006556B5"/>
    <w:rsid w:val="00661DF0"/>
    <w:rsid w:val="00663776"/>
    <w:rsid w:val="00671078"/>
    <w:rsid w:val="00673DC2"/>
    <w:rsid w:val="0067675A"/>
    <w:rsid w:val="00681D7D"/>
    <w:rsid w:val="006824EB"/>
    <w:rsid w:val="006831EE"/>
    <w:rsid w:val="0068577F"/>
    <w:rsid w:val="006878B0"/>
    <w:rsid w:val="006911FB"/>
    <w:rsid w:val="00692BD9"/>
    <w:rsid w:val="006935AB"/>
    <w:rsid w:val="006966E8"/>
    <w:rsid w:val="00697D61"/>
    <w:rsid w:val="006A35D2"/>
    <w:rsid w:val="006A3E9A"/>
    <w:rsid w:val="006B3C41"/>
    <w:rsid w:val="006B7ED7"/>
    <w:rsid w:val="006D5655"/>
    <w:rsid w:val="006D5E08"/>
    <w:rsid w:val="006D7AE6"/>
    <w:rsid w:val="006E264A"/>
    <w:rsid w:val="006F0B52"/>
    <w:rsid w:val="006F2FB2"/>
    <w:rsid w:val="006F315C"/>
    <w:rsid w:val="006F5628"/>
    <w:rsid w:val="006F660B"/>
    <w:rsid w:val="00701C24"/>
    <w:rsid w:val="007026D4"/>
    <w:rsid w:val="00704151"/>
    <w:rsid w:val="00704D18"/>
    <w:rsid w:val="00712519"/>
    <w:rsid w:val="00715860"/>
    <w:rsid w:val="00716AC1"/>
    <w:rsid w:val="00724EA2"/>
    <w:rsid w:val="0073095D"/>
    <w:rsid w:val="0073438E"/>
    <w:rsid w:val="007362DD"/>
    <w:rsid w:val="00737ED2"/>
    <w:rsid w:val="007403B4"/>
    <w:rsid w:val="00745FC0"/>
    <w:rsid w:val="00746DFC"/>
    <w:rsid w:val="00747BD1"/>
    <w:rsid w:val="007511B3"/>
    <w:rsid w:val="007657A8"/>
    <w:rsid w:val="00767BE6"/>
    <w:rsid w:val="00770BFD"/>
    <w:rsid w:val="00773401"/>
    <w:rsid w:val="00775621"/>
    <w:rsid w:val="007771E0"/>
    <w:rsid w:val="00784493"/>
    <w:rsid w:val="00784B4E"/>
    <w:rsid w:val="00790A3A"/>
    <w:rsid w:val="0079226C"/>
    <w:rsid w:val="00794BDA"/>
    <w:rsid w:val="00794E92"/>
    <w:rsid w:val="00795C9D"/>
    <w:rsid w:val="007A0200"/>
    <w:rsid w:val="007A43D5"/>
    <w:rsid w:val="007A5024"/>
    <w:rsid w:val="007B0695"/>
    <w:rsid w:val="007B17D6"/>
    <w:rsid w:val="007B40E1"/>
    <w:rsid w:val="007B5B39"/>
    <w:rsid w:val="007B7AD1"/>
    <w:rsid w:val="007C7954"/>
    <w:rsid w:val="007D1835"/>
    <w:rsid w:val="007D4667"/>
    <w:rsid w:val="007E50D9"/>
    <w:rsid w:val="007E6B6C"/>
    <w:rsid w:val="007F361F"/>
    <w:rsid w:val="007F4572"/>
    <w:rsid w:val="0080080B"/>
    <w:rsid w:val="0080270D"/>
    <w:rsid w:val="00803137"/>
    <w:rsid w:val="0080349F"/>
    <w:rsid w:val="008041E6"/>
    <w:rsid w:val="0080421D"/>
    <w:rsid w:val="00805640"/>
    <w:rsid w:val="00806ED9"/>
    <w:rsid w:val="00807257"/>
    <w:rsid w:val="00807B13"/>
    <w:rsid w:val="00811ADC"/>
    <w:rsid w:val="00813C56"/>
    <w:rsid w:val="00814610"/>
    <w:rsid w:val="00820D44"/>
    <w:rsid w:val="008210D2"/>
    <w:rsid w:val="0082303F"/>
    <w:rsid w:val="008259CA"/>
    <w:rsid w:val="0083405A"/>
    <w:rsid w:val="0083496B"/>
    <w:rsid w:val="0083589D"/>
    <w:rsid w:val="0083651D"/>
    <w:rsid w:val="00843ECF"/>
    <w:rsid w:val="008533F9"/>
    <w:rsid w:val="00854435"/>
    <w:rsid w:val="00855E68"/>
    <w:rsid w:val="008621D8"/>
    <w:rsid w:val="0086418A"/>
    <w:rsid w:val="00864CB7"/>
    <w:rsid w:val="00864D0D"/>
    <w:rsid w:val="00867EB2"/>
    <w:rsid w:val="00873331"/>
    <w:rsid w:val="008759C0"/>
    <w:rsid w:val="00876627"/>
    <w:rsid w:val="00880B56"/>
    <w:rsid w:val="00880FEA"/>
    <w:rsid w:val="00882A13"/>
    <w:rsid w:val="00882E25"/>
    <w:rsid w:val="00896E31"/>
    <w:rsid w:val="008A25EF"/>
    <w:rsid w:val="008A31B7"/>
    <w:rsid w:val="008A61D9"/>
    <w:rsid w:val="008B1267"/>
    <w:rsid w:val="008B1886"/>
    <w:rsid w:val="008B2422"/>
    <w:rsid w:val="008B3ACC"/>
    <w:rsid w:val="008B3FC5"/>
    <w:rsid w:val="008B6EAF"/>
    <w:rsid w:val="008C29F9"/>
    <w:rsid w:val="008C2AA7"/>
    <w:rsid w:val="008C3D7D"/>
    <w:rsid w:val="008C3EA6"/>
    <w:rsid w:val="008C439E"/>
    <w:rsid w:val="008C5B5C"/>
    <w:rsid w:val="008C7221"/>
    <w:rsid w:val="008D1283"/>
    <w:rsid w:val="008D15BE"/>
    <w:rsid w:val="008D339D"/>
    <w:rsid w:val="008D3532"/>
    <w:rsid w:val="008D4207"/>
    <w:rsid w:val="008E1E5D"/>
    <w:rsid w:val="008E1F9F"/>
    <w:rsid w:val="008E3A5E"/>
    <w:rsid w:val="008E5CCB"/>
    <w:rsid w:val="008E6FE6"/>
    <w:rsid w:val="008E74D2"/>
    <w:rsid w:val="008F03EC"/>
    <w:rsid w:val="008F28F6"/>
    <w:rsid w:val="008F294D"/>
    <w:rsid w:val="008F470F"/>
    <w:rsid w:val="008F5A14"/>
    <w:rsid w:val="008F71EC"/>
    <w:rsid w:val="008F7830"/>
    <w:rsid w:val="008F7A49"/>
    <w:rsid w:val="0090430D"/>
    <w:rsid w:val="009049F1"/>
    <w:rsid w:val="00905D7E"/>
    <w:rsid w:val="0090700D"/>
    <w:rsid w:val="0091005F"/>
    <w:rsid w:val="00911B4C"/>
    <w:rsid w:val="009126FC"/>
    <w:rsid w:val="00913636"/>
    <w:rsid w:val="00917503"/>
    <w:rsid w:val="00930787"/>
    <w:rsid w:val="00930AB7"/>
    <w:rsid w:val="00932189"/>
    <w:rsid w:val="00934386"/>
    <w:rsid w:val="009350CE"/>
    <w:rsid w:val="009354FE"/>
    <w:rsid w:val="0093752E"/>
    <w:rsid w:val="0094528B"/>
    <w:rsid w:val="00947C3E"/>
    <w:rsid w:val="00950D77"/>
    <w:rsid w:val="009563C9"/>
    <w:rsid w:val="00960465"/>
    <w:rsid w:val="00961AF4"/>
    <w:rsid w:val="00963109"/>
    <w:rsid w:val="00963E03"/>
    <w:rsid w:val="009640BC"/>
    <w:rsid w:val="00964DA0"/>
    <w:rsid w:val="00964F60"/>
    <w:rsid w:val="009705ED"/>
    <w:rsid w:val="009708EC"/>
    <w:rsid w:val="009713FB"/>
    <w:rsid w:val="009740F2"/>
    <w:rsid w:val="00974AEA"/>
    <w:rsid w:val="009757E9"/>
    <w:rsid w:val="00976562"/>
    <w:rsid w:val="00976CA0"/>
    <w:rsid w:val="00976FE1"/>
    <w:rsid w:val="00980B2F"/>
    <w:rsid w:val="009824F7"/>
    <w:rsid w:val="0098332A"/>
    <w:rsid w:val="00987851"/>
    <w:rsid w:val="0099047A"/>
    <w:rsid w:val="009928F6"/>
    <w:rsid w:val="00992CD3"/>
    <w:rsid w:val="00993297"/>
    <w:rsid w:val="0099413B"/>
    <w:rsid w:val="009A07D1"/>
    <w:rsid w:val="009A2254"/>
    <w:rsid w:val="009A511C"/>
    <w:rsid w:val="009A5A0E"/>
    <w:rsid w:val="009C150F"/>
    <w:rsid w:val="009C1DC9"/>
    <w:rsid w:val="009D148A"/>
    <w:rsid w:val="009D1C61"/>
    <w:rsid w:val="009D426F"/>
    <w:rsid w:val="009D7BBF"/>
    <w:rsid w:val="009E0214"/>
    <w:rsid w:val="009E3213"/>
    <w:rsid w:val="009E3D01"/>
    <w:rsid w:val="009E3D83"/>
    <w:rsid w:val="009E5627"/>
    <w:rsid w:val="009E7033"/>
    <w:rsid w:val="009E7858"/>
    <w:rsid w:val="009E7B9B"/>
    <w:rsid w:val="009F1A62"/>
    <w:rsid w:val="009F46EA"/>
    <w:rsid w:val="009F7F7B"/>
    <w:rsid w:val="00A011C3"/>
    <w:rsid w:val="00A01F49"/>
    <w:rsid w:val="00A03ADB"/>
    <w:rsid w:val="00A04B62"/>
    <w:rsid w:val="00A051AD"/>
    <w:rsid w:val="00A103D7"/>
    <w:rsid w:val="00A14902"/>
    <w:rsid w:val="00A15555"/>
    <w:rsid w:val="00A15C23"/>
    <w:rsid w:val="00A164FF"/>
    <w:rsid w:val="00A16599"/>
    <w:rsid w:val="00A17FA5"/>
    <w:rsid w:val="00A21FF2"/>
    <w:rsid w:val="00A22F64"/>
    <w:rsid w:val="00A239D7"/>
    <w:rsid w:val="00A23ABE"/>
    <w:rsid w:val="00A24153"/>
    <w:rsid w:val="00A304EB"/>
    <w:rsid w:val="00A30D8D"/>
    <w:rsid w:val="00A3191D"/>
    <w:rsid w:val="00A31C7C"/>
    <w:rsid w:val="00A35747"/>
    <w:rsid w:val="00A357C2"/>
    <w:rsid w:val="00A35D34"/>
    <w:rsid w:val="00A419F3"/>
    <w:rsid w:val="00A42BA4"/>
    <w:rsid w:val="00A50A3B"/>
    <w:rsid w:val="00A51300"/>
    <w:rsid w:val="00A52678"/>
    <w:rsid w:val="00A55512"/>
    <w:rsid w:val="00A56AA7"/>
    <w:rsid w:val="00A5720D"/>
    <w:rsid w:val="00A572BD"/>
    <w:rsid w:val="00A57A22"/>
    <w:rsid w:val="00A6097D"/>
    <w:rsid w:val="00A61FD9"/>
    <w:rsid w:val="00A62739"/>
    <w:rsid w:val="00A63AD0"/>
    <w:rsid w:val="00A647E1"/>
    <w:rsid w:val="00A65456"/>
    <w:rsid w:val="00A6706A"/>
    <w:rsid w:val="00A729E3"/>
    <w:rsid w:val="00A73994"/>
    <w:rsid w:val="00A73C7D"/>
    <w:rsid w:val="00A75120"/>
    <w:rsid w:val="00A80E22"/>
    <w:rsid w:val="00A8187B"/>
    <w:rsid w:val="00A832B5"/>
    <w:rsid w:val="00A83BDF"/>
    <w:rsid w:val="00A87089"/>
    <w:rsid w:val="00A9039F"/>
    <w:rsid w:val="00A9091E"/>
    <w:rsid w:val="00A90967"/>
    <w:rsid w:val="00A90B3C"/>
    <w:rsid w:val="00A92958"/>
    <w:rsid w:val="00A94A8C"/>
    <w:rsid w:val="00AA2303"/>
    <w:rsid w:val="00AA4D67"/>
    <w:rsid w:val="00AA5CDA"/>
    <w:rsid w:val="00AA5F82"/>
    <w:rsid w:val="00AB1EEE"/>
    <w:rsid w:val="00AB35BF"/>
    <w:rsid w:val="00AB561E"/>
    <w:rsid w:val="00AB5A36"/>
    <w:rsid w:val="00AB611A"/>
    <w:rsid w:val="00AB7EDD"/>
    <w:rsid w:val="00AC1910"/>
    <w:rsid w:val="00AC496E"/>
    <w:rsid w:val="00AD44C9"/>
    <w:rsid w:val="00AD7486"/>
    <w:rsid w:val="00AE1067"/>
    <w:rsid w:val="00AE157B"/>
    <w:rsid w:val="00AE2EEF"/>
    <w:rsid w:val="00AE6716"/>
    <w:rsid w:val="00AF0D66"/>
    <w:rsid w:val="00AF1958"/>
    <w:rsid w:val="00AF4444"/>
    <w:rsid w:val="00AF5253"/>
    <w:rsid w:val="00B0041C"/>
    <w:rsid w:val="00B00C6A"/>
    <w:rsid w:val="00B01631"/>
    <w:rsid w:val="00B0274A"/>
    <w:rsid w:val="00B02FBC"/>
    <w:rsid w:val="00B05833"/>
    <w:rsid w:val="00B06007"/>
    <w:rsid w:val="00B060EB"/>
    <w:rsid w:val="00B07A13"/>
    <w:rsid w:val="00B07C07"/>
    <w:rsid w:val="00B10FF0"/>
    <w:rsid w:val="00B110BA"/>
    <w:rsid w:val="00B112B9"/>
    <w:rsid w:val="00B1620C"/>
    <w:rsid w:val="00B20FF8"/>
    <w:rsid w:val="00B210D6"/>
    <w:rsid w:val="00B25197"/>
    <w:rsid w:val="00B26AB8"/>
    <w:rsid w:val="00B27243"/>
    <w:rsid w:val="00B3636B"/>
    <w:rsid w:val="00B468E3"/>
    <w:rsid w:val="00B46CE2"/>
    <w:rsid w:val="00B54C53"/>
    <w:rsid w:val="00B56AA4"/>
    <w:rsid w:val="00B611C8"/>
    <w:rsid w:val="00B62BC2"/>
    <w:rsid w:val="00B642F7"/>
    <w:rsid w:val="00B67001"/>
    <w:rsid w:val="00B721AD"/>
    <w:rsid w:val="00B7222D"/>
    <w:rsid w:val="00B740C4"/>
    <w:rsid w:val="00B802AD"/>
    <w:rsid w:val="00B94BF2"/>
    <w:rsid w:val="00B96351"/>
    <w:rsid w:val="00B9720C"/>
    <w:rsid w:val="00B976C8"/>
    <w:rsid w:val="00BA0278"/>
    <w:rsid w:val="00BA6353"/>
    <w:rsid w:val="00BB1CF3"/>
    <w:rsid w:val="00BB4EC1"/>
    <w:rsid w:val="00BB50B7"/>
    <w:rsid w:val="00BC4A39"/>
    <w:rsid w:val="00BC4CEF"/>
    <w:rsid w:val="00BC4D49"/>
    <w:rsid w:val="00BD2E0B"/>
    <w:rsid w:val="00BD4C64"/>
    <w:rsid w:val="00BD4E42"/>
    <w:rsid w:val="00BD6E70"/>
    <w:rsid w:val="00BE248A"/>
    <w:rsid w:val="00BE29EA"/>
    <w:rsid w:val="00BE6395"/>
    <w:rsid w:val="00BF32BF"/>
    <w:rsid w:val="00BF6CB8"/>
    <w:rsid w:val="00C039E7"/>
    <w:rsid w:val="00C05663"/>
    <w:rsid w:val="00C07FFB"/>
    <w:rsid w:val="00C12243"/>
    <w:rsid w:val="00C1793E"/>
    <w:rsid w:val="00C17B5C"/>
    <w:rsid w:val="00C20203"/>
    <w:rsid w:val="00C23004"/>
    <w:rsid w:val="00C27793"/>
    <w:rsid w:val="00C27D8C"/>
    <w:rsid w:val="00C300FC"/>
    <w:rsid w:val="00C34034"/>
    <w:rsid w:val="00C34321"/>
    <w:rsid w:val="00C34750"/>
    <w:rsid w:val="00C36463"/>
    <w:rsid w:val="00C36615"/>
    <w:rsid w:val="00C3714F"/>
    <w:rsid w:val="00C41DFB"/>
    <w:rsid w:val="00C41ED5"/>
    <w:rsid w:val="00C4234F"/>
    <w:rsid w:val="00C42AE4"/>
    <w:rsid w:val="00C42E6A"/>
    <w:rsid w:val="00C4483A"/>
    <w:rsid w:val="00C44DFF"/>
    <w:rsid w:val="00C45FCB"/>
    <w:rsid w:val="00C52024"/>
    <w:rsid w:val="00C54D0E"/>
    <w:rsid w:val="00C63B79"/>
    <w:rsid w:val="00C70E31"/>
    <w:rsid w:val="00C73B3D"/>
    <w:rsid w:val="00C75351"/>
    <w:rsid w:val="00C75838"/>
    <w:rsid w:val="00C823C6"/>
    <w:rsid w:val="00C82D42"/>
    <w:rsid w:val="00C86811"/>
    <w:rsid w:val="00C87460"/>
    <w:rsid w:val="00C87C1B"/>
    <w:rsid w:val="00C91458"/>
    <w:rsid w:val="00C92475"/>
    <w:rsid w:val="00C92FBB"/>
    <w:rsid w:val="00C931C7"/>
    <w:rsid w:val="00C95207"/>
    <w:rsid w:val="00CA02D1"/>
    <w:rsid w:val="00CA1165"/>
    <w:rsid w:val="00CA4FD6"/>
    <w:rsid w:val="00CA6807"/>
    <w:rsid w:val="00CB2C74"/>
    <w:rsid w:val="00CB3F58"/>
    <w:rsid w:val="00CB5256"/>
    <w:rsid w:val="00CB7987"/>
    <w:rsid w:val="00CC37D2"/>
    <w:rsid w:val="00CC5217"/>
    <w:rsid w:val="00CC5C53"/>
    <w:rsid w:val="00CC5F02"/>
    <w:rsid w:val="00CC7926"/>
    <w:rsid w:val="00CD1AC6"/>
    <w:rsid w:val="00CD3704"/>
    <w:rsid w:val="00CD420D"/>
    <w:rsid w:val="00CD6565"/>
    <w:rsid w:val="00CE0E9F"/>
    <w:rsid w:val="00CE2F5C"/>
    <w:rsid w:val="00CE7BBF"/>
    <w:rsid w:val="00CF04F1"/>
    <w:rsid w:val="00CF0500"/>
    <w:rsid w:val="00CF3E42"/>
    <w:rsid w:val="00CF5073"/>
    <w:rsid w:val="00CF6D3A"/>
    <w:rsid w:val="00D0031F"/>
    <w:rsid w:val="00D05248"/>
    <w:rsid w:val="00D0591C"/>
    <w:rsid w:val="00D11894"/>
    <w:rsid w:val="00D13559"/>
    <w:rsid w:val="00D13A7B"/>
    <w:rsid w:val="00D14E5E"/>
    <w:rsid w:val="00D164EC"/>
    <w:rsid w:val="00D216CD"/>
    <w:rsid w:val="00D22B2E"/>
    <w:rsid w:val="00D2754A"/>
    <w:rsid w:val="00D27762"/>
    <w:rsid w:val="00D30601"/>
    <w:rsid w:val="00D3201E"/>
    <w:rsid w:val="00D347B1"/>
    <w:rsid w:val="00D35B3E"/>
    <w:rsid w:val="00D36538"/>
    <w:rsid w:val="00D36BFA"/>
    <w:rsid w:val="00D40541"/>
    <w:rsid w:val="00D42589"/>
    <w:rsid w:val="00D466B4"/>
    <w:rsid w:val="00D469E2"/>
    <w:rsid w:val="00D52DA4"/>
    <w:rsid w:val="00D55066"/>
    <w:rsid w:val="00D64881"/>
    <w:rsid w:val="00D64AC9"/>
    <w:rsid w:val="00D661ED"/>
    <w:rsid w:val="00D742C9"/>
    <w:rsid w:val="00D74C09"/>
    <w:rsid w:val="00D74CC8"/>
    <w:rsid w:val="00D80A50"/>
    <w:rsid w:val="00D8551E"/>
    <w:rsid w:val="00D91658"/>
    <w:rsid w:val="00D91727"/>
    <w:rsid w:val="00D925A2"/>
    <w:rsid w:val="00D931C3"/>
    <w:rsid w:val="00D94B32"/>
    <w:rsid w:val="00D94F27"/>
    <w:rsid w:val="00D95E6D"/>
    <w:rsid w:val="00D97D32"/>
    <w:rsid w:val="00DA0AF7"/>
    <w:rsid w:val="00DA1628"/>
    <w:rsid w:val="00DA200D"/>
    <w:rsid w:val="00DA2362"/>
    <w:rsid w:val="00DA5CEB"/>
    <w:rsid w:val="00DB1133"/>
    <w:rsid w:val="00DB14B7"/>
    <w:rsid w:val="00DB5231"/>
    <w:rsid w:val="00DC20AC"/>
    <w:rsid w:val="00DC6EA3"/>
    <w:rsid w:val="00DD1D02"/>
    <w:rsid w:val="00DD2CFF"/>
    <w:rsid w:val="00DD493F"/>
    <w:rsid w:val="00DE4874"/>
    <w:rsid w:val="00DE6F04"/>
    <w:rsid w:val="00DF2BED"/>
    <w:rsid w:val="00DF2FEB"/>
    <w:rsid w:val="00E0298D"/>
    <w:rsid w:val="00E03627"/>
    <w:rsid w:val="00E0370A"/>
    <w:rsid w:val="00E05083"/>
    <w:rsid w:val="00E10DB7"/>
    <w:rsid w:val="00E121DA"/>
    <w:rsid w:val="00E139B7"/>
    <w:rsid w:val="00E14493"/>
    <w:rsid w:val="00E16995"/>
    <w:rsid w:val="00E16E8E"/>
    <w:rsid w:val="00E26628"/>
    <w:rsid w:val="00E3133F"/>
    <w:rsid w:val="00E31821"/>
    <w:rsid w:val="00E31D6F"/>
    <w:rsid w:val="00E35F4E"/>
    <w:rsid w:val="00E36289"/>
    <w:rsid w:val="00E363CC"/>
    <w:rsid w:val="00E36731"/>
    <w:rsid w:val="00E37AA1"/>
    <w:rsid w:val="00E403A2"/>
    <w:rsid w:val="00E449E6"/>
    <w:rsid w:val="00E4661D"/>
    <w:rsid w:val="00E469DC"/>
    <w:rsid w:val="00E46BF5"/>
    <w:rsid w:val="00E50189"/>
    <w:rsid w:val="00E509FD"/>
    <w:rsid w:val="00E50B74"/>
    <w:rsid w:val="00E52C90"/>
    <w:rsid w:val="00E5419A"/>
    <w:rsid w:val="00E56F29"/>
    <w:rsid w:val="00E57089"/>
    <w:rsid w:val="00E60893"/>
    <w:rsid w:val="00E615A5"/>
    <w:rsid w:val="00E616BC"/>
    <w:rsid w:val="00E668B5"/>
    <w:rsid w:val="00E66E16"/>
    <w:rsid w:val="00E70C25"/>
    <w:rsid w:val="00E76EAA"/>
    <w:rsid w:val="00E81654"/>
    <w:rsid w:val="00E9281D"/>
    <w:rsid w:val="00E93935"/>
    <w:rsid w:val="00EA1D77"/>
    <w:rsid w:val="00EA3DED"/>
    <w:rsid w:val="00EA4A0E"/>
    <w:rsid w:val="00EB0B39"/>
    <w:rsid w:val="00EB37D9"/>
    <w:rsid w:val="00EB5ACD"/>
    <w:rsid w:val="00EB7D6E"/>
    <w:rsid w:val="00EC4854"/>
    <w:rsid w:val="00EC73C8"/>
    <w:rsid w:val="00EC791E"/>
    <w:rsid w:val="00ED1E53"/>
    <w:rsid w:val="00ED638B"/>
    <w:rsid w:val="00ED64C5"/>
    <w:rsid w:val="00EE0E15"/>
    <w:rsid w:val="00EE36F3"/>
    <w:rsid w:val="00EE3D16"/>
    <w:rsid w:val="00EE6DA6"/>
    <w:rsid w:val="00EE71ED"/>
    <w:rsid w:val="00EF16C8"/>
    <w:rsid w:val="00EF1A20"/>
    <w:rsid w:val="00EF4111"/>
    <w:rsid w:val="00EF4F2F"/>
    <w:rsid w:val="00EF5297"/>
    <w:rsid w:val="00EF778F"/>
    <w:rsid w:val="00F02871"/>
    <w:rsid w:val="00F07C05"/>
    <w:rsid w:val="00F103EB"/>
    <w:rsid w:val="00F1247E"/>
    <w:rsid w:val="00F12E52"/>
    <w:rsid w:val="00F16887"/>
    <w:rsid w:val="00F17D5A"/>
    <w:rsid w:val="00F20644"/>
    <w:rsid w:val="00F23F53"/>
    <w:rsid w:val="00F30E54"/>
    <w:rsid w:val="00F35DA9"/>
    <w:rsid w:val="00F372D8"/>
    <w:rsid w:val="00F40D79"/>
    <w:rsid w:val="00F41352"/>
    <w:rsid w:val="00F4626B"/>
    <w:rsid w:val="00F47A60"/>
    <w:rsid w:val="00F51313"/>
    <w:rsid w:val="00F52902"/>
    <w:rsid w:val="00F52C55"/>
    <w:rsid w:val="00F5729E"/>
    <w:rsid w:val="00F65FE8"/>
    <w:rsid w:val="00F66119"/>
    <w:rsid w:val="00F66ACA"/>
    <w:rsid w:val="00F73C7B"/>
    <w:rsid w:val="00F7656A"/>
    <w:rsid w:val="00F76EE6"/>
    <w:rsid w:val="00F808D5"/>
    <w:rsid w:val="00F81530"/>
    <w:rsid w:val="00F855F2"/>
    <w:rsid w:val="00F85E75"/>
    <w:rsid w:val="00F86239"/>
    <w:rsid w:val="00F92E31"/>
    <w:rsid w:val="00F95654"/>
    <w:rsid w:val="00F95C89"/>
    <w:rsid w:val="00F96515"/>
    <w:rsid w:val="00F96609"/>
    <w:rsid w:val="00F975EC"/>
    <w:rsid w:val="00FA0CCD"/>
    <w:rsid w:val="00FA497D"/>
    <w:rsid w:val="00FA5C0D"/>
    <w:rsid w:val="00FA5CDA"/>
    <w:rsid w:val="00FA5DFC"/>
    <w:rsid w:val="00FB04FC"/>
    <w:rsid w:val="00FB31D3"/>
    <w:rsid w:val="00FB52D5"/>
    <w:rsid w:val="00FB6455"/>
    <w:rsid w:val="00FB6A32"/>
    <w:rsid w:val="00FC21F6"/>
    <w:rsid w:val="00FC39DF"/>
    <w:rsid w:val="00FD51CF"/>
    <w:rsid w:val="00FD6C60"/>
    <w:rsid w:val="00FE1A34"/>
    <w:rsid w:val="00FE3472"/>
    <w:rsid w:val="00FE7DBF"/>
    <w:rsid w:val="00FF010A"/>
    <w:rsid w:val="00FF3AEC"/>
    <w:rsid w:val="00FF5829"/>
    <w:rsid w:val="00F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8368463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332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2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normalny tekst,Podsis rysunku,x.,BulletC,1_literowka,Literowanie,Preambuła,CW_Lista,Akapit z listą3,Obiekt,Akapit z listą31,NOWY,Akapit z listą32,NOW,1.Nagłówek,Akapit z list¹,Numerowanie,L1,Akapit z listą5,lp1,Akapit z listą;1_literowk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Default">
    <w:name w:val="Default"/>
    <w:rsid w:val="00C1224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4D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4D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4D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4D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4D0E"/>
    <w:rPr>
      <w:b/>
      <w:b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F4626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4B3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71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3714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3714F"/>
    <w:rPr>
      <w:vertAlign w:val="superscript"/>
    </w:rPr>
  </w:style>
  <w:style w:type="character" w:customStyle="1" w:styleId="AkapitzlistZnak">
    <w:name w:val="Akapit z listą Znak"/>
    <w:aliases w:val="normalny tekst Znak,Podsis rysunku Znak,x. Znak,BulletC Znak,1_literowka Znak,Literowanie Znak,Preambuła Znak,CW_Lista Znak,Akapit z listą3 Znak,Obiekt Znak,Akapit z listą31 Znak,NOWY Znak,Akapit z listą32 Znak,NOW Znak,L1 Znak"/>
    <w:basedOn w:val="Domylnaczcionkaakapitu"/>
    <w:link w:val="Akapitzlist"/>
    <w:uiPriority w:val="34"/>
    <w:qFormat/>
    <w:rsid w:val="002B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144CD-AEC7-404F-94B6-3561D1E9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firmowy_ok.dotm</Template>
  <TotalTime>768</TotalTime>
  <Pages>12</Pages>
  <Words>4047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Karolina K.D. Dróżdż</cp:lastModifiedBy>
  <cp:revision>66</cp:revision>
  <cp:lastPrinted>2024-07-30T10:56:00Z</cp:lastPrinted>
  <dcterms:created xsi:type="dcterms:W3CDTF">2024-08-01T06:54:00Z</dcterms:created>
  <dcterms:modified xsi:type="dcterms:W3CDTF">2026-10-20T08:38:00Z</dcterms:modified>
</cp:coreProperties>
</file>